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7F" w:rsidRDefault="00C5207F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C5207F" w:rsidRDefault="00C5207F" w:rsidP="00477E8A">
      <w:pPr>
        <w:jc w:val="center"/>
        <w:rPr>
          <w:bCs/>
          <w:sz w:val="28"/>
          <w:szCs w:val="28"/>
        </w:rPr>
      </w:pPr>
    </w:p>
    <w:p w:rsidR="00C5207F" w:rsidRDefault="00C5207F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Кечушевского сельского поселения </w:t>
      </w:r>
    </w:p>
    <w:p w:rsidR="00C5207F" w:rsidRDefault="00C5207F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РМ </w:t>
      </w:r>
    </w:p>
    <w:p w:rsidR="00C5207F" w:rsidRDefault="00C5207F" w:rsidP="00C1049D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третьего  созыва      </w:t>
      </w:r>
    </w:p>
    <w:p w:rsidR="00C5207F" w:rsidRDefault="00C5207F" w:rsidP="00C10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с.Кечушево</w:t>
      </w:r>
    </w:p>
    <w:p w:rsidR="00C5207F" w:rsidRDefault="00C5207F" w:rsidP="00477E8A">
      <w:pPr>
        <w:rPr>
          <w:sz w:val="28"/>
          <w:szCs w:val="28"/>
        </w:rPr>
      </w:pPr>
    </w:p>
    <w:p w:rsidR="00C5207F" w:rsidRDefault="00C5207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C5207F" w:rsidRDefault="00C5207F" w:rsidP="00477E8A">
      <w:pPr>
        <w:jc w:val="center"/>
        <w:rPr>
          <w:sz w:val="28"/>
          <w:szCs w:val="28"/>
        </w:rPr>
      </w:pPr>
    </w:p>
    <w:p w:rsidR="00C5207F" w:rsidRDefault="00C5207F" w:rsidP="00477E8A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от                  2018 года                                                                           № </w:t>
      </w:r>
    </w:p>
    <w:p w:rsidR="00C5207F" w:rsidRDefault="00C5207F" w:rsidP="00477E8A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Кечушевского сельского поселения Ардатовского муниципального района Республики Мордовия</w:t>
      </w:r>
    </w:p>
    <w:p w:rsidR="00C5207F" w:rsidRDefault="00C5207F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Кечушевского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Кечушевского  сельского поселения </w:t>
      </w:r>
      <w:r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решил: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Кечушевского сельского  поселения Ардатовского муниципального района Республики Мордовия (прилагается).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Кечушевского сельского поселения и разместить на официальном сайте администрации Кечушевского сельского поселения</w:t>
      </w:r>
    </w:p>
    <w:p w:rsidR="00C5207F" w:rsidRDefault="00C5207F" w:rsidP="00477E8A">
      <w:pPr>
        <w:pStyle w:val="NormalWeb"/>
        <w:ind w:firstLine="851"/>
        <w:jc w:val="both"/>
      </w:pPr>
    </w:p>
    <w:p w:rsidR="00C5207F" w:rsidRDefault="00C5207F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Кечушевского </w:t>
      </w:r>
    </w:p>
    <w:p w:rsidR="00C5207F" w:rsidRDefault="00C5207F" w:rsidP="00477E8A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поселения:                                                 А.А.Алипов</w:t>
      </w:r>
    </w:p>
    <w:p w:rsidR="00C5207F" w:rsidRDefault="00C5207F" w:rsidP="00477E8A">
      <w:pPr>
        <w:pStyle w:val="NormalWeb"/>
      </w:pPr>
    </w:p>
    <w:p w:rsidR="00C5207F" w:rsidRDefault="00C5207F" w:rsidP="00477E8A">
      <w:pPr>
        <w:pStyle w:val="NormalWeb"/>
      </w:pPr>
    </w:p>
    <w:p w:rsidR="00C5207F" w:rsidRDefault="00C5207F" w:rsidP="00477E8A">
      <w:pPr>
        <w:pStyle w:val="NormalWeb"/>
      </w:pPr>
    </w:p>
    <w:p w:rsidR="00C5207F" w:rsidRDefault="00C5207F" w:rsidP="00477E8A">
      <w:pPr>
        <w:pStyle w:val="NormalWeb"/>
      </w:pPr>
    </w:p>
    <w:p w:rsidR="00C5207F" w:rsidRPr="00477E8A" w:rsidRDefault="00C5207F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C5207F" w:rsidRPr="00477E8A" w:rsidRDefault="00C5207F" w:rsidP="00477E8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Кечушевского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/>
          <w:color w:val="auto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18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2018 г</w:t>
        </w:r>
      </w:smartTag>
      <w:r w:rsidRPr="00477E8A">
        <w:rPr>
          <w:rStyle w:val="a"/>
          <w:b w:val="0"/>
          <w:bCs/>
          <w:color w:val="auto"/>
          <w:sz w:val="28"/>
          <w:szCs w:val="28"/>
        </w:rPr>
        <w:t xml:space="preserve">. N </w:t>
      </w:r>
    </w:p>
    <w:p w:rsidR="00C5207F" w:rsidRPr="00477E8A" w:rsidRDefault="00C5207F" w:rsidP="00477E8A">
      <w:pPr>
        <w:jc w:val="both"/>
        <w:rPr>
          <w:sz w:val="28"/>
          <w:szCs w:val="28"/>
        </w:rPr>
      </w:pPr>
    </w:p>
    <w:p w:rsidR="00C5207F" w:rsidRDefault="00C5207F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C5207F" w:rsidRPr="00C1049D" w:rsidRDefault="00C5207F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Кечушевского сельского  поселения Ардатовского муниципального района Республики Мордовия</w:t>
      </w:r>
    </w:p>
    <w:p w:rsidR="00C5207F" w:rsidRDefault="00C5207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Кечушевского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Кечушевского сельского поселения Ардатовского муниципального района Республики Мордовия (далее – Кечушевское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Кечушевского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C5207F" w:rsidRDefault="00C5207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Кечушевского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Кечушевского сельского поселения.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Кечушевского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Кечушевского сельского поселения.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Кечушевского сельского поселения осуществляется в случаях и в порядке, установленном Правительством Российской Федерации.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Кечушевского сельского поселения и утверждается постановлением главы администрации Кечушевского сельского поселения с учетом требований, установленных Правительством Российской Федерации.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Кечушевского сельского поселения назначается  главой администрации из числа муниципальных служащих и работников администрации Кечушевского сельского поселения.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Кечушевского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C5207F" w:rsidRDefault="00C5207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Кечушевского сельского поселения.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C5207F" w:rsidRDefault="00C5207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Кечушевского сельского поселения и утвержденным Постановлением главы администрации Кечушевского сельского поселения с учетом требований, установленных в части 11 статьи 99 Федерального закона № 44-ФЗ.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C5207F" w:rsidRDefault="00C5207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C5207F" w:rsidRDefault="00C5207F" w:rsidP="00477E8A">
      <w:pPr>
        <w:rPr>
          <w:rFonts w:cs="Tahoma"/>
          <w:sz w:val="28"/>
          <w:szCs w:val="28"/>
        </w:rPr>
      </w:pPr>
    </w:p>
    <w:p w:rsidR="00C5207F" w:rsidRDefault="00C5207F" w:rsidP="00477E8A"/>
    <w:p w:rsidR="00C5207F" w:rsidRDefault="00C5207F" w:rsidP="00477E8A"/>
    <w:p w:rsidR="00C5207F" w:rsidRDefault="00C5207F"/>
    <w:sectPr w:rsidR="00C5207F" w:rsidSect="00D67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024AA5"/>
    <w:rsid w:val="00145E71"/>
    <w:rsid w:val="0017099F"/>
    <w:rsid w:val="00376C74"/>
    <w:rsid w:val="00477E8A"/>
    <w:rsid w:val="009E61E7"/>
    <w:rsid w:val="009F0586"/>
    <w:rsid w:val="00BA2181"/>
    <w:rsid w:val="00C1049D"/>
    <w:rsid w:val="00C5207F"/>
    <w:rsid w:val="00D67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7</Pages>
  <Words>2048</Words>
  <Characters>11677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user</cp:lastModifiedBy>
  <cp:revision>2</cp:revision>
  <dcterms:created xsi:type="dcterms:W3CDTF">2018-05-15T11:35:00Z</dcterms:created>
  <dcterms:modified xsi:type="dcterms:W3CDTF">2018-05-15T11:35:00Z</dcterms:modified>
</cp:coreProperties>
</file>