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BE7" w:rsidRPr="00A61A53" w:rsidRDefault="00E80BE7" w:rsidP="00A61A53">
      <w:pPr>
        <w:spacing w:after="450" w:line="810" w:lineRule="atLeast"/>
        <w:textAlignment w:val="baseline"/>
        <w:outlineLvl w:val="0"/>
        <w:rPr>
          <w:rFonts w:ascii="diaria_promedium" w:hAnsi="diaria_promedium"/>
          <w:b/>
          <w:bCs/>
          <w:kern w:val="36"/>
          <w:sz w:val="63"/>
          <w:szCs w:val="63"/>
          <w:lang w:eastAsia="ru-RU"/>
        </w:rPr>
      </w:pPr>
      <w:r w:rsidRPr="00A61A53">
        <w:rPr>
          <w:rFonts w:ascii="diaria_promedium" w:hAnsi="diaria_promedium"/>
          <w:b/>
          <w:bCs/>
          <w:kern w:val="36"/>
          <w:sz w:val="63"/>
          <w:szCs w:val="63"/>
          <w:lang w:eastAsia="ru-RU"/>
        </w:rPr>
        <w:t>12 декабря 201</w:t>
      </w:r>
      <w:r>
        <w:rPr>
          <w:rFonts w:ascii="diaria_promedium" w:hAnsi="diaria_promedium"/>
          <w:b/>
          <w:bCs/>
          <w:kern w:val="36"/>
          <w:sz w:val="63"/>
          <w:szCs w:val="63"/>
          <w:lang w:eastAsia="ru-RU"/>
        </w:rPr>
        <w:t>8</w:t>
      </w:r>
      <w:r w:rsidRPr="00A61A53">
        <w:rPr>
          <w:rFonts w:ascii="diaria_promedium" w:hAnsi="diaria_promedium"/>
          <w:b/>
          <w:bCs/>
          <w:kern w:val="36"/>
          <w:sz w:val="63"/>
          <w:szCs w:val="63"/>
          <w:lang w:eastAsia="ru-RU"/>
        </w:rPr>
        <w:t xml:space="preserve"> года Общероссийский день приема граждан</w:t>
      </w:r>
    </w:p>
    <w:p w:rsidR="00E80BE7" w:rsidRPr="00747419" w:rsidRDefault="00E80BE7" w:rsidP="00A61A53">
      <w:pPr>
        <w:spacing w:after="0" w:line="450" w:lineRule="atLeast"/>
        <w:textAlignment w:val="baseline"/>
        <w:rPr>
          <w:rFonts w:ascii="diaria_promedium" w:hAnsi="diaria_promedium"/>
          <w:color w:val="333333"/>
          <w:sz w:val="28"/>
          <w:szCs w:val="28"/>
          <w:lang w:eastAsia="ru-RU"/>
        </w:rPr>
      </w:pPr>
      <w:r w:rsidRPr="00747419">
        <w:rPr>
          <w:rFonts w:ascii="diaria_promedium" w:hAnsi="diaria_promedium"/>
          <w:b/>
          <w:bCs/>
          <w:color w:val="333333"/>
          <w:sz w:val="28"/>
          <w:szCs w:val="28"/>
          <w:lang w:eastAsia="ru-RU"/>
        </w:rPr>
        <w:t>12 декабря 2018 года</w:t>
      </w:r>
      <w:r w:rsidRPr="00747419">
        <w:rPr>
          <w:rFonts w:ascii="diaria_promedium" w:hAnsi="diaria_promedium"/>
          <w:color w:val="333333"/>
          <w:sz w:val="28"/>
          <w:szCs w:val="28"/>
          <w:lang w:eastAsia="ru-RU"/>
        </w:rPr>
        <w:t> в День Конституции Российской Федерации проводится Общероссийский день приема граждан с 1</w:t>
      </w:r>
      <w:r w:rsidRPr="00747419">
        <w:rPr>
          <w:rFonts w:ascii="diaria_promedium" w:hAnsi="diaria_promedium"/>
          <w:b/>
          <w:bCs/>
          <w:color w:val="333333"/>
          <w:sz w:val="28"/>
          <w:szCs w:val="28"/>
          <w:lang w:eastAsia="ru-RU"/>
        </w:rPr>
        <w:t>2 часов 00 минут до 20 часов 00 минут </w:t>
      </w:r>
      <w:r w:rsidRPr="00747419">
        <w:rPr>
          <w:rFonts w:ascii="diaria_promedium" w:hAnsi="diaria_promedium"/>
          <w:color w:val="333333"/>
          <w:sz w:val="28"/>
          <w:szCs w:val="28"/>
          <w:lang w:eastAsia="ru-RU"/>
        </w:rPr>
        <w:t>по местному времени.</w:t>
      </w:r>
    </w:p>
    <w:p w:rsidR="00E80BE7" w:rsidRPr="003A320C" w:rsidRDefault="00E80BE7" w:rsidP="00A61A53">
      <w:pPr>
        <w:spacing w:after="450" w:line="450" w:lineRule="atLeast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747419">
        <w:rPr>
          <w:rFonts w:ascii="diaria_promedium" w:hAnsi="diaria_promedium"/>
          <w:color w:val="333333"/>
          <w:sz w:val="28"/>
          <w:szCs w:val="28"/>
          <w:lang w:eastAsia="ru-RU"/>
        </w:rPr>
        <w:t>В указанное время в здании администрации К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ечуш</w:t>
      </w:r>
      <w:r w:rsidRPr="00747419">
        <w:rPr>
          <w:rFonts w:ascii="diaria_promedium" w:hAnsi="diaria_promedium"/>
          <w:color w:val="333333"/>
          <w:sz w:val="28"/>
          <w:szCs w:val="28"/>
          <w:lang w:eastAsia="ru-RU"/>
        </w:rPr>
        <w:t>евского сельского поселения Ардатовского муниципального района, расположенного по адресу: РМ, Ардатовский район село К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ечуш</w:t>
      </w:r>
      <w:r w:rsidRPr="00747419">
        <w:rPr>
          <w:rFonts w:ascii="diaria_promedium" w:hAnsi="diaria_promedium"/>
          <w:color w:val="333333"/>
          <w:sz w:val="28"/>
          <w:szCs w:val="28"/>
          <w:lang w:eastAsia="ru-RU"/>
        </w:rPr>
        <w:t>ево ул.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Ленина,</w:t>
      </w:r>
      <w:r w:rsidRPr="00747419">
        <w:rPr>
          <w:rFonts w:ascii="diaria_promedium" w:hAnsi="diaria_promedium"/>
          <w:color w:val="333333"/>
          <w:sz w:val="28"/>
          <w:szCs w:val="28"/>
          <w:lang w:eastAsia="ru-RU"/>
        </w:rPr>
        <w:t xml:space="preserve"> д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.25</w:t>
      </w:r>
      <w:r w:rsidRPr="00747419">
        <w:rPr>
          <w:rFonts w:ascii="diaria_promedium" w:hAnsi="diaria_promedium"/>
          <w:color w:val="333333"/>
          <w:sz w:val="28"/>
          <w:szCs w:val="28"/>
          <w:lang w:eastAsia="ru-RU"/>
        </w:rPr>
        <w:t xml:space="preserve"> будет проводит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ь</w:t>
      </w:r>
      <w:r w:rsidRPr="00747419">
        <w:rPr>
          <w:rFonts w:ascii="diaria_promedium" w:hAnsi="diaria_promedium"/>
          <w:color w:val="333333"/>
          <w:sz w:val="28"/>
          <w:szCs w:val="28"/>
          <w:lang w:eastAsia="ru-RU"/>
        </w:rPr>
        <w:t>ся личный прием жителей. Все граждане могут предварительно записаться на личный прием по телефону</w:t>
      </w:r>
      <w:r>
        <w:rPr>
          <w:rFonts w:ascii="diaria_promedium" w:hAnsi="diaria_promedium"/>
          <w:color w:val="333333"/>
          <w:sz w:val="28"/>
          <w:szCs w:val="28"/>
          <w:lang w:eastAsia="ru-RU"/>
        </w:rPr>
        <w:t>: 8(83431) 25-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144</w:t>
      </w:r>
    </w:p>
    <w:p w:rsidR="00E80BE7" w:rsidRPr="00A61A53" w:rsidRDefault="00E80BE7" w:rsidP="00A61A53">
      <w:pPr>
        <w:spacing w:line="240" w:lineRule="auto"/>
        <w:textAlignment w:val="baseline"/>
        <w:rPr>
          <w:rFonts w:ascii="Times New Roman" w:hAnsi="Times New Roman"/>
          <w:sz w:val="2"/>
          <w:szCs w:val="2"/>
          <w:lang w:eastAsia="ru-RU"/>
        </w:rPr>
      </w:pPr>
      <w:r w:rsidRPr="00A61A53">
        <w:rPr>
          <w:rFonts w:ascii="diaria_promedium" w:hAnsi="diaria_promedium"/>
          <w:color w:val="333333"/>
          <w:sz w:val="2"/>
          <w:szCs w:val="2"/>
          <w:shd w:val="clear" w:color="auto" w:fill="EBEBEB"/>
          <w:lang w:eastAsia="ru-RU"/>
        </w:rPr>
        <w:t> </w:t>
      </w:r>
    </w:p>
    <w:p w:rsidR="00E80BE7" w:rsidRDefault="00E80BE7"/>
    <w:sectPr w:rsidR="00E80BE7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1A53"/>
    <w:rsid w:val="001B0C1C"/>
    <w:rsid w:val="003A320C"/>
    <w:rsid w:val="006B1B5C"/>
    <w:rsid w:val="00747419"/>
    <w:rsid w:val="00A16D81"/>
    <w:rsid w:val="00A61A53"/>
    <w:rsid w:val="00AA3B65"/>
    <w:rsid w:val="00E676B6"/>
    <w:rsid w:val="00E80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C1C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A61A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1A5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semiHidden/>
    <w:rsid w:val="00A61A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A61A5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74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4987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4988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81</Words>
  <Characters>465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 декабря 2018 года Общероссийский день приема граждан</dc:title>
  <dc:subject/>
  <dc:creator>Admin</dc:creator>
  <cp:keywords/>
  <dc:description/>
  <cp:lastModifiedBy>user</cp:lastModifiedBy>
  <cp:revision>2</cp:revision>
  <dcterms:created xsi:type="dcterms:W3CDTF">2018-11-30T12:43:00Z</dcterms:created>
  <dcterms:modified xsi:type="dcterms:W3CDTF">2018-11-30T12:43:00Z</dcterms:modified>
</cp:coreProperties>
</file>