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>ИНФОРМАЦИОННЫЙ БЮЛЛЕТЕНЬ</w:t>
      </w:r>
    </w:p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>КЕЧУШЕВСКОГО СЕЛЬСКОГО ПОСЕЛЕНИЯ</w:t>
      </w:r>
    </w:p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>АРДАТОВСКОГО МУНИЦИПАЛЬНОГО РАЙОНА</w:t>
      </w:r>
    </w:p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 xml:space="preserve">Является официальным  печатным  изданием </w:t>
      </w:r>
    </w:p>
    <w:p w:rsidR="003E494B" w:rsidRDefault="003E494B" w:rsidP="00ED3790">
      <w:pPr>
        <w:pStyle w:val="Heading1"/>
        <w:spacing w:before="0" w:line="240" w:lineRule="auto"/>
        <w:ind w:firstLine="709"/>
        <w:rPr>
          <w:rFonts w:ascii="Times New Roman" w:hAnsi="Times New Roman"/>
          <w:b w:val="0"/>
          <w:color w:val="auto"/>
        </w:rPr>
      </w:pPr>
      <w:r w:rsidRPr="0061585C">
        <w:rPr>
          <w:sz w:val="16"/>
          <w:szCs w:val="16"/>
        </w:rPr>
        <w:t>Кечушевского сельского поселения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№2                                                                                                                                             </w:t>
      </w:r>
    </w:p>
    <w:p w:rsidR="003E494B" w:rsidRPr="00ED3790" w:rsidRDefault="003E494B" w:rsidP="00ED3790"/>
    <w:p w:rsidR="003E494B" w:rsidRPr="00ED3790" w:rsidRDefault="003E494B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</w:p>
    <w:p w:rsidR="003E494B" w:rsidRPr="00ED3790" w:rsidRDefault="003E494B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ED3790">
        <w:rPr>
          <w:rFonts w:ascii="Times New Roman" w:hAnsi="Times New Roman"/>
          <w:b w:val="0"/>
          <w:color w:val="auto"/>
          <w:sz w:val="20"/>
          <w:szCs w:val="20"/>
        </w:rPr>
        <w:t>Сообщение</w:t>
      </w:r>
    </w:p>
    <w:p w:rsidR="003E494B" w:rsidRPr="00ED3790" w:rsidRDefault="003E494B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ED3790">
        <w:rPr>
          <w:rFonts w:ascii="Times New Roman" w:hAnsi="Times New Roman"/>
          <w:b w:val="0"/>
          <w:color w:val="auto"/>
          <w:sz w:val="20"/>
          <w:szCs w:val="20"/>
        </w:rPr>
        <w:t>о проведении общего собрания участников долевой собственности</w:t>
      </w:r>
    </w:p>
    <w:p w:rsidR="003E494B" w:rsidRPr="00ED3790" w:rsidRDefault="003E494B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ED3790">
        <w:rPr>
          <w:rFonts w:ascii="Times New Roman" w:hAnsi="Times New Roman"/>
          <w:sz w:val="20"/>
          <w:szCs w:val="20"/>
        </w:rPr>
        <w:t>СХПК  «Знамя труда»</w:t>
      </w:r>
    </w:p>
    <w:p w:rsidR="003E494B" w:rsidRPr="00ED3790" w:rsidRDefault="003E494B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</w:p>
    <w:p w:rsidR="003E494B" w:rsidRPr="00ED3790" w:rsidRDefault="003E494B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ED3790">
        <w:rPr>
          <w:rFonts w:ascii="Times New Roman" w:hAnsi="Times New Roman"/>
          <w:sz w:val="20"/>
          <w:szCs w:val="20"/>
        </w:rPr>
        <w:t>Уважаемые участники общей долевой собственности СХПК «_</w:t>
      </w:r>
      <w:r w:rsidRPr="00ED3790">
        <w:rPr>
          <w:rFonts w:ascii="Times New Roman" w:hAnsi="Times New Roman"/>
          <w:sz w:val="20"/>
          <w:szCs w:val="20"/>
          <w:u w:val="single"/>
        </w:rPr>
        <w:t>Знамя труда</w:t>
      </w:r>
      <w:r w:rsidRPr="00ED3790">
        <w:rPr>
          <w:rFonts w:ascii="Times New Roman" w:hAnsi="Times New Roman"/>
          <w:sz w:val="20"/>
          <w:szCs w:val="20"/>
        </w:rPr>
        <w:t>», земельного участка, с кадастровым номером 13:01:0305001:20 расположенным по адресу: Республика Мордовия, Ардатовский район, с. Безводное.</w:t>
      </w:r>
    </w:p>
    <w:p w:rsidR="003E494B" w:rsidRPr="00ED3790" w:rsidRDefault="003E494B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ED3790">
        <w:rPr>
          <w:rFonts w:ascii="Times New Roman" w:hAnsi="Times New Roman"/>
          <w:sz w:val="20"/>
          <w:szCs w:val="20"/>
        </w:rPr>
        <w:t xml:space="preserve">Администрация Кечушевского сельского поселения Ардатовского муниципального района Республики Мордовия </w:t>
      </w:r>
      <w:r w:rsidRPr="00ED3790">
        <w:rPr>
          <w:rFonts w:ascii="Times New Roman" w:hAnsi="Times New Roman"/>
          <w:sz w:val="20"/>
          <w:szCs w:val="20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 w:rsidRPr="00ED3790">
        <w:rPr>
          <w:rFonts w:ascii="Times New Roman" w:hAnsi="Times New Roman"/>
          <w:sz w:val="20"/>
          <w:szCs w:val="20"/>
        </w:rPr>
        <w:t xml:space="preserve"> общей долевой собственности СХПК «Знамя труда»</w:t>
      </w:r>
    </w:p>
    <w:p w:rsidR="003E494B" w:rsidRPr="00ED3790" w:rsidRDefault="003E494B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ED3790">
        <w:rPr>
          <w:rStyle w:val="Strong"/>
          <w:rFonts w:ascii="Times New Roman" w:hAnsi="Times New Roman"/>
          <w:b w:val="0"/>
          <w:sz w:val="20"/>
          <w:szCs w:val="20"/>
        </w:rPr>
        <w:t>Дата и время проведения общего собрания</w:t>
      </w:r>
      <w:r w:rsidRPr="00ED3790">
        <w:rPr>
          <w:rFonts w:ascii="Times New Roman" w:hAnsi="Times New Roman"/>
          <w:b/>
          <w:sz w:val="20"/>
          <w:szCs w:val="20"/>
        </w:rPr>
        <w:t>:</w:t>
      </w:r>
      <w:r w:rsidRPr="00ED3790">
        <w:rPr>
          <w:rFonts w:ascii="Times New Roman" w:hAnsi="Times New Roman"/>
          <w:sz w:val="20"/>
          <w:szCs w:val="20"/>
        </w:rPr>
        <w:t xml:space="preserve">  13 марта </w:t>
      </w:r>
      <w:smartTag w:uri="urn:schemas-microsoft-com:office:smarttags" w:element="metricconverter">
        <w:smartTagPr>
          <w:attr w:name="ProductID" w:val="2019 г"/>
        </w:smartTagPr>
        <w:r w:rsidRPr="00ED3790">
          <w:rPr>
            <w:rFonts w:ascii="Times New Roman" w:hAnsi="Times New Roman"/>
            <w:sz w:val="20"/>
            <w:szCs w:val="20"/>
          </w:rPr>
          <w:t>2019 г</w:t>
        </w:r>
      </w:smartTag>
      <w:r w:rsidRPr="00ED3790">
        <w:rPr>
          <w:rFonts w:ascii="Times New Roman" w:hAnsi="Times New Roman"/>
          <w:sz w:val="20"/>
          <w:szCs w:val="20"/>
        </w:rPr>
        <w:t>. в 12 час. 30 мин.</w:t>
      </w:r>
    </w:p>
    <w:p w:rsidR="003E494B" w:rsidRPr="00ED3790" w:rsidRDefault="003E494B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ED3790">
        <w:rPr>
          <w:rStyle w:val="Strong"/>
          <w:rFonts w:ascii="Times New Roman" w:hAnsi="Times New Roman"/>
          <w:b w:val="0"/>
          <w:sz w:val="20"/>
          <w:szCs w:val="20"/>
        </w:rPr>
        <w:t>Адрес места проведения собрания:</w:t>
      </w:r>
      <w:r w:rsidRPr="00ED3790">
        <w:rPr>
          <w:rFonts w:ascii="Times New Roman" w:hAnsi="Times New Roman"/>
          <w:sz w:val="20"/>
          <w:szCs w:val="20"/>
        </w:rPr>
        <w:t> Республика Мордовия, Ардатовский район, с. Безводное, улица  Центральная, дом  25 ( сельский ДК)</w:t>
      </w:r>
    </w:p>
    <w:p w:rsidR="003E494B" w:rsidRPr="00ED3790" w:rsidRDefault="003E494B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0"/>
          <w:szCs w:val="20"/>
        </w:rPr>
      </w:pPr>
      <w:r w:rsidRPr="00ED3790">
        <w:rPr>
          <w:rStyle w:val="Strong"/>
          <w:rFonts w:ascii="Times New Roman" w:hAnsi="Times New Roman"/>
          <w:b w:val="0"/>
          <w:sz w:val="20"/>
          <w:szCs w:val="20"/>
        </w:rPr>
        <w:t>На собрании предлагается рассмотреть вопросы по следующей повестке дня:</w:t>
      </w:r>
    </w:p>
    <w:p w:rsidR="003E494B" w:rsidRPr="00ED3790" w:rsidRDefault="003E494B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ED3790">
        <w:rPr>
          <w:rFonts w:ascii="Times New Roman" w:hAnsi="Times New Roman"/>
          <w:sz w:val="20"/>
          <w:szCs w:val="20"/>
        </w:rPr>
        <w:t>1) о выборе председателя и секретаря собрания;</w:t>
      </w:r>
    </w:p>
    <w:p w:rsidR="003E494B" w:rsidRPr="00ED3790" w:rsidRDefault="003E494B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D3790">
        <w:rPr>
          <w:rFonts w:ascii="Times New Roman" w:hAnsi="Times New Roman"/>
          <w:sz w:val="20"/>
          <w:szCs w:val="20"/>
        </w:rPr>
        <w:t>2) о прекращение полномочий.</w:t>
      </w:r>
    </w:p>
    <w:p w:rsidR="003E494B" w:rsidRPr="00ED3790" w:rsidRDefault="003E494B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D3790">
        <w:rPr>
          <w:rFonts w:ascii="Times New Roman" w:hAnsi="Times New Roman"/>
          <w:sz w:val="20"/>
          <w:szCs w:val="20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3E494B" w:rsidRPr="00ED3790" w:rsidRDefault="003E494B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bookmarkStart w:id="0" w:name="sub_1437"/>
      <w:r w:rsidRPr="00ED3790">
        <w:rPr>
          <w:rFonts w:ascii="Times New Roman" w:hAnsi="Times New Roman"/>
          <w:sz w:val="20"/>
          <w:szCs w:val="20"/>
        </w:rPr>
        <w:t>4) об условиях договора аренды земельного участка, находящегося в долевой собственности;</w:t>
      </w:r>
    </w:p>
    <w:p w:rsidR="003E494B" w:rsidRPr="00ED3790" w:rsidRDefault="003E494B" w:rsidP="00CE799F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ED3790">
        <w:rPr>
          <w:rFonts w:ascii="Times New Roman" w:hAnsi="Times New Roman"/>
          <w:sz w:val="20"/>
          <w:szCs w:val="20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p w:rsidR="003E494B" w:rsidRPr="00ED3790" w:rsidRDefault="003E494B" w:rsidP="00CE799F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3E494B" w:rsidRDefault="003E494B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E494B" w:rsidRDefault="003E494B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>Информационный бюллетень Кечушевского сельского поселения</w:t>
      </w:r>
    </w:p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>Ардатовского муниципального района №</w:t>
      </w:r>
      <w:r>
        <w:rPr>
          <w:sz w:val="16"/>
          <w:szCs w:val="16"/>
        </w:rPr>
        <w:t>2 от  31.01.2019</w:t>
      </w:r>
      <w:r w:rsidRPr="0061585C">
        <w:rPr>
          <w:sz w:val="16"/>
          <w:szCs w:val="16"/>
        </w:rPr>
        <w:t>г.</w:t>
      </w:r>
    </w:p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>Учредитель :Совет депутатов  Кечушевского сельского поселения</w:t>
      </w:r>
    </w:p>
    <w:p w:rsidR="003E494B" w:rsidRPr="0061585C" w:rsidRDefault="003E494B" w:rsidP="00ED3790">
      <w:pPr>
        <w:rPr>
          <w:sz w:val="16"/>
          <w:szCs w:val="16"/>
        </w:rPr>
      </w:pPr>
      <w:r w:rsidRPr="0061585C">
        <w:rPr>
          <w:sz w:val="16"/>
          <w:szCs w:val="16"/>
        </w:rPr>
        <w:t>Ардатовского муниципального района</w:t>
      </w:r>
    </w:p>
    <w:p w:rsidR="003E494B" w:rsidRPr="00CE799F" w:rsidRDefault="003E494B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3E494B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0E1361"/>
    <w:rsid w:val="001B0D35"/>
    <w:rsid w:val="001F41B8"/>
    <w:rsid w:val="003E494B"/>
    <w:rsid w:val="00410BDE"/>
    <w:rsid w:val="00505913"/>
    <w:rsid w:val="005859B7"/>
    <w:rsid w:val="0061585C"/>
    <w:rsid w:val="007C642D"/>
    <w:rsid w:val="008043DE"/>
    <w:rsid w:val="00856CCB"/>
    <w:rsid w:val="00874B75"/>
    <w:rsid w:val="008A7649"/>
    <w:rsid w:val="008C448F"/>
    <w:rsid w:val="00AB768B"/>
    <w:rsid w:val="00B67687"/>
    <w:rsid w:val="00BA198B"/>
    <w:rsid w:val="00C556F6"/>
    <w:rsid w:val="00CA4D3E"/>
    <w:rsid w:val="00CB7409"/>
    <w:rsid w:val="00CD4900"/>
    <w:rsid w:val="00CE799F"/>
    <w:rsid w:val="00D67796"/>
    <w:rsid w:val="00DA264F"/>
    <w:rsid w:val="00DD02C0"/>
    <w:rsid w:val="00E14DB9"/>
    <w:rsid w:val="00E865BC"/>
    <w:rsid w:val="00ED3790"/>
    <w:rsid w:val="00EE3DBF"/>
    <w:rsid w:val="00FC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433</Words>
  <Characters>2472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1</dc:creator>
  <cp:keywords/>
  <dc:description/>
  <cp:lastModifiedBy>user</cp:lastModifiedBy>
  <cp:revision>3</cp:revision>
  <cp:lastPrinted>2017-01-12T05:56:00Z</cp:lastPrinted>
  <dcterms:created xsi:type="dcterms:W3CDTF">2019-01-31T13:42:00Z</dcterms:created>
  <dcterms:modified xsi:type="dcterms:W3CDTF">2019-02-01T07:56:00Z</dcterms:modified>
</cp:coreProperties>
</file>