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ИНФОРМАЦИОННЫЙ БЮЛЛЕТЕНЬ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КЕЧУШЕВСКОГО СЕЛЬСКОГО ПОСЕЛЕНИЯ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АРДАТОВСКОГО МУНИЦИПАЛЬНОГО РАЙОНА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 xml:space="preserve">Является официальным  печатным  изданием 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Кечушевского сельского поселения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№2</w:t>
      </w:r>
    </w:p>
    <w:p w:rsidR="002546CA" w:rsidRDefault="002546C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</w:p>
    <w:p w:rsidR="002546CA" w:rsidRDefault="002546C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</w:p>
    <w:p w:rsidR="002546CA" w:rsidRPr="00421188" w:rsidRDefault="002546C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</w:p>
    <w:p w:rsidR="002546CA" w:rsidRPr="00421188" w:rsidRDefault="002546C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421188">
        <w:rPr>
          <w:rFonts w:ascii="Times New Roman" w:hAnsi="Times New Roman"/>
          <w:b w:val="0"/>
          <w:color w:val="auto"/>
          <w:sz w:val="20"/>
          <w:szCs w:val="20"/>
        </w:rPr>
        <w:t>Сообщение</w:t>
      </w:r>
    </w:p>
    <w:p w:rsidR="002546CA" w:rsidRPr="00421188" w:rsidRDefault="002546CA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  <w:sz w:val="20"/>
          <w:szCs w:val="20"/>
        </w:rPr>
      </w:pPr>
      <w:r w:rsidRPr="00421188">
        <w:rPr>
          <w:rFonts w:ascii="Times New Roman" w:hAnsi="Times New Roman"/>
          <w:b w:val="0"/>
          <w:color w:val="auto"/>
          <w:sz w:val="20"/>
          <w:szCs w:val="20"/>
        </w:rPr>
        <w:t>о проведении общего собрания участников долевой собственности</w:t>
      </w:r>
    </w:p>
    <w:p w:rsidR="002546CA" w:rsidRPr="00421188" w:rsidRDefault="002546CA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СХПК  «Родина»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Уважаемые участники общей долевой собственности СХПК «_</w:t>
      </w:r>
      <w:r w:rsidRPr="00421188">
        <w:rPr>
          <w:rFonts w:ascii="Times New Roman" w:hAnsi="Times New Roman"/>
          <w:sz w:val="20"/>
          <w:szCs w:val="20"/>
          <w:u w:val="single"/>
        </w:rPr>
        <w:t>Родина</w:t>
      </w:r>
      <w:r w:rsidRPr="00421188">
        <w:rPr>
          <w:rFonts w:ascii="Times New Roman" w:hAnsi="Times New Roman"/>
          <w:sz w:val="20"/>
          <w:szCs w:val="20"/>
        </w:rPr>
        <w:t>», земельного участка, с кадастровым номером 13:01:0209001:143 расположенным по адресу: Республика Мордовия, Ардатовский район, с. Кечушево.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 xml:space="preserve">Администрация Кечушевского сельского поселения Ардатовского муниципального района Республики Мордовия </w:t>
      </w:r>
      <w:r w:rsidRPr="00421188">
        <w:rPr>
          <w:rFonts w:ascii="Times New Roman" w:hAnsi="Times New Roman"/>
          <w:sz w:val="20"/>
          <w:szCs w:val="20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 w:rsidRPr="00421188">
        <w:rPr>
          <w:rFonts w:ascii="Times New Roman" w:hAnsi="Times New Roman"/>
          <w:sz w:val="20"/>
          <w:szCs w:val="20"/>
        </w:rPr>
        <w:t xml:space="preserve"> общей долевой собственности СХПК «Родина»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421188">
        <w:rPr>
          <w:rStyle w:val="Strong"/>
          <w:rFonts w:ascii="Times New Roman" w:hAnsi="Times New Roman"/>
          <w:b w:val="0"/>
          <w:sz w:val="20"/>
          <w:szCs w:val="20"/>
        </w:rPr>
        <w:t>Дата и время проведения общего собрания</w:t>
      </w:r>
      <w:r w:rsidRPr="00421188">
        <w:rPr>
          <w:rFonts w:ascii="Times New Roman" w:hAnsi="Times New Roman"/>
          <w:b/>
          <w:sz w:val="20"/>
          <w:szCs w:val="20"/>
        </w:rPr>
        <w:t>:</w:t>
      </w:r>
      <w:r w:rsidRPr="00421188">
        <w:rPr>
          <w:rFonts w:ascii="Times New Roman" w:hAnsi="Times New Roman"/>
          <w:sz w:val="20"/>
          <w:szCs w:val="20"/>
        </w:rPr>
        <w:t xml:space="preserve">  26 февраля </w:t>
      </w:r>
      <w:smartTag w:uri="urn:schemas-microsoft-com:office:smarttags" w:element="metricconverter">
        <w:smartTagPr>
          <w:attr w:name="ProductID" w:val="2018 г"/>
        </w:smartTagPr>
        <w:r w:rsidRPr="00421188">
          <w:rPr>
            <w:rFonts w:ascii="Times New Roman" w:hAnsi="Times New Roman"/>
            <w:sz w:val="20"/>
            <w:szCs w:val="20"/>
          </w:rPr>
          <w:t>2018 г</w:t>
        </w:r>
      </w:smartTag>
      <w:r w:rsidRPr="00421188">
        <w:rPr>
          <w:rFonts w:ascii="Times New Roman" w:hAnsi="Times New Roman"/>
          <w:sz w:val="20"/>
          <w:szCs w:val="20"/>
        </w:rPr>
        <w:t>. в 12 час. 00 мин.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421188">
        <w:rPr>
          <w:rStyle w:val="Strong"/>
          <w:rFonts w:ascii="Times New Roman" w:hAnsi="Times New Roman"/>
          <w:b w:val="0"/>
          <w:sz w:val="20"/>
          <w:szCs w:val="20"/>
        </w:rPr>
        <w:t>Адрес места проведения собрания:</w:t>
      </w:r>
      <w:r w:rsidRPr="00421188">
        <w:rPr>
          <w:rFonts w:ascii="Times New Roman" w:hAnsi="Times New Roman"/>
          <w:sz w:val="20"/>
          <w:szCs w:val="20"/>
        </w:rPr>
        <w:t> Республика Мордовия, Ардатовский район, с. Кечушево, улица  Лерина, дом  1а ( сельский ДК)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0"/>
          <w:szCs w:val="20"/>
        </w:rPr>
      </w:pPr>
      <w:r w:rsidRPr="00421188">
        <w:rPr>
          <w:rStyle w:val="Strong"/>
          <w:rFonts w:ascii="Times New Roman" w:hAnsi="Times New Roman"/>
          <w:b w:val="0"/>
          <w:sz w:val="20"/>
          <w:szCs w:val="20"/>
        </w:rPr>
        <w:t>На собрании предлагается рассмотреть вопросы по следующей повестке дня:</w:t>
      </w:r>
    </w:p>
    <w:p w:rsidR="002546CA" w:rsidRPr="00421188" w:rsidRDefault="002546CA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1) о выборе председателя и секретаря собрания;</w:t>
      </w:r>
    </w:p>
    <w:p w:rsidR="002546CA" w:rsidRPr="00421188" w:rsidRDefault="002546CA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2) о прекращение полномочий.</w:t>
      </w:r>
    </w:p>
    <w:p w:rsidR="002546CA" w:rsidRPr="00421188" w:rsidRDefault="002546CA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2546CA" w:rsidRPr="00421188" w:rsidRDefault="002546CA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bookmarkStart w:id="0" w:name="sub_1437"/>
      <w:r w:rsidRPr="00421188">
        <w:rPr>
          <w:rFonts w:ascii="Times New Roman" w:hAnsi="Times New Roman"/>
          <w:sz w:val="20"/>
          <w:szCs w:val="20"/>
        </w:rPr>
        <w:t>4) об условиях договора аренды земельного участка, находящегося в долевой собственности;</w:t>
      </w:r>
    </w:p>
    <w:p w:rsidR="002546CA" w:rsidRPr="00421188" w:rsidRDefault="002546CA" w:rsidP="00CE799F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421188">
        <w:rPr>
          <w:rFonts w:ascii="Times New Roman" w:hAnsi="Times New Roman"/>
          <w:sz w:val="20"/>
          <w:szCs w:val="20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Информационный бюллетень Кечушевского сельского поселения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Ардато</w:t>
      </w:r>
      <w:r>
        <w:rPr>
          <w:sz w:val="16"/>
          <w:szCs w:val="16"/>
        </w:rPr>
        <w:t>вского муниципального района №2 от 31.01.2019</w:t>
      </w:r>
      <w:r w:rsidRPr="0061585C">
        <w:rPr>
          <w:sz w:val="16"/>
          <w:szCs w:val="16"/>
        </w:rPr>
        <w:t>г.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Учредитель :Совет депутатов  Кечушевского сельского поселения</w:t>
      </w:r>
    </w:p>
    <w:p w:rsidR="002546CA" w:rsidRPr="0061585C" w:rsidRDefault="002546CA" w:rsidP="00421188">
      <w:pPr>
        <w:rPr>
          <w:sz w:val="16"/>
          <w:szCs w:val="16"/>
        </w:rPr>
      </w:pPr>
      <w:r w:rsidRPr="0061585C">
        <w:rPr>
          <w:sz w:val="16"/>
          <w:szCs w:val="16"/>
        </w:rPr>
        <w:t>Ардатовского муниципального района</w:t>
      </w:r>
    </w:p>
    <w:p w:rsidR="002546CA" w:rsidRPr="00CE799F" w:rsidRDefault="002546CA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2546CA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1B0D35"/>
    <w:rsid w:val="002038BB"/>
    <w:rsid w:val="002546CA"/>
    <w:rsid w:val="00421188"/>
    <w:rsid w:val="004F6A58"/>
    <w:rsid w:val="00505913"/>
    <w:rsid w:val="005859B7"/>
    <w:rsid w:val="0061585C"/>
    <w:rsid w:val="00775E07"/>
    <w:rsid w:val="008043DE"/>
    <w:rsid w:val="00856CCB"/>
    <w:rsid w:val="00874B75"/>
    <w:rsid w:val="008A7649"/>
    <w:rsid w:val="008B1491"/>
    <w:rsid w:val="00AB768B"/>
    <w:rsid w:val="00B10BAD"/>
    <w:rsid w:val="00B27BD3"/>
    <w:rsid w:val="00B67687"/>
    <w:rsid w:val="00BA198B"/>
    <w:rsid w:val="00C556F6"/>
    <w:rsid w:val="00CA4D3E"/>
    <w:rsid w:val="00CB7409"/>
    <w:rsid w:val="00CD4900"/>
    <w:rsid w:val="00CE799F"/>
    <w:rsid w:val="00D67796"/>
    <w:rsid w:val="00DD02C0"/>
    <w:rsid w:val="00E14DB9"/>
    <w:rsid w:val="00E865BC"/>
    <w:rsid w:val="00FC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411</Words>
  <Characters>2346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1</dc:creator>
  <cp:keywords/>
  <dc:description/>
  <cp:lastModifiedBy>user</cp:lastModifiedBy>
  <cp:revision>2</cp:revision>
  <cp:lastPrinted>2017-01-12T05:56:00Z</cp:lastPrinted>
  <dcterms:created xsi:type="dcterms:W3CDTF">2019-02-01T08:03:00Z</dcterms:created>
  <dcterms:modified xsi:type="dcterms:W3CDTF">2019-02-01T08:03:00Z</dcterms:modified>
</cp:coreProperties>
</file>