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7D6" w:rsidRDefault="007347D6" w:rsidP="007478C4">
      <w:pPr>
        <w:ind w:left="36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Список невостребованных земельных долей , находящихся в границах Кечушевского сельского поселения Ардатовского муниципального района Республики Мордовия СХПК «Знамя Труда</w:t>
      </w:r>
      <w:bookmarkStart w:id="0" w:name="_GoBack"/>
      <w:bookmarkEnd w:id="0"/>
      <w:r>
        <w:rPr>
          <w:rFonts w:ascii="Times New Roman CYR" w:hAnsi="Times New Roman CYR" w:cs="Times New Roman CYR"/>
        </w:rPr>
        <w:t>»</w:t>
      </w:r>
    </w:p>
    <w:p w:rsidR="007347D6" w:rsidRDefault="007347D6"/>
    <w:p w:rsidR="007347D6" w:rsidRDefault="007347D6" w:rsidP="00A31DAD">
      <w:pPr>
        <w:numPr>
          <w:ilvl w:val="0"/>
          <w:numId w:val="1"/>
        </w:numPr>
        <w:jc w:val="both"/>
      </w:pPr>
      <w:r w:rsidRPr="007478C4">
        <w:t>Филиппова Вера Павловна,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 xml:space="preserve">Волков Александр Яковлевич, 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Пыреськин Николай Иванович,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Вечканов Николай Афанасьевич,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Коробков Аркадий Васильевич,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Маштанов Александр Максимович,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Щочкина Пелагея Николаевна,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Карева Раиса Алексеевна,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Алипова Матрена Лазаревна,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Ануфриева Наталья Павловна,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Белякова Анна Васильевна,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Волкова Ксения Григорьевна,</w:t>
      </w:r>
    </w:p>
    <w:p w:rsidR="007347D6" w:rsidRDefault="007347D6" w:rsidP="00A31DAD">
      <w:pPr>
        <w:numPr>
          <w:ilvl w:val="0"/>
          <w:numId w:val="1"/>
        </w:numPr>
        <w:jc w:val="both"/>
      </w:pPr>
      <w:r w:rsidRPr="007478C4">
        <w:t>Волкова Надежда        Алексеевна</w:t>
      </w:r>
      <w:r>
        <w:t xml:space="preserve"> </w:t>
      </w:r>
    </w:p>
    <w:sectPr w:rsidR="007347D6" w:rsidSect="00363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27333"/>
    <w:multiLevelType w:val="hybridMultilevel"/>
    <w:tmpl w:val="795C64E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003B"/>
    <w:rsid w:val="001A3659"/>
    <w:rsid w:val="002C003B"/>
    <w:rsid w:val="00334EA7"/>
    <w:rsid w:val="00363FF2"/>
    <w:rsid w:val="00375E78"/>
    <w:rsid w:val="00441495"/>
    <w:rsid w:val="007347D6"/>
    <w:rsid w:val="007478C4"/>
    <w:rsid w:val="008C4432"/>
    <w:rsid w:val="009E45FE"/>
    <w:rsid w:val="00A17D9C"/>
    <w:rsid w:val="00A31DAD"/>
    <w:rsid w:val="00BD68B0"/>
    <w:rsid w:val="00C40F50"/>
    <w:rsid w:val="00CC041F"/>
    <w:rsid w:val="00E049A4"/>
    <w:rsid w:val="00EB349F"/>
    <w:rsid w:val="00F64554"/>
    <w:rsid w:val="00FA418F"/>
    <w:rsid w:val="00FB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8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31D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80</Words>
  <Characters>462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невостребованных земельных долей , находящихся в границах Кечушевского сельского поселения Ардатовского муниципального района Республики Мордовия СХПК «Знамя Труда»</dc:title>
  <dc:subject/>
  <dc:creator>1</dc:creator>
  <cp:keywords/>
  <dc:description/>
  <cp:lastModifiedBy>user</cp:lastModifiedBy>
  <cp:revision>2</cp:revision>
  <cp:lastPrinted>2018-07-24T06:05:00Z</cp:lastPrinted>
  <dcterms:created xsi:type="dcterms:W3CDTF">2019-04-19T05:37:00Z</dcterms:created>
  <dcterms:modified xsi:type="dcterms:W3CDTF">2019-04-19T05:37:00Z</dcterms:modified>
</cp:coreProperties>
</file>