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D65" w:rsidRDefault="001F5D65" w:rsidP="00EA2FD7">
      <w:pPr>
        <w:tabs>
          <w:tab w:val="left" w:pos="0"/>
          <w:tab w:val="left" w:pos="6663"/>
          <w:tab w:val="left" w:pos="7513"/>
          <w:tab w:val="left" w:pos="7938"/>
        </w:tabs>
        <w:rPr>
          <w:spacing w:val="8"/>
          <w:sz w:val="32"/>
          <w:szCs w:val="32"/>
        </w:rPr>
      </w:pPr>
    </w:p>
    <w:p w:rsidR="001F5D65" w:rsidRPr="00E06901" w:rsidRDefault="001F5D65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  <w:szCs w:val="22"/>
        </w:rPr>
      </w:pPr>
      <w:r w:rsidRPr="00E06901">
        <w:rPr>
          <w:spacing w:val="8"/>
          <w:sz w:val="22"/>
          <w:szCs w:val="22"/>
        </w:rPr>
        <w:t xml:space="preserve">Совет депутатов Кечушевскогосельского поселения </w:t>
      </w:r>
    </w:p>
    <w:p w:rsidR="001F5D65" w:rsidRPr="00E06901" w:rsidRDefault="001F5D65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  <w:szCs w:val="22"/>
        </w:rPr>
      </w:pPr>
      <w:r w:rsidRPr="00E06901">
        <w:rPr>
          <w:spacing w:val="8"/>
          <w:sz w:val="22"/>
          <w:szCs w:val="22"/>
        </w:rPr>
        <w:t>Ардатовского муниципального района РМ</w:t>
      </w:r>
    </w:p>
    <w:p w:rsidR="001F5D65" w:rsidRPr="00E06901" w:rsidRDefault="001F5D65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  <w:szCs w:val="22"/>
        </w:rPr>
      </w:pPr>
      <w:r w:rsidRPr="00E06901">
        <w:rPr>
          <w:spacing w:val="8"/>
          <w:sz w:val="22"/>
          <w:szCs w:val="22"/>
        </w:rPr>
        <w:t xml:space="preserve">третьего созыва </w:t>
      </w:r>
    </w:p>
    <w:p w:rsidR="001F5D65" w:rsidRPr="00E06901" w:rsidRDefault="001F5D65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  <w:szCs w:val="22"/>
        </w:rPr>
      </w:pPr>
      <w:r w:rsidRPr="00E06901">
        <w:rPr>
          <w:spacing w:val="8"/>
          <w:sz w:val="22"/>
          <w:szCs w:val="22"/>
        </w:rPr>
        <w:t>с.Кечушево</w:t>
      </w:r>
    </w:p>
    <w:p w:rsidR="001F5D65" w:rsidRPr="00E06901" w:rsidRDefault="001F5D65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  <w:szCs w:val="22"/>
        </w:rPr>
      </w:pPr>
    </w:p>
    <w:p w:rsidR="001F5D65" w:rsidRPr="00E06901" w:rsidRDefault="001F5D65" w:rsidP="00713A87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2"/>
          <w:szCs w:val="22"/>
        </w:rPr>
      </w:pPr>
      <w:r w:rsidRPr="00E06901">
        <w:rPr>
          <w:spacing w:val="8"/>
          <w:sz w:val="22"/>
          <w:szCs w:val="22"/>
        </w:rPr>
        <w:t>РЕШЕНИЕ</w:t>
      </w:r>
    </w:p>
    <w:p w:rsidR="001F5D65" w:rsidRPr="00E06901" w:rsidRDefault="001F5D65" w:rsidP="009846D0">
      <w:pPr>
        <w:jc w:val="both"/>
        <w:outlineLvl w:val="0"/>
        <w:rPr>
          <w:bCs/>
          <w:caps/>
          <w:sz w:val="22"/>
          <w:szCs w:val="22"/>
        </w:rPr>
      </w:pPr>
      <w:r w:rsidRPr="00E06901">
        <w:rPr>
          <w:b/>
          <w:sz w:val="22"/>
          <w:szCs w:val="22"/>
        </w:rPr>
        <w:t xml:space="preserve">    </w:t>
      </w:r>
      <w:r>
        <w:rPr>
          <w:sz w:val="22"/>
          <w:szCs w:val="22"/>
        </w:rPr>
        <w:t>от   28.12.2</w:t>
      </w:r>
      <w:r w:rsidRPr="00E06901">
        <w:rPr>
          <w:sz w:val="22"/>
          <w:szCs w:val="22"/>
        </w:rPr>
        <w:t xml:space="preserve">019г                                                                             </w:t>
      </w:r>
      <w:r>
        <w:rPr>
          <w:sz w:val="22"/>
          <w:szCs w:val="22"/>
        </w:rPr>
        <w:t xml:space="preserve">                            </w:t>
      </w:r>
      <w:r w:rsidRPr="00E06901">
        <w:rPr>
          <w:sz w:val="22"/>
          <w:szCs w:val="22"/>
        </w:rPr>
        <w:t>№</w:t>
      </w:r>
      <w:r>
        <w:rPr>
          <w:sz w:val="22"/>
          <w:szCs w:val="22"/>
        </w:rPr>
        <w:t>75</w:t>
      </w:r>
      <w:r w:rsidRPr="00E06901">
        <w:rPr>
          <w:sz w:val="22"/>
          <w:szCs w:val="22"/>
        </w:rPr>
        <w:tab/>
      </w:r>
      <w:r w:rsidRPr="00E06901">
        <w:rPr>
          <w:rFonts w:ascii="Arial" w:hAnsi="Arial" w:cs="Arial"/>
          <w:sz w:val="22"/>
          <w:szCs w:val="22"/>
        </w:rPr>
        <w:tab/>
      </w:r>
      <w:r w:rsidRPr="00E06901">
        <w:rPr>
          <w:bCs/>
          <w:caps/>
          <w:sz w:val="22"/>
          <w:szCs w:val="22"/>
        </w:rPr>
        <w:t xml:space="preserve"> </w:t>
      </w:r>
    </w:p>
    <w:p w:rsidR="001F5D65" w:rsidRPr="00E06901" w:rsidRDefault="001F5D65" w:rsidP="001503F0">
      <w:pPr>
        <w:pStyle w:val="Title"/>
        <w:rPr>
          <w:rFonts w:ascii="Times New Roman" w:hAnsi="Times New Roman" w:cs="Times New Roman"/>
          <w:b w:val="0"/>
          <w:sz w:val="22"/>
          <w:szCs w:val="22"/>
        </w:rPr>
      </w:pPr>
      <w:r w:rsidRPr="00E06901">
        <w:rPr>
          <w:rFonts w:ascii="Times New Roman" w:hAnsi="Times New Roman" w:cs="Times New Roman"/>
          <w:b w:val="0"/>
          <w:sz w:val="22"/>
          <w:szCs w:val="22"/>
        </w:rPr>
        <w:t>О бюджете Кечушевского сельского поселения Ардатовского муниципального ра</w:t>
      </w:r>
      <w:r>
        <w:rPr>
          <w:rFonts w:ascii="Times New Roman" w:hAnsi="Times New Roman" w:cs="Times New Roman"/>
          <w:b w:val="0"/>
          <w:sz w:val="22"/>
          <w:szCs w:val="22"/>
        </w:rPr>
        <w:t>йона Республики Мордовия  на 202</w:t>
      </w:r>
      <w:r w:rsidRPr="00E06901">
        <w:rPr>
          <w:rFonts w:ascii="Times New Roman" w:hAnsi="Times New Roman" w:cs="Times New Roman"/>
          <w:b w:val="0"/>
          <w:sz w:val="22"/>
          <w:szCs w:val="22"/>
        </w:rPr>
        <w:t>0год</w:t>
      </w:r>
    </w:p>
    <w:p w:rsidR="001F5D65" w:rsidRPr="00E06901" w:rsidRDefault="001F5D65" w:rsidP="00713A87">
      <w:pPr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2020 год и на плановый период 2021 и 2022 годов» и на основании прогноза социально-экономического развития Кечушевского сельского поселения Ардатовского муниципального района Совет депутатов Кечушевского  сельского поселения Ардатовского муниципального района Республики Мордовия решил:</w:t>
      </w:r>
    </w:p>
    <w:p w:rsidR="001F5D65" w:rsidRPr="00E06901" w:rsidRDefault="001F5D65" w:rsidP="00713A87">
      <w:pPr>
        <w:ind w:firstLine="709"/>
        <w:jc w:val="both"/>
        <w:rPr>
          <w:sz w:val="22"/>
          <w:szCs w:val="22"/>
        </w:rPr>
      </w:pPr>
    </w:p>
    <w:p w:rsidR="001F5D65" w:rsidRPr="00E06901" w:rsidRDefault="001F5D65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Статья 1. Основные характеристики бюджета Кечушевского сельского поселения Ардатовского муниципального района Республики Мордовия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1F5D65" w:rsidRPr="00E06901" w:rsidRDefault="001F5D65" w:rsidP="00713A87">
      <w:pPr>
        <w:ind w:firstLine="709"/>
        <w:jc w:val="both"/>
        <w:rPr>
          <w:sz w:val="22"/>
          <w:szCs w:val="22"/>
        </w:rPr>
      </w:pPr>
      <w:r w:rsidRPr="00E06901">
        <w:rPr>
          <w:bCs/>
          <w:sz w:val="22"/>
          <w:szCs w:val="22"/>
        </w:rPr>
        <w:t xml:space="preserve">1. </w:t>
      </w:r>
      <w:r w:rsidRPr="00E06901">
        <w:rPr>
          <w:sz w:val="22"/>
          <w:szCs w:val="22"/>
        </w:rPr>
        <w:t xml:space="preserve">Утвердить бюджет Кечушевского сельского поселения Ардатовского муниципального района  (далее – бюджет сельского поселения) на 2020 год по доходам в сумме </w:t>
      </w:r>
      <w:r>
        <w:rPr>
          <w:sz w:val="22"/>
          <w:szCs w:val="22"/>
        </w:rPr>
        <w:t>2008,4</w:t>
      </w:r>
      <w:r w:rsidRPr="00E06901">
        <w:rPr>
          <w:sz w:val="22"/>
          <w:szCs w:val="22"/>
        </w:rPr>
        <w:t xml:space="preserve"> тыс. р</w:t>
      </w:r>
      <w:r>
        <w:rPr>
          <w:sz w:val="22"/>
          <w:szCs w:val="22"/>
        </w:rPr>
        <w:t>ублей,  по расходам в сумме  204</w:t>
      </w:r>
      <w:r w:rsidRPr="00E06901">
        <w:rPr>
          <w:sz w:val="22"/>
          <w:szCs w:val="22"/>
        </w:rPr>
        <w:t>3,2 тыс. рублей, с превышением расходов над доходами в сумме – 34,8 тыс. рублей, исходя из уровня инфляции, не превышающего 5,0 процентов (декабрь 2020 года к декабрю 2019 года).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  <w:highlight w:val="yellow"/>
        </w:rPr>
      </w:pPr>
    </w:p>
    <w:p w:rsidR="001F5D65" w:rsidRPr="00E06901" w:rsidRDefault="001F5D65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>Статья 2. Главные администраторы доходов бюджета</w:t>
      </w:r>
      <w:r w:rsidRPr="00E06901">
        <w:rPr>
          <w:bCs/>
          <w:sz w:val="22"/>
          <w:szCs w:val="22"/>
        </w:rPr>
        <w:t xml:space="preserve"> Кечушевского сельского поселения Ардатовского муниципального района Республики Мордовия</w:t>
      </w:r>
      <w:r w:rsidRPr="00E06901">
        <w:rPr>
          <w:sz w:val="22"/>
          <w:szCs w:val="22"/>
        </w:rPr>
        <w:t xml:space="preserve"> и главные администраторы источников финансирования дефицита бюджета Кечушевского сельского поселения </w:t>
      </w:r>
      <w:r w:rsidRPr="00E06901">
        <w:rPr>
          <w:bCs/>
          <w:sz w:val="22"/>
          <w:szCs w:val="22"/>
        </w:rPr>
        <w:t>Ардатовского муниципального района Республики Мордовия</w:t>
      </w:r>
    </w:p>
    <w:p w:rsidR="001F5D65" w:rsidRPr="00E06901" w:rsidRDefault="001F5D65" w:rsidP="00713A87">
      <w:pPr>
        <w:autoSpaceDE w:val="0"/>
        <w:autoSpaceDN w:val="0"/>
        <w:adjustRightInd w:val="0"/>
        <w:ind w:left="2340" w:firstLine="709"/>
        <w:jc w:val="both"/>
        <w:rPr>
          <w:b/>
          <w:sz w:val="22"/>
          <w:szCs w:val="22"/>
        </w:rPr>
      </w:pP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1. Утвердить </w:t>
      </w:r>
      <w:hyperlink r:id="rId5" w:history="1">
        <w:r w:rsidRPr="00E06901">
          <w:rPr>
            <w:rStyle w:val="Hyperlink"/>
            <w:bCs/>
            <w:color w:val="auto"/>
            <w:sz w:val="22"/>
            <w:szCs w:val="22"/>
          </w:rPr>
          <w:t>перечень</w:t>
        </w:r>
      </w:hyperlink>
      <w:r w:rsidRPr="00E06901">
        <w:rPr>
          <w:bCs/>
          <w:sz w:val="22"/>
          <w:szCs w:val="22"/>
        </w:rPr>
        <w:t xml:space="preserve">  администраторов доходов бюджета Кечушевского сельского поселения Ардатовского муниципального района Республики Мордовия согласно приложению 1 к настоящему Решению.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2. Утвердить п</w:t>
      </w:r>
      <w:hyperlink r:id="rId6" w:history="1">
        <w:r w:rsidRPr="00E06901">
          <w:rPr>
            <w:rStyle w:val="Hyperlink"/>
            <w:bCs/>
            <w:color w:val="auto"/>
            <w:sz w:val="22"/>
            <w:szCs w:val="22"/>
          </w:rPr>
          <w:t>еречень</w:t>
        </w:r>
      </w:hyperlink>
      <w:r w:rsidRPr="00E06901">
        <w:rPr>
          <w:bCs/>
          <w:sz w:val="22"/>
          <w:szCs w:val="22"/>
        </w:rPr>
        <w:t xml:space="preserve">  администраторов источников финансирования дефицита бюджета Кечушевского сельского поселения Ардатовского муниципального района Республики Мордовия согласно приложению 2 к настоящему Решению.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3. Доходы бюджета Кечушевского сельского поселения Ардатовского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1F5D65" w:rsidRPr="00E06901" w:rsidRDefault="001F5D65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Статья 3. Общая характеристика доходов бюджета Кечушевского сельского поселения Ардатовского муниципального района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1F5D65" w:rsidRPr="00E06901" w:rsidRDefault="001F5D65" w:rsidP="00713A87">
      <w:pPr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Доходы бюджета Кечушевского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1F5D65" w:rsidRPr="00E06901" w:rsidRDefault="001F5D65" w:rsidP="00713A87">
      <w:pPr>
        <w:ind w:firstLine="709"/>
        <w:jc w:val="both"/>
        <w:rPr>
          <w:sz w:val="22"/>
          <w:szCs w:val="22"/>
        </w:rPr>
      </w:pPr>
    </w:p>
    <w:p w:rsidR="001F5D65" w:rsidRPr="00E06901" w:rsidRDefault="001F5D65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Статья 4. Безвозмездные поступления в бюджет Кечушевского сельского поселения Ардатовского муниципального района Республики Мордовия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Утвердить объем безвозмездных поступлений в бюджет Кечушевского сельского поселения Ардатовского муниципального района Республики Мордовия на 2020 год согласно приложению 4 к настоящему Решению.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  <w:highlight w:val="yellow"/>
        </w:rPr>
      </w:pPr>
    </w:p>
    <w:p w:rsidR="001F5D65" w:rsidRPr="00E06901" w:rsidRDefault="001F5D65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Статья 5. Распределение расходов бюджета Кечушевского сельского поселения Ардатовского муниципального района Республики Мордовия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1F5D65" w:rsidRPr="00E06901" w:rsidRDefault="001F5D65" w:rsidP="00B71B3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Утвердить:</w:t>
      </w:r>
      <w:bookmarkStart w:id="0" w:name="Par42"/>
      <w:bookmarkEnd w:id="0"/>
      <w:r w:rsidRPr="00E06901">
        <w:rPr>
          <w:bCs/>
          <w:sz w:val="22"/>
          <w:szCs w:val="22"/>
        </w:rPr>
        <w:t xml:space="preserve"> распределение бюджетных ассигнований бюджета Кечушевского сельского поселения Ардатовского муниципального района Республики Мордовия </w:t>
      </w:r>
      <w:r w:rsidRPr="00E06901">
        <w:rPr>
          <w:sz w:val="22"/>
          <w:szCs w:val="22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 w:rsidRPr="00E06901">
        <w:rPr>
          <w:bCs/>
          <w:sz w:val="22"/>
          <w:szCs w:val="22"/>
        </w:rPr>
        <w:t>на 2020 год согласно приложению 5 к настоящему Решению;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 xml:space="preserve">ведомственную структуру расходов бюджета Кечушевского  сельского поселения </w:t>
      </w:r>
      <w:r w:rsidRPr="00E06901">
        <w:rPr>
          <w:bCs/>
          <w:sz w:val="22"/>
          <w:szCs w:val="22"/>
        </w:rPr>
        <w:t xml:space="preserve">Ардатовского муниципального района Республики Мордовия на 2020 год согласно </w:t>
      </w:r>
      <w:hyperlink r:id="rId7" w:history="1">
        <w:r w:rsidRPr="00E06901">
          <w:rPr>
            <w:rStyle w:val="Hyperlink"/>
            <w:bCs/>
            <w:color w:val="auto"/>
            <w:sz w:val="22"/>
            <w:szCs w:val="22"/>
          </w:rPr>
          <w:t xml:space="preserve">приложению </w:t>
        </w:r>
      </w:hyperlink>
      <w:r w:rsidRPr="00E06901">
        <w:rPr>
          <w:bCs/>
          <w:sz w:val="22"/>
          <w:szCs w:val="22"/>
        </w:rPr>
        <w:t>6 к настоящему Решению;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распределение бюджетных</w:t>
      </w:r>
      <w:r>
        <w:rPr>
          <w:bCs/>
          <w:sz w:val="22"/>
          <w:szCs w:val="22"/>
        </w:rPr>
        <w:t xml:space="preserve"> ассигнований бюджета Кечушевск</w:t>
      </w:r>
      <w:r w:rsidRPr="00E06901">
        <w:rPr>
          <w:bCs/>
          <w:sz w:val="22"/>
          <w:szCs w:val="22"/>
        </w:rPr>
        <w:t>ого сельского поселения Ардатовского муниципального района Республики Мордовия</w:t>
      </w:r>
      <w:r w:rsidRPr="00E06901">
        <w:rPr>
          <w:sz w:val="22"/>
          <w:szCs w:val="22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E06901">
        <w:rPr>
          <w:bCs/>
          <w:sz w:val="22"/>
          <w:szCs w:val="22"/>
        </w:rPr>
        <w:t xml:space="preserve">2020 год согласно </w:t>
      </w:r>
      <w:hyperlink r:id="rId8" w:history="1">
        <w:r w:rsidRPr="00E06901">
          <w:rPr>
            <w:rStyle w:val="Hyperlink"/>
            <w:bCs/>
            <w:color w:val="auto"/>
            <w:sz w:val="22"/>
            <w:szCs w:val="22"/>
          </w:rPr>
          <w:t>приложению</w:t>
        </w:r>
      </w:hyperlink>
      <w:r w:rsidRPr="00E06901">
        <w:rPr>
          <w:sz w:val="22"/>
          <w:szCs w:val="22"/>
        </w:rPr>
        <w:t xml:space="preserve"> 7</w:t>
      </w:r>
      <w:r w:rsidRPr="00E06901">
        <w:rPr>
          <w:bCs/>
          <w:sz w:val="22"/>
          <w:szCs w:val="22"/>
        </w:rPr>
        <w:t xml:space="preserve"> к настоящему Решению.</w:t>
      </w:r>
    </w:p>
    <w:p w:rsidR="001F5D65" w:rsidRPr="00E06901" w:rsidRDefault="001F5D65" w:rsidP="00713A87">
      <w:pPr>
        <w:pStyle w:val="NoSpacing"/>
        <w:ind w:firstLine="709"/>
        <w:jc w:val="both"/>
        <w:rPr>
          <w:rFonts w:ascii="Times New Roman" w:hAnsi="Times New Roman"/>
          <w:b/>
        </w:rPr>
      </w:pPr>
    </w:p>
    <w:p w:rsidR="001F5D65" w:rsidRPr="00E06901" w:rsidRDefault="001F5D65" w:rsidP="001503F0">
      <w:pPr>
        <w:pStyle w:val="NoSpacing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>Статья 6. Бюджетные ассигнования на обеспечение выполнения функций казенных учреждений  Кечушевского сельского поселения, в том числе по оказанию муниципальных услуг (выполнению работ) физическим и (или) юридическим лицам</w:t>
      </w:r>
    </w:p>
    <w:p w:rsidR="001F5D65" w:rsidRPr="00E06901" w:rsidRDefault="001F5D65" w:rsidP="00713A87">
      <w:pPr>
        <w:pStyle w:val="NoSpacing"/>
        <w:ind w:left="2520" w:firstLine="709"/>
        <w:jc w:val="both"/>
        <w:rPr>
          <w:rFonts w:ascii="Times New Roman" w:hAnsi="Times New Roman"/>
          <w:b/>
        </w:rPr>
      </w:pPr>
    </w:p>
    <w:p w:rsidR="001F5D65" w:rsidRPr="00E06901" w:rsidRDefault="001F5D65" w:rsidP="00713A87">
      <w:pPr>
        <w:pStyle w:val="NoSpacing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>Казенным учреждениям Кечушевского сельского поселения  из бюджета Кечушевского  сельского поселения предоставляются средства на обеспечение выполнения их функций, в том числе</w:t>
      </w:r>
      <w:r w:rsidRPr="00E06901">
        <w:rPr>
          <w:rFonts w:ascii="Times New Roman" w:hAnsi="Times New Roman"/>
          <w:b/>
        </w:rPr>
        <w:t xml:space="preserve"> </w:t>
      </w:r>
      <w:r w:rsidRPr="00E06901">
        <w:rPr>
          <w:rFonts w:ascii="Times New Roman" w:hAnsi="Times New Roman"/>
        </w:rPr>
        <w:t>по оказанию муниципальных услуг (выполнению работ) физическим и (или) юридическим лицам на:</w:t>
      </w:r>
    </w:p>
    <w:p w:rsidR="001F5D65" w:rsidRPr="00E06901" w:rsidRDefault="001F5D65" w:rsidP="00713A87">
      <w:pPr>
        <w:pStyle w:val="NoSpacing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 w:rsidRPr="00E06901">
        <w:rPr>
          <w:rFonts w:ascii="Times New Roman" w:hAnsi="Times New Roman"/>
          <w:bCs/>
        </w:rPr>
        <w:t>замещающих муниципальные должности Кечушевского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1F5D65" w:rsidRPr="00E06901" w:rsidRDefault="001F5D65" w:rsidP="00713A87">
      <w:pPr>
        <w:pStyle w:val="NoSpacing"/>
        <w:ind w:firstLine="709"/>
        <w:jc w:val="both"/>
        <w:rPr>
          <w:rFonts w:ascii="Times New Roman" w:hAnsi="Times New Roman"/>
          <w:bCs/>
        </w:rPr>
      </w:pPr>
      <w:r w:rsidRPr="00E06901">
        <w:rPr>
          <w:rFonts w:ascii="Times New Roman" w:hAnsi="Times New Roman"/>
          <w:bCs/>
        </w:rPr>
        <w:t>закупки товаров, работ, услуг для обеспечения муниципальных нужд;</w:t>
      </w:r>
    </w:p>
    <w:p w:rsidR="001F5D65" w:rsidRPr="00E06901" w:rsidRDefault="001F5D65" w:rsidP="00713A87">
      <w:pPr>
        <w:pStyle w:val="NoSpacing"/>
        <w:ind w:firstLine="709"/>
        <w:jc w:val="both"/>
        <w:rPr>
          <w:rFonts w:ascii="Times New Roman" w:hAnsi="Times New Roman"/>
          <w:bCs/>
        </w:rPr>
      </w:pPr>
      <w:r w:rsidRPr="00E06901">
        <w:rPr>
          <w:rFonts w:ascii="Times New Roman" w:hAnsi="Times New Roman"/>
          <w:bCs/>
        </w:rPr>
        <w:t>уплату налогов, сборов и иных обязательных платежей в бюджетную систему Российской Федерации.</w:t>
      </w:r>
    </w:p>
    <w:p w:rsidR="001F5D65" w:rsidRPr="00E06901" w:rsidRDefault="001F5D65" w:rsidP="00713A87">
      <w:pPr>
        <w:pStyle w:val="NoSpacing"/>
        <w:ind w:firstLine="709"/>
        <w:jc w:val="both"/>
        <w:rPr>
          <w:rFonts w:ascii="Times New Roman" w:hAnsi="Times New Roman"/>
          <w:b/>
        </w:rPr>
      </w:pPr>
    </w:p>
    <w:p w:rsidR="001F5D65" w:rsidRPr="00E06901" w:rsidRDefault="001F5D65" w:rsidP="001503F0">
      <w:pPr>
        <w:pStyle w:val="NoSpacing"/>
        <w:ind w:left="708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>Статья 7. Бюджетные ассигнования на закупку товаров, работ, услуг для муниципальных нужд Кечушевского  сельского поселения</w:t>
      </w:r>
    </w:p>
    <w:p w:rsidR="001F5D65" w:rsidRPr="00E06901" w:rsidRDefault="001F5D65" w:rsidP="00713A87">
      <w:pPr>
        <w:pStyle w:val="NoSpacing"/>
        <w:ind w:left="2520" w:firstLine="709"/>
        <w:jc w:val="both"/>
        <w:rPr>
          <w:rFonts w:ascii="Times New Roman" w:hAnsi="Times New Roman"/>
          <w:b/>
        </w:rPr>
      </w:pPr>
      <w:r w:rsidRPr="00E06901">
        <w:rPr>
          <w:rFonts w:ascii="Times New Roman" w:hAnsi="Times New Roman"/>
          <w:b/>
        </w:rPr>
        <w:t xml:space="preserve"> </w:t>
      </w:r>
    </w:p>
    <w:p w:rsidR="001F5D65" w:rsidRPr="00E06901" w:rsidRDefault="001F5D65" w:rsidP="00713A87">
      <w:pPr>
        <w:pStyle w:val="NoSpacing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>Из бюджета сельского поселения предоставляются бюджетные ассигнования на закупку товаров, работ, услуг для обеспечения  муниципальных нужд Кечушевского 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1F5D65" w:rsidRPr="00E06901" w:rsidRDefault="001F5D65" w:rsidP="001503F0">
      <w:pPr>
        <w:pStyle w:val="NoSpacing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>Статья 8. Бюджетные ассигнования на социальное обеспечение населения, не связанные с предоставлением мер социальной поддержки</w:t>
      </w:r>
    </w:p>
    <w:p w:rsidR="001F5D65" w:rsidRPr="00E06901" w:rsidRDefault="001F5D65" w:rsidP="00713A87">
      <w:pPr>
        <w:pStyle w:val="NoSpacing"/>
        <w:ind w:left="2700" w:firstLine="709"/>
        <w:jc w:val="both"/>
        <w:rPr>
          <w:rFonts w:ascii="Times New Roman" w:hAnsi="Times New Roman"/>
        </w:rPr>
      </w:pPr>
    </w:p>
    <w:p w:rsidR="001F5D65" w:rsidRPr="00E06901" w:rsidRDefault="001F5D65" w:rsidP="00713A87">
      <w:pPr>
        <w:pStyle w:val="NoSpacing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>Из бюджета Кечушевского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1F5D65" w:rsidRPr="00E06901" w:rsidRDefault="001F5D65" w:rsidP="00713A87">
      <w:pPr>
        <w:pStyle w:val="NoSpacing"/>
        <w:ind w:firstLine="709"/>
        <w:jc w:val="both"/>
        <w:rPr>
          <w:rFonts w:ascii="Times New Roman" w:hAnsi="Times New Roman"/>
          <w:color w:val="000000"/>
        </w:rPr>
      </w:pPr>
      <w:r w:rsidRPr="00E06901">
        <w:rPr>
          <w:rFonts w:ascii="Times New Roman" w:hAnsi="Times New Roman"/>
          <w:color w:val="000000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1F5D65" w:rsidRPr="00E06901" w:rsidRDefault="001F5D65" w:rsidP="00713A87">
      <w:pPr>
        <w:pStyle w:val="NoSpacing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>Объем бюджетных ассигнований, направляемых на исполнение публичных нормативных обязательств, предусмотренных решением Совета депутатов Кечушевского  сельского поселения составляет в 2020  году  -  190,2 тыс. рублей</w:t>
      </w:r>
    </w:p>
    <w:p w:rsidR="001F5D65" w:rsidRPr="00E06901" w:rsidRDefault="001F5D65" w:rsidP="00713A87">
      <w:pPr>
        <w:autoSpaceDE w:val="0"/>
        <w:autoSpaceDN w:val="0"/>
        <w:adjustRightInd w:val="0"/>
        <w:ind w:left="2160" w:firstLine="709"/>
        <w:jc w:val="both"/>
        <w:rPr>
          <w:b/>
          <w:bCs/>
          <w:sz w:val="22"/>
          <w:szCs w:val="22"/>
        </w:rPr>
      </w:pPr>
      <w:bookmarkStart w:id="1" w:name="Par156"/>
      <w:bookmarkEnd w:id="1"/>
    </w:p>
    <w:p w:rsidR="001F5D65" w:rsidRPr="00E06901" w:rsidRDefault="001F5D65" w:rsidP="001503F0">
      <w:pPr>
        <w:jc w:val="both"/>
        <w:rPr>
          <w:sz w:val="22"/>
          <w:szCs w:val="22"/>
        </w:rPr>
      </w:pPr>
      <w:r w:rsidRPr="00E06901">
        <w:rPr>
          <w:sz w:val="22"/>
          <w:szCs w:val="22"/>
        </w:rPr>
        <w:t>Статья 9.</w:t>
      </w:r>
      <w:r w:rsidRPr="00E06901">
        <w:rPr>
          <w:bCs/>
          <w:sz w:val="22"/>
          <w:szCs w:val="22"/>
        </w:rPr>
        <w:t xml:space="preserve"> </w:t>
      </w:r>
      <w:r w:rsidRPr="00E06901">
        <w:rPr>
          <w:sz w:val="22"/>
          <w:szCs w:val="22"/>
        </w:rPr>
        <w:t>Бюджетные ассигнования Дорожного фонда     Кечушевского  сельского поселения Ардатовского муниципального района Республики Мордовия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 xml:space="preserve">1. Утвердить объем бюджетных ассигнований Дорожного фонда Кечушевского  сельского поселения Ардатовского муниципального района Республики </w:t>
      </w:r>
      <w:r>
        <w:rPr>
          <w:sz w:val="22"/>
          <w:szCs w:val="22"/>
        </w:rPr>
        <w:t>Мордовия на 2020 год в сумме  38</w:t>
      </w:r>
      <w:r w:rsidRPr="00E06901">
        <w:rPr>
          <w:sz w:val="22"/>
          <w:szCs w:val="22"/>
        </w:rPr>
        <w:t>8,8 тыс. рублей</w:t>
      </w:r>
      <w:r w:rsidRPr="00E06901">
        <w:rPr>
          <w:bCs/>
          <w:sz w:val="22"/>
          <w:szCs w:val="22"/>
        </w:rPr>
        <w:t xml:space="preserve">. </w:t>
      </w:r>
    </w:p>
    <w:p w:rsidR="001F5D65" w:rsidRPr="00E06901" w:rsidRDefault="001F5D65" w:rsidP="00713A87">
      <w:pPr>
        <w:pStyle w:val="ConsPlusNormal0"/>
        <w:ind w:firstLine="709"/>
        <w:jc w:val="both"/>
        <w:rPr>
          <w:rFonts w:ascii="Times New Roman" w:hAnsi="Times New Roman" w:cs="Times New Roman"/>
          <w:bCs/>
        </w:rPr>
      </w:pPr>
      <w:r w:rsidRPr="00E06901">
        <w:rPr>
          <w:rFonts w:ascii="Times New Roman" w:hAnsi="Times New Roman" w:cs="Times New Roman"/>
        </w:rPr>
        <w:t xml:space="preserve">2.Бюджетные ассигнования Дорожного фонда Кечушевского  сельского поселения Ардатовского муниципального района Республики Мордовия направляются: </w:t>
      </w:r>
    </w:p>
    <w:p w:rsidR="001F5D65" w:rsidRPr="00E06901" w:rsidRDefault="001F5D65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>- на погашение задолженности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1F5D65" w:rsidRPr="00E06901" w:rsidRDefault="001F5D65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1F5D65" w:rsidRPr="00E06901" w:rsidRDefault="001F5D65" w:rsidP="00713A87">
      <w:pPr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3. Порядок формирования и использования </w:t>
      </w:r>
      <w:r w:rsidRPr="00E06901">
        <w:rPr>
          <w:bCs/>
          <w:sz w:val="22"/>
          <w:szCs w:val="22"/>
        </w:rPr>
        <w:t>Дорожного фонда сельского  поселения определяется Решением Совета депутатов Кечушевского сельского поселения Ардатовского муниципального района.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1F5D65" w:rsidRPr="00E06901" w:rsidRDefault="001F5D65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Статья 10. Резервный фонд администрации Кечушевского  сельского поселения Ардатовского муниципального района Республики Мордовия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Установить размер Резервного фонда администрации Кечушевского  сельского поселения Ардатовского муниципального района Республики Мордовия на 2020 год в сумме 5,0 тыс. рублей.</w:t>
      </w:r>
    </w:p>
    <w:p w:rsidR="001F5D65" w:rsidRPr="00E06901" w:rsidRDefault="001F5D65" w:rsidP="00713A87">
      <w:pPr>
        <w:pStyle w:val="ConsNormal"/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06901">
        <w:rPr>
          <w:rFonts w:ascii="Times New Roman" w:hAnsi="Times New Roman" w:cs="Times New Roman"/>
          <w:sz w:val="22"/>
          <w:szCs w:val="22"/>
        </w:rPr>
        <w:t>Средства Резервного фонда администрации Кечушевского 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1F5D65" w:rsidRPr="00E06901" w:rsidRDefault="001F5D65" w:rsidP="00713A87">
      <w:pPr>
        <w:pStyle w:val="ConsNormal"/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06901">
        <w:rPr>
          <w:rFonts w:ascii="Times New Roman" w:hAnsi="Times New Roman" w:cs="Times New Roman"/>
          <w:sz w:val="22"/>
          <w:szCs w:val="22"/>
        </w:rPr>
        <w:t>Бюджетные ассигнования Резервного фонда администрации Кечушевского  сельского  поселения, предусмотренные в составе бюджета Кечушевского  сельского  поселения, используются по решению администрации  Кечушевского сельского  поселения.</w:t>
      </w:r>
    </w:p>
    <w:p w:rsidR="001F5D65" w:rsidRPr="00E06901" w:rsidRDefault="001F5D65" w:rsidP="00713A87">
      <w:pPr>
        <w:pStyle w:val="ConsNormal"/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06901">
        <w:rPr>
          <w:rFonts w:ascii="Times New Roman" w:hAnsi="Times New Roman" w:cs="Times New Roman"/>
          <w:sz w:val="22"/>
          <w:szCs w:val="22"/>
        </w:rPr>
        <w:t>Порядок использования бюджетных ассигнований Резервного фонда администрации Кечушевского  сельского  поселения,  устанавливается администрацией  Кечушевского сельского  поселения.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Отчет об использовании бюджетных ассигнований Резервного фонда администрации Кечушевского  сельского  поселения прилагается к годовому отчету об исполнении бюджета Кечушевского  сельского  поселения.</w:t>
      </w:r>
    </w:p>
    <w:p w:rsidR="001F5D65" w:rsidRPr="00E06901" w:rsidRDefault="001F5D65" w:rsidP="00713A87">
      <w:pPr>
        <w:autoSpaceDE w:val="0"/>
        <w:autoSpaceDN w:val="0"/>
        <w:adjustRightInd w:val="0"/>
        <w:ind w:left="2520" w:firstLine="709"/>
        <w:jc w:val="both"/>
        <w:rPr>
          <w:bCs/>
          <w:spacing w:val="100"/>
          <w:sz w:val="22"/>
          <w:szCs w:val="22"/>
        </w:rPr>
      </w:pPr>
    </w:p>
    <w:p w:rsidR="001F5D65" w:rsidRPr="00E06901" w:rsidRDefault="001F5D65" w:rsidP="001503F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 Статья 11.</w:t>
      </w:r>
      <w:r w:rsidRPr="00E06901">
        <w:rPr>
          <w:bCs/>
          <w:sz w:val="22"/>
          <w:szCs w:val="22"/>
        </w:rPr>
        <w:t xml:space="preserve"> </w:t>
      </w:r>
      <w:r w:rsidRPr="00E06901">
        <w:rPr>
          <w:sz w:val="22"/>
          <w:szCs w:val="22"/>
        </w:rPr>
        <w:t>Объем бюджетных ассигнований на исполнение публичных нормативных обязательств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2020 год в сумме  190,2 тыс. рублей.</w:t>
      </w:r>
    </w:p>
    <w:p w:rsidR="001F5D65" w:rsidRPr="00E06901" w:rsidRDefault="001F5D65" w:rsidP="001503F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1F5D65" w:rsidRPr="00E06901" w:rsidRDefault="001F5D65" w:rsidP="001503F0">
      <w:pPr>
        <w:pStyle w:val="Heading6"/>
        <w:shd w:val="clear" w:color="auto" w:fill="FFFFFF"/>
        <w:spacing w:before="0" w:after="0"/>
        <w:ind w:firstLine="709"/>
        <w:jc w:val="both"/>
        <w:rPr>
          <w:b w:val="0"/>
        </w:rPr>
      </w:pPr>
      <w:r w:rsidRPr="00E06901">
        <w:rPr>
          <w:b w:val="0"/>
          <w:color w:val="000000"/>
        </w:rPr>
        <w:t>Статья 12. Расходы на исполнение судебных актов по искам к Кечушевскому сельскому поселению Ардатовского муниципального района Республики Мордовия</w:t>
      </w:r>
    </w:p>
    <w:p w:rsidR="001F5D65" w:rsidRPr="00E06901" w:rsidRDefault="001F5D65" w:rsidP="001503F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>1. Из бюджета Кечушевского сельского поселения Ардатовского муниципального района Республики Мордовия предоставляются бюджетные ассигнования на:</w:t>
      </w:r>
    </w:p>
    <w:p w:rsidR="001F5D65" w:rsidRPr="00E06901" w:rsidRDefault="001F5D65" w:rsidP="001503F0">
      <w:pPr>
        <w:pStyle w:val="Heading6"/>
        <w:shd w:val="clear" w:color="auto" w:fill="FFFFFF"/>
        <w:spacing w:before="0" w:after="0"/>
        <w:ind w:firstLine="709"/>
        <w:jc w:val="both"/>
        <w:rPr>
          <w:b w:val="0"/>
          <w:bCs w:val="0"/>
          <w:color w:val="000000"/>
        </w:rPr>
      </w:pPr>
      <w:r w:rsidRPr="00E06901">
        <w:rPr>
          <w:b w:val="0"/>
          <w:bCs w:val="0"/>
          <w:color w:val="000000"/>
        </w:rPr>
        <w:t>- исполнение судебных актов по искам к Кечушевскому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органами местного самоуправления Кечушевского сельского поселения либо должностными лицами органов местного самоуправления Кечушевского сельского поселения, в том числе в результате издания органами местного самоуправления Кечушевского сельского поселения муниципальных правовых  актов, не соответствующих закону или иному нормативному правовому акту, а также судебных актов по иным искам о взыскании денежных средств за счет казны Кечушевского сельского поселения (за исключением судебных актов о взыскании денежных средств в порядке субсидиарной ответственности главных распорядителей средств  местного бюджета) </w:t>
      </w:r>
    </w:p>
    <w:p w:rsidR="001F5D65" w:rsidRPr="00E06901" w:rsidRDefault="001F5D65" w:rsidP="001503F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E06901">
        <w:rPr>
          <w:color w:val="000000"/>
          <w:sz w:val="22"/>
          <w:szCs w:val="22"/>
        </w:rPr>
        <w:t>- исполнение судебных актов, предусматривающих обращение взыскания на средства бюджета Кечушевского сельского поселения Ардатовского муниципального района Республики Мордовия по денежным обязательствам казенных учреждений Кечушевского сельского поселения Ардатовского муниципального района;</w:t>
      </w:r>
    </w:p>
    <w:p w:rsidR="001F5D65" w:rsidRPr="00E06901" w:rsidRDefault="001F5D65" w:rsidP="001503F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E06901">
        <w:rPr>
          <w:color w:val="000000"/>
          <w:sz w:val="22"/>
          <w:szCs w:val="22"/>
        </w:rPr>
        <w:t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Кечушевского сельского поселения Ардатовского муниципального района Республики Мордовия.</w:t>
      </w:r>
    </w:p>
    <w:p w:rsidR="001F5D65" w:rsidRPr="00E06901" w:rsidRDefault="001F5D65" w:rsidP="001503F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>-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бюджета.</w:t>
      </w:r>
    </w:p>
    <w:p w:rsidR="001F5D65" w:rsidRPr="00E06901" w:rsidRDefault="001F5D65" w:rsidP="00713A87">
      <w:pPr>
        <w:pStyle w:val="ConsNormal"/>
        <w:ind w:right="0" w:firstLine="0"/>
        <w:jc w:val="both"/>
        <w:rPr>
          <w:rFonts w:ascii="Times New Roman" w:hAnsi="Times New Roman" w:cs="Times New Roman"/>
          <w:color w:val="FFFF99"/>
          <w:sz w:val="22"/>
          <w:szCs w:val="22"/>
        </w:rPr>
      </w:pPr>
    </w:p>
    <w:p w:rsidR="001F5D65" w:rsidRPr="00E06901" w:rsidRDefault="001F5D65" w:rsidP="001503F0">
      <w:pPr>
        <w:jc w:val="both"/>
        <w:rPr>
          <w:sz w:val="22"/>
          <w:szCs w:val="22"/>
        </w:rPr>
      </w:pPr>
      <w:r w:rsidRPr="00E06901">
        <w:rPr>
          <w:sz w:val="22"/>
          <w:szCs w:val="22"/>
        </w:rPr>
        <w:t>Статья 13.</w:t>
      </w:r>
      <w:r w:rsidRPr="00E06901">
        <w:rPr>
          <w:bCs/>
          <w:sz w:val="22"/>
          <w:szCs w:val="22"/>
        </w:rPr>
        <w:t xml:space="preserve"> </w:t>
      </w:r>
      <w:r w:rsidRPr="00E06901">
        <w:rPr>
          <w:sz w:val="22"/>
          <w:szCs w:val="22"/>
        </w:rPr>
        <w:t>Муниципальные внутренние заимствования, муниципальный долг и предоставление муниципальных гарантий Кечушевского  сельского поселения Ардатовского муниципального района Республики Мордовия</w:t>
      </w:r>
    </w:p>
    <w:p w:rsidR="001F5D65" w:rsidRPr="00E06901" w:rsidRDefault="001F5D65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</w:p>
    <w:p w:rsidR="001F5D65" w:rsidRPr="00E06901" w:rsidRDefault="001F5D65" w:rsidP="00713A87">
      <w:pPr>
        <w:pStyle w:val="ConsPlusNormal0"/>
        <w:ind w:firstLine="709"/>
        <w:jc w:val="both"/>
        <w:rPr>
          <w:rFonts w:ascii="Times New Roman" w:hAnsi="Times New Roman" w:cs="Times New Roman"/>
          <w:bCs/>
        </w:rPr>
      </w:pPr>
      <w:r w:rsidRPr="00E06901">
        <w:rPr>
          <w:rFonts w:ascii="Times New Roman" w:hAnsi="Times New Roman" w:cs="Times New Roman"/>
        </w:rPr>
        <w:t xml:space="preserve">1. </w:t>
      </w:r>
      <w:r w:rsidRPr="00E06901">
        <w:rPr>
          <w:rFonts w:ascii="Times New Roman" w:hAnsi="Times New Roman" w:cs="Times New Roman"/>
          <w:bCs/>
        </w:rPr>
        <w:t xml:space="preserve">Право осуществления от имени Кечушевского сельского поселения </w:t>
      </w:r>
      <w:r w:rsidRPr="00E06901">
        <w:rPr>
          <w:rFonts w:ascii="Times New Roman" w:hAnsi="Times New Roman" w:cs="Times New Roman"/>
        </w:rPr>
        <w:t>Ардатовского муниципального района Республики Мордовия</w:t>
      </w:r>
      <w:r w:rsidRPr="00E06901">
        <w:rPr>
          <w:rFonts w:ascii="Times New Roman" w:hAnsi="Times New Roman" w:cs="Times New Roman"/>
          <w:bCs/>
        </w:rPr>
        <w:t xml:space="preserve"> муниципальных внутренних заимствований, являющихся бюджетными кредитами, привлекаемыми в бюджет Кечушевского сельского поселения </w:t>
      </w:r>
      <w:r w:rsidRPr="00E06901">
        <w:rPr>
          <w:rFonts w:ascii="Times New Roman" w:hAnsi="Times New Roman" w:cs="Times New Roman"/>
        </w:rPr>
        <w:t>Ардатовского муниципального района Республики Мордовия</w:t>
      </w:r>
      <w:r w:rsidRPr="00E06901">
        <w:rPr>
          <w:rFonts w:ascii="Times New Roman" w:hAnsi="Times New Roman" w:cs="Times New Roman"/>
          <w:bCs/>
        </w:rPr>
        <w:t xml:space="preserve"> из районного бюджета, принадлежит администрации Кечушевского сельского поселения Ардатовского муниципального района Республики Мордовия.</w:t>
      </w:r>
    </w:p>
    <w:p w:rsidR="001F5D65" w:rsidRPr="00E06901" w:rsidRDefault="001F5D65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>2. Утвердить источники внутреннего финансирования дефицита бюджета Кечушевского сельского поселения Ардатовского муниципального района Республики Мордовия на 2020 год согласно приложению 8 к настоящему Решению.</w:t>
      </w:r>
    </w:p>
    <w:p w:rsidR="001F5D65" w:rsidRPr="00E06901" w:rsidRDefault="001F5D65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>3. Утвердить Программу муниципальных внутренних заимствований Кечушевского сельского поселения Ардатовского муниципального района Республики Мордовия на 2020 год согласно приложению 9 к настоящему Решению.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4. Установить предельный объем заимствований Кечушевского сельского поселения Ардатовского муниципального района Республики Мордовия на 2020 год в сумме 34,8 тыс. рублей.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 xml:space="preserve">5. Установить верхний предел муниципального внутреннего долга Кечушевского сельского поселения Ардатовского муниципального района Республики Мордовия на 1 января 2021 года в сумме  </w:t>
      </w:r>
      <w:r w:rsidRPr="003D7A72">
        <w:rPr>
          <w:sz w:val="22"/>
          <w:szCs w:val="22"/>
        </w:rPr>
        <w:t xml:space="preserve">696,3 </w:t>
      </w:r>
      <w:r w:rsidRPr="00E06901">
        <w:rPr>
          <w:sz w:val="22"/>
          <w:szCs w:val="22"/>
        </w:rPr>
        <w:t>тыс. рублей.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 xml:space="preserve">6. Утвердить объем расходов на обслуживание муниципального долга Кечушевского  сельского поселения Ардатовского муниципального района Республики Мордовия на 2020 год в сумме  </w:t>
      </w:r>
      <w:r w:rsidRPr="003D7A72">
        <w:rPr>
          <w:sz w:val="22"/>
          <w:szCs w:val="22"/>
        </w:rPr>
        <w:t>17,4</w:t>
      </w:r>
      <w:r w:rsidRPr="00E06901">
        <w:rPr>
          <w:sz w:val="22"/>
          <w:szCs w:val="22"/>
        </w:rPr>
        <w:t xml:space="preserve"> тыс. рублей.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7. Установить верхний предел муниципального долга по муниципальным гарантиям Кечушевского сельского поселения Ардатовского муниципального района Республики Мордовия на 1 января 2021 года в сумме  0,00 тыс. рублей.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1F5D65" w:rsidRPr="00E06901" w:rsidRDefault="001F5D65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Статья 14. Особенности исполнения бюджета Кечушевского сельского поселения </w:t>
      </w:r>
      <w:r w:rsidRPr="00E06901">
        <w:rPr>
          <w:sz w:val="22"/>
          <w:szCs w:val="22"/>
        </w:rPr>
        <w:t xml:space="preserve">Ардатовского муниципального района </w:t>
      </w:r>
      <w:r w:rsidRPr="00E06901">
        <w:rPr>
          <w:bCs/>
          <w:sz w:val="22"/>
          <w:szCs w:val="22"/>
        </w:rPr>
        <w:t>Республики Мордовия в 2019 году</w:t>
      </w:r>
    </w:p>
    <w:p w:rsidR="001F5D65" w:rsidRPr="00E06901" w:rsidRDefault="001F5D65" w:rsidP="00713A87">
      <w:pPr>
        <w:tabs>
          <w:tab w:val="left" w:pos="30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 </w:t>
      </w:r>
      <w:r w:rsidRPr="00E06901">
        <w:rPr>
          <w:sz w:val="22"/>
          <w:szCs w:val="22"/>
        </w:rPr>
        <w:tab/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1. Установить в соответствии с </w:t>
      </w:r>
      <w:hyperlink r:id="rId9" w:history="1">
        <w:r w:rsidRPr="00E06901">
          <w:rPr>
            <w:rStyle w:val="Hyperlink"/>
            <w:color w:val="auto"/>
            <w:sz w:val="22"/>
            <w:szCs w:val="22"/>
          </w:rPr>
          <w:t>пунктом 8 статьи 217</w:t>
        </w:r>
      </w:hyperlink>
      <w:r w:rsidRPr="00E06901">
        <w:rPr>
          <w:sz w:val="22"/>
          <w:szCs w:val="22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Кечушевского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10" w:history="1">
        <w:r w:rsidRPr="00E06901">
          <w:rPr>
            <w:rStyle w:val="Hyperlink"/>
            <w:color w:val="auto"/>
            <w:sz w:val="22"/>
            <w:szCs w:val="22"/>
          </w:rPr>
          <w:t>пунктом 3 статьи 217</w:t>
        </w:r>
      </w:hyperlink>
      <w:r w:rsidRPr="00E06901">
        <w:rPr>
          <w:sz w:val="22"/>
          <w:szCs w:val="22"/>
        </w:rPr>
        <w:t xml:space="preserve"> Бюджетного кодекса Российской Федерации: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1) осуществление выплат, сокращающих долговые обязательства Кечушевского сельского поселения Ардатовского муниципального района Республики Мордовия в соответствии со </w:t>
      </w:r>
      <w:hyperlink r:id="rId11" w:history="1">
        <w:r w:rsidRPr="00E06901">
          <w:rPr>
            <w:rStyle w:val="Hyperlink"/>
            <w:color w:val="auto"/>
            <w:sz w:val="22"/>
            <w:szCs w:val="22"/>
          </w:rPr>
          <w:t>статьей 95</w:t>
        </w:r>
      </w:hyperlink>
      <w:r w:rsidRPr="00E06901">
        <w:rPr>
          <w:sz w:val="22"/>
          <w:szCs w:val="22"/>
        </w:rPr>
        <w:t xml:space="preserve"> Бюджетного кодекса Российской Федерации;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1F5D65" w:rsidRPr="00E06901" w:rsidRDefault="001F5D65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Статья 15. Действие нормативных правовых актов Кечушевского сельского поселения Ардатовского муниципального района Республики Мордовия</w:t>
      </w:r>
    </w:p>
    <w:p w:rsidR="001F5D65" w:rsidRPr="00E06901" w:rsidRDefault="001F5D65" w:rsidP="00713A87">
      <w:pPr>
        <w:autoSpaceDE w:val="0"/>
        <w:autoSpaceDN w:val="0"/>
        <w:adjustRightInd w:val="0"/>
        <w:ind w:left="709" w:firstLine="709"/>
        <w:jc w:val="both"/>
        <w:rPr>
          <w:bCs/>
          <w:sz w:val="22"/>
          <w:szCs w:val="22"/>
        </w:rPr>
      </w:pPr>
    </w:p>
    <w:p w:rsidR="001F5D65" w:rsidRPr="00E06901" w:rsidRDefault="001F5D65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Установить, что нормативные правовые акты Кечушевского сельского поселения </w:t>
      </w:r>
      <w:r w:rsidRPr="00E06901">
        <w:rPr>
          <w:sz w:val="22"/>
          <w:szCs w:val="22"/>
        </w:rPr>
        <w:t>Ардатовского муниципального района Республики Мордовия</w:t>
      </w:r>
      <w:r w:rsidRPr="00E06901">
        <w:rPr>
          <w:bCs/>
          <w:sz w:val="22"/>
          <w:szCs w:val="22"/>
        </w:rPr>
        <w:t xml:space="preserve">, принятые на основе и во исполнение решения Совета депутатов Кечушевского сельского поселения </w:t>
      </w:r>
      <w:r w:rsidRPr="00E06901">
        <w:rPr>
          <w:sz w:val="22"/>
          <w:szCs w:val="22"/>
        </w:rPr>
        <w:t>Ардатовского муниципального района Республики Мордовия</w:t>
      </w:r>
      <w:r w:rsidRPr="00E06901">
        <w:rPr>
          <w:bCs/>
          <w:sz w:val="22"/>
          <w:szCs w:val="22"/>
        </w:rPr>
        <w:t xml:space="preserve"> «</w:t>
      </w:r>
      <w:hyperlink r:id="rId12" w:history="1">
        <w:r w:rsidRPr="00E06901">
          <w:rPr>
            <w:rStyle w:val="Hyperlink"/>
            <w:bCs/>
            <w:color w:val="auto"/>
            <w:sz w:val="22"/>
            <w:szCs w:val="22"/>
          </w:rPr>
          <w:t>О бюджете</w:t>
        </w:r>
      </w:hyperlink>
      <w:r w:rsidRPr="00E06901">
        <w:rPr>
          <w:bCs/>
          <w:sz w:val="22"/>
          <w:szCs w:val="22"/>
        </w:rPr>
        <w:t xml:space="preserve"> Кечушевского  сельского поселения </w:t>
      </w:r>
      <w:r w:rsidRPr="00E06901">
        <w:rPr>
          <w:sz w:val="22"/>
          <w:szCs w:val="22"/>
        </w:rPr>
        <w:t>Ардатовского муниципального района Республики Мордовия</w:t>
      </w:r>
      <w:r w:rsidRPr="00E06901">
        <w:rPr>
          <w:bCs/>
          <w:sz w:val="22"/>
          <w:szCs w:val="22"/>
        </w:rPr>
        <w:t xml:space="preserve"> на 2019 год», действуют в части, не противоречащей настоящему Решению.</w:t>
      </w:r>
    </w:p>
    <w:p w:rsidR="001F5D65" w:rsidRPr="00E06901" w:rsidRDefault="001F5D65" w:rsidP="00713A87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1F5D65" w:rsidRPr="00E06901" w:rsidRDefault="001F5D65" w:rsidP="001503F0">
      <w:pPr>
        <w:autoSpaceDE w:val="0"/>
        <w:spacing w:line="252" w:lineRule="auto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Статья 16. Вступление настоящего Решения в силу</w:t>
      </w:r>
    </w:p>
    <w:p w:rsidR="001F5D65" w:rsidRPr="00E06901" w:rsidRDefault="001F5D65" w:rsidP="001503F0">
      <w:pPr>
        <w:autoSpaceDE w:val="0"/>
        <w:spacing w:line="252" w:lineRule="auto"/>
        <w:jc w:val="both"/>
        <w:rPr>
          <w:bCs/>
          <w:sz w:val="22"/>
          <w:szCs w:val="22"/>
        </w:rPr>
      </w:pPr>
    </w:p>
    <w:p w:rsidR="001F5D65" w:rsidRPr="00E06901" w:rsidRDefault="001F5D65" w:rsidP="00713A87">
      <w:pPr>
        <w:autoSpaceDE w:val="0"/>
        <w:autoSpaceDN w:val="0"/>
        <w:adjustRightInd w:val="0"/>
        <w:spacing w:line="252" w:lineRule="auto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1. Настоящее Решение вступает в силу с 1 января 2020 года и действует по 31 декабря 2020 года и подлежит официальному опубликованию.»</w:t>
      </w:r>
    </w:p>
    <w:p w:rsidR="001F5D65" w:rsidRPr="00E06901" w:rsidRDefault="001F5D65" w:rsidP="00713A87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  <w:bCs/>
          <w:sz w:val="22"/>
          <w:szCs w:val="22"/>
        </w:rPr>
      </w:pPr>
    </w:p>
    <w:p w:rsidR="001F5D65" w:rsidRPr="00E06901" w:rsidRDefault="001F5D65" w:rsidP="00713A87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1F5D65" w:rsidRPr="00E06901" w:rsidRDefault="001F5D65" w:rsidP="00713A87">
      <w:pPr>
        <w:autoSpaceDE w:val="0"/>
        <w:autoSpaceDN w:val="0"/>
        <w:adjustRightInd w:val="0"/>
        <w:rPr>
          <w:sz w:val="22"/>
          <w:szCs w:val="22"/>
        </w:rPr>
      </w:pPr>
    </w:p>
    <w:p w:rsidR="001F5D65" w:rsidRPr="00E06901" w:rsidRDefault="001F5D65" w:rsidP="001503F0">
      <w:pPr>
        <w:autoSpaceDE w:val="0"/>
        <w:autoSpaceDN w:val="0"/>
        <w:adjustRightInd w:val="0"/>
        <w:rPr>
          <w:sz w:val="22"/>
          <w:szCs w:val="22"/>
        </w:rPr>
      </w:pPr>
      <w:r w:rsidRPr="00E06901">
        <w:rPr>
          <w:sz w:val="22"/>
          <w:szCs w:val="22"/>
        </w:rPr>
        <w:t xml:space="preserve">Глава Кечушевского сельского поселения:                       А.Алипов                                                           </w:t>
      </w:r>
    </w:p>
    <w:p w:rsidR="001F5D65" w:rsidRPr="00E06901" w:rsidRDefault="001F5D65" w:rsidP="001503F0">
      <w:pPr>
        <w:jc w:val="right"/>
        <w:rPr>
          <w:sz w:val="22"/>
          <w:szCs w:val="22"/>
        </w:rPr>
      </w:pPr>
    </w:p>
    <w:p w:rsidR="001F5D65" w:rsidRPr="00E06901" w:rsidRDefault="001F5D65" w:rsidP="001503F0">
      <w:pPr>
        <w:jc w:val="right"/>
        <w:rPr>
          <w:sz w:val="22"/>
          <w:szCs w:val="22"/>
        </w:rPr>
      </w:pPr>
    </w:p>
    <w:p w:rsidR="001F5D65" w:rsidRPr="00E06901" w:rsidRDefault="001F5D65" w:rsidP="00713A87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                       </w:t>
      </w:r>
    </w:p>
    <w:p w:rsidR="001F5D65" w:rsidRPr="00E06901" w:rsidRDefault="001F5D65" w:rsidP="00713A87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                                ПРИЛОЖЕНИЕ  1 </w:t>
      </w:r>
    </w:p>
    <w:p w:rsidR="001F5D65" w:rsidRPr="00E06901" w:rsidRDefault="001F5D65" w:rsidP="00713A87">
      <w:pPr>
        <w:jc w:val="center"/>
        <w:rPr>
          <w:sz w:val="22"/>
          <w:szCs w:val="22"/>
        </w:rPr>
      </w:pPr>
    </w:p>
    <w:p w:rsidR="001F5D65" w:rsidRPr="00E06901" w:rsidRDefault="001F5D65" w:rsidP="00A920EE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>к решению Совета депутатов Кечушевского сельского поселения "О бюджете Кечушевского се</w:t>
      </w:r>
      <w:r>
        <w:rPr>
          <w:sz w:val="22"/>
          <w:szCs w:val="22"/>
        </w:rPr>
        <w:t>льского поселения на 2020 год"</w:t>
      </w:r>
      <w:r w:rsidRPr="00E06901">
        <w:rPr>
          <w:sz w:val="22"/>
          <w:szCs w:val="22"/>
        </w:rPr>
        <w:t xml:space="preserve">  </w:t>
      </w:r>
    </w:p>
    <w:p w:rsidR="001F5D65" w:rsidRPr="00E06901" w:rsidRDefault="001F5D65" w:rsidP="00713A87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             </w:t>
      </w:r>
    </w:p>
    <w:p w:rsidR="001F5D65" w:rsidRPr="00E06901" w:rsidRDefault="001F5D65" w:rsidP="00713A87">
      <w:pPr>
        <w:pStyle w:val="ConsPlusNormal0"/>
        <w:widowControl/>
        <w:ind w:firstLine="0"/>
        <w:jc w:val="center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>Перечень  главных администраторов доходов бюджета  Кечушевского сельского поселения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851"/>
        <w:gridCol w:w="2551"/>
        <w:gridCol w:w="5843"/>
      </w:tblGrid>
      <w:tr w:rsidR="001F5D65" w:rsidRPr="00E06901" w:rsidTr="00B71B3A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</w:rPr>
            </w:pPr>
            <w:r w:rsidRPr="00E06901">
              <w:rPr>
                <w:rFonts w:ascii="Times New Roman" w:hAnsi="Times New Roman" w:cs="Times New Roman"/>
              </w:rPr>
              <w:t xml:space="preserve">Код </w:t>
            </w:r>
            <w:r w:rsidRPr="00E06901">
              <w:rPr>
                <w:rFonts w:ascii="Times New Roman" w:hAnsi="Times New Roman" w:cs="Times New Roman"/>
              </w:rPr>
              <w:br/>
              <w:t>администратора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</w:rPr>
            </w:pPr>
            <w:r w:rsidRPr="00E06901">
              <w:rPr>
                <w:rFonts w:ascii="Times New Roman" w:hAnsi="Times New Roman" w:cs="Times New Roman"/>
              </w:rPr>
              <w:t xml:space="preserve">Код дохода      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</w:rPr>
            </w:pPr>
            <w:r w:rsidRPr="00E06901">
              <w:rPr>
                <w:rFonts w:ascii="Times New Roman" w:hAnsi="Times New Roman" w:cs="Times New Roman"/>
              </w:rPr>
              <w:t>Наименование администратора</w:t>
            </w:r>
          </w:p>
        </w:tc>
      </w:tr>
      <w:tr w:rsidR="001F5D65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 xml:space="preserve">1 08 04020 01 </w:t>
            </w:r>
            <w:r w:rsidRPr="00E06901">
              <w:rPr>
                <w:color w:val="FF0000"/>
                <w:sz w:val="22"/>
                <w:szCs w:val="22"/>
              </w:rPr>
              <w:t>1</w:t>
            </w:r>
            <w:r w:rsidRPr="00E06901">
              <w:rPr>
                <w:sz w:val="22"/>
                <w:szCs w:val="22"/>
              </w:rPr>
              <w:t>000 110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1F5D65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1 11 05025 10 0000 120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1F5D65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1 11 05035 10 0000 120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1F5D65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1 13 02995 10 0000 130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Прочие доходы от компенсации затрат бюджетов сельских поселений</w:t>
            </w:r>
          </w:p>
        </w:tc>
      </w:tr>
      <w:tr w:rsidR="001F5D65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1 14 06025 10 0000 430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1F5D65" w:rsidRPr="00E06901" w:rsidTr="00B71B3A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1 15 02050 10 0000 140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1F5D65" w:rsidRPr="00E06901" w:rsidTr="00B71B3A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1 16 51040 02 0000 140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1F5D65" w:rsidRPr="00E06901" w:rsidTr="00B71B3A">
        <w:trPr>
          <w:cantSplit/>
          <w:trHeight w:val="58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1 17 01050 10 0000 180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Невыясненные поступления, зачисляемые в бюджеты сельских  поселений</w:t>
            </w:r>
          </w:p>
        </w:tc>
      </w:tr>
      <w:tr w:rsidR="001F5D65" w:rsidRPr="00E06901" w:rsidTr="00B71B3A">
        <w:trPr>
          <w:cantSplit/>
          <w:trHeight w:val="45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1 17 05050 10 0000 180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</w:tr>
      <w:tr w:rsidR="001F5D65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2 02 01001 10 0000 151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1F5D65" w:rsidRPr="00E06901" w:rsidTr="00B71B3A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2 02 01999 10 0000 151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Прочие дотации бюджетам сельских поселений</w:t>
            </w:r>
          </w:p>
        </w:tc>
      </w:tr>
      <w:tr w:rsidR="001F5D65" w:rsidRPr="00E06901" w:rsidTr="00B71B3A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2 02 02051 10 0000 151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1F5D65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2 02 02077 10 0000 151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1F5D65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2 02 02088 10 0001 151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1F5D65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2 02 02088 10 0004 151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1F5D65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2 02 02089 10 0001 151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1F5D65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2 02 02089 10 0004 151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 бюджетов</w:t>
            </w:r>
          </w:p>
        </w:tc>
      </w:tr>
      <w:tr w:rsidR="001F5D65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pPr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 xml:space="preserve">2 02 02150 10 0000 151 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pPr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1F5D65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2 02 02999 10 0000 151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Прочие субсидии бюджетам сельских поселений</w:t>
            </w:r>
          </w:p>
        </w:tc>
      </w:tr>
      <w:tr w:rsidR="001F5D65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2 02 03015 10 0000 151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1F5D65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2 02 03024 10 0000 151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1F5D65" w:rsidRPr="00E06901" w:rsidTr="00B71B3A">
        <w:trPr>
          <w:cantSplit/>
          <w:trHeight w:val="32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2 02 03999 10 0000 151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Прочие субвенции бюджетам сельских поселений</w:t>
            </w:r>
          </w:p>
        </w:tc>
      </w:tr>
      <w:tr w:rsidR="001F5D65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2 02 04012 10 0000 151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1F5D65" w:rsidRPr="00E06901" w:rsidTr="00B71B3A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2 02 04025 10 0000 151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1F5D65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2 02 04999 10 0000 151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</w:tr>
      <w:tr w:rsidR="001F5D65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2 07 05030 10 0000 180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 xml:space="preserve">Прочие безвозмездные поступления в бюджеты </w:t>
            </w:r>
            <w:r w:rsidRPr="00E06901">
              <w:rPr>
                <w:color w:val="000000"/>
                <w:sz w:val="22"/>
                <w:szCs w:val="22"/>
              </w:rPr>
              <w:t>сельских</w:t>
            </w:r>
            <w:r w:rsidRPr="00E06901">
              <w:rPr>
                <w:sz w:val="22"/>
                <w:szCs w:val="22"/>
              </w:rPr>
              <w:t xml:space="preserve"> поселений</w:t>
            </w:r>
          </w:p>
        </w:tc>
      </w:tr>
      <w:tr w:rsidR="001F5D65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2 08 05000 10 0000 180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1F5D65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2 19 05000 10 0000 151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1F5D65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2  02  040141 00  000  151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  <w:r w:rsidRPr="00E06901">
              <w:rPr>
                <w:rFonts w:ascii="Times New Roman" w:hAnsi="Times New Roman" w:cs="Times New Roman"/>
              </w:rPr>
              <w:t xml:space="preserve">Межбюджетные трансферты, передаваемые бюджетам сельских  поселений из бюджетов муниципальных 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  <w:tr w:rsidR="001F5D65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 xml:space="preserve">1 08 04020 01 </w:t>
            </w:r>
            <w:r w:rsidRPr="00E06901">
              <w:rPr>
                <w:color w:val="FF0000"/>
                <w:sz w:val="22"/>
                <w:szCs w:val="22"/>
              </w:rPr>
              <w:t>4</w:t>
            </w:r>
            <w:r w:rsidRPr="00E06901">
              <w:rPr>
                <w:sz w:val="22"/>
                <w:szCs w:val="22"/>
              </w:rPr>
              <w:t>000 110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(прочие поступления)</w:t>
            </w:r>
          </w:p>
        </w:tc>
      </w:tr>
    </w:tbl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  <w:r w:rsidRPr="00E06901">
        <w:rPr>
          <w:sz w:val="22"/>
          <w:szCs w:val="22"/>
        </w:rPr>
        <w:t>ПРИЛОЖЕНИЕ 2</w:t>
      </w:r>
    </w:p>
    <w:p w:rsidR="001F5D65" w:rsidRPr="00E06901" w:rsidRDefault="001F5D65" w:rsidP="00713A87">
      <w:pPr>
        <w:rPr>
          <w:sz w:val="22"/>
          <w:szCs w:val="22"/>
        </w:rPr>
      </w:pPr>
      <w:r w:rsidRPr="00E06901">
        <w:rPr>
          <w:sz w:val="22"/>
          <w:szCs w:val="22"/>
        </w:rPr>
        <w:t>к решению Совета депутатов Кечушевского сельского поселения "О бюджете Кечушевского сельского поселения на 2020 год" от</w:t>
      </w:r>
    </w:p>
    <w:p w:rsidR="001F5D65" w:rsidRPr="00E06901" w:rsidRDefault="001F5D65" w:rsidP="00713A87">
      <w:pPr>
        <w:rPr>
          <w:sz w:val="22"/>
          <w:szCs w:val="22"/>
        </w:rPr>
      </w:pPr>
      <w:r w:rsidRPr="00E06901">
        <w:rPr>
          <w:sz w:val="22"/>
          <w:szCs w:val="22"/>
        </w:rPr>
        <w:t>Перечень главных администраторов источников внутреннего финансирования</w:t>
      </w:r>
    </w:p>
    <w:p w:rsidR="001F5D65" w:rsidRPr="00E06901" w:rsidRDefault="001F5D65" w:rsidP="00713A87">
      <w:pPr>
        <w:rPr>
          <w:sz w:val="22"/>
          <w:szCs w:val="22"/>
        </w:rPr>
      </w:pPr>
      <w:r w:rsidRPr="00E06901">
        <w:rPr>
          <w:sz w:val="22"/>
          <w:szCs w:val="22"/>
        </w:rPr>
        <w:t>дефицита бюджета сельского поселения</w:t>
      </w:r>
    </w:p>
    <w:tbl>
      <w:tblPr>
        <w:tblW w:w="12051" w:type="dxa"/>
        <w:tblInd w:w="-432" w:type="dxa"/>
        <w:tblLook w:val="00A0"/>
      </w:tblPr>
      <w:tblGrid>
        <w:gridCol w:w="1620"/>
        <w:gridCol w:w="4140"/>
        <w:gridCol w:w="4320"/>
        <w:gridCol w:w="1971"/>
      </w:tblGrid>
      <w:tr w:rsidR="001F5D65" w:rsidRPr="00E06901" w:rsidTr="00713A87">
        <w:trPr>
          <w:trHeight w:val="315"/>
        </w:trPr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Наименование главного администратора источников  финансирования дефицита бюджета</w:t>
            </w:r>
          </w:p>
        </w:tc>
        <w:tc>
          <w:tcPr>
            <w:tcW w:w="1971" w:type="dxa"/>
          </w:tcPr>
          <w:p w:rsidR="001F5D65" w:rsidRPr="00E06901" w:rsidRDefault="001F5D65">
            <w:pPr>
              <w:jc w:val="right"/>
              <w:rPr>
                <w:b/>
                <w:bCs/>
              </w:rPr>
            </w:pPr>
          </w:p>
        </w:tc>
      </w:tr>
      <w:tr w:rsidR="001F5D65" w:rsidRPr="00E06901" w:rsidTr="00713A87">
        <w:trPr>
          <w:trHeight w:val="315"/>
        </w:trPr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Российской Федерации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65" w:rsidRPr="00E06901" w:rsidRDefault="001F5D65"/>
        </w:tc>
        <w:tc>
          <w:tcPr>
            <w:tcW w:w="1971" w:type="dxa"/>
          </w:tcPr>
          <w:p w:rsidR="001F5D65" w:rsidRPr="00E06901" w:rsidRDefault="001F5D65">
            <w:pPr>
              <w:jc w:val="right"/>
              <w:rPr>
                <w:b/>
                <w:bCs/>
              </w:rPr>
            </w:pPr>
          </w:p>
        </w:tc>
      </w:tr>
      <w:tr w:rsidR="001F5D65" w:rsidRPr="00E06901" w:rsidTr="00713A87">
        <w:trPr>
          <w:trHeight w:val="8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/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источников внутреннего финансирования дефицита 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65" w:rsidRPr="00E06901" w:rsidRDefault="001F5D65"/>
        </w:tc>
        <w:tc>
          <w:tcPr>
            <w:tcW w:w="1971" w:type="dxa"/>
          </w:tcPr>
          <w:p w:rsidR="001F5D65" w:rsidRPr="00E06901" w:rsidRDefault="001F5D65">
            <w:pPr>
              <w:jc w:val="right"/>
              <w:rPr>
                <w:b/>
                <w:bCs/>
              </w:rPr>
            </w:pPr>
          </w:p>
        </w:tc>
      </w:tr>
      <w:tr w:rsidR="001F5D65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right"/>
            </w:pPr>
            <w:r w:rsidRPr="00E06901">
              <w:rPr>
                <w:sz w:val="22"/>
                <w:szCs w:val="22"/>
              </w:rPr>
              <w:t>1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right"/>
            </w:pPr>
            <w:r w:rsidRPr="00E06901">
              <w:rPr>
                <w:sz w:val="22"/>
                <w:szCs w:val="22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right"/>
            </w:pPr>
            <w:r w:rsidRPr="00E06901">
              <w:rPr>
                <w:sz w:val="22"/>
                <w:szCs w:val="22"/>
              </w:rPr>
              <w:t>3</w:t>
            </w:r>
          </w:p>
        </w:tc>
        <w:tc>
          <w:tcPr>
            <w:tcW w:w="1971" w:type="dxa"/>
            <w:noWrap/>
            <w:vAlign w:val="bottom"/>
          </w:tcPr>
          <w:p w:rsidR="001F5D65" w:rsidRPr="00E06901" w:rsidRDefault="001F5D65">
            <w:pPr>
              <w:jc w:val="right"/>
            </w:pPr>
          </w:p>
        </w:tc>
      </w:tr>
      <w:tr w:rsidR="001F5D65" w:rsidRPr="00E06901" w:rsidTr="00713A87">
        <w:trPr>
          <w:trHeight w:val="315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Администрация Кечушевского сельского поселения Ардатовского муниципального района</w:t>
            </w:r>
          </w:p>
        </w:tc>
        <w:tc>
          <w:tcPr>
            <w:tcW w:w="1971" w:type="dxa"/>
            <w:noWrap/>
            <w:vAlign w:val="bottom"/>
          </w:tcPr>
          <w:p w:rsidR="001F5D65" w:rsidRPr="00E06901" w:rsidRDefault="001F5D65">
            <w:pPr>
              <w:jc w:val="right"/>
            </w:pPr>
          </w:p>
        </w:tc>
      </w:tr>
      <w:tr w:rsidR="001F5D65" w:rsidRPr="00E06901" w:rsidTr="00713A87">
        <w:trPr>
          <w:trHeight w:val="270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/>
        </w:tc>
        <w:tc>
          <w:tcPr>
            <w:tcW w:w="1971" w:type="dxa"/>
            <w:noWrap/>
            <w:vAlign w:val="bottom"/>
          </w:tcPr>
          <w:p w:rsidR="001F5D65" w:rsidRPr="00E06901" w:rsidRDefault="001F5D65">
            <w:pPr>
              <w:jc w:val="right"/>
            </w:pPr>
          </w:p>
        </w:tc>
      </w:tr>
      <w:tr w:rsidR="001F5D65" w:rsidRPr="00E06901" w:rsidTr="00713A87">
        <w:trPr>
          <w:trHeight w:val="459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000 01 02 00 00 00 0000 000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1F5D65" w:rsidRPr="00E06901" w:rsidRDefault="001F5D65">
            <w:pPr>
              <w:jc w:val="right"/>
            </w:pPr>
          </w:p>
        </w:tc>
      </w:tr>
      <w:tr w:rsidR="001F5D65" w:rsidRPr="00E06901" w:rsidTr="00713A87">
        <w:trPr>
          <w:trHeight w:val="52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000 01 02 00 00 00 0000 700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1F5D65" w:rsidRPr="00E06901" w:rsidRDefault="001F5D65">
            <w:pPr>
              <w:jc w:val="right"/>
            </w:pPr>
          </w:p>
        </w:tc>
      </w:tr>
      <w:tr w:rsidR="001F5D65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000 01 02 00 00 10 2600 710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1F5D65" w:rsidRPr="00E06901" w:rsidRDefault="001F5D65">
            <w:pPr>
              <w:jc w:val="right"/>
            </w:pPr>
          </w:p>
        </w:tc>
      </w:tr>
      <w:tr w:rsidR="001F5D65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000 01 03 00 00 00 0000 000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1F5D65" w:rsidRPr="00E06901" w:rsidRDefault="001F5D65">
            <w:pPr>
              <w:jc w:val="right"/>
            </w:pPr>
          </w:p>
        </w:tc>
      </w:tr>
      <w:tr w:rsidR="001F5D65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000 01 03 00 00 00 2600 700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1F5D65" w:rsidRPr="00E06901" w:rsidRDefault="001F5D65">
            <w:pPr>
              <w:jc w:val="right"/>
            </w:pPr>
          </w:p>
        </w:tc>
      </w:tr>
      <w:tr w:rsidR="001F5D65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000 01 03 00 00 10 2600 710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1F5D65" w:rsidRPr="00E06901" w:rsidRDefault="001F5D65">
            <w:pPr>
              <w:jc w:val="right"/>
            </w:pPr>
          </w:p>
        </w:tc>
      </w:tr>
      <w:tr w:rsidR="001F5D65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000 01 03 00 00 00 0000 800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1F5D65" w:rsidRPr="00E06901" w:rsidRDefault="001F5D65">
            <w:pPr>
              <w:jc w:val="right"/>
            </w:pPr>
          </w:p>
        </w:tc>
      </w:tr>
      <w:tr w:rsidR="001F5D65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000 01 03 00 00 10 2600 810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1F5D65" w:rsidRPr="00E06901" w:rsidRDefault="001F5D65">
            <w:pPr>
              <w:jc w:val="right"/>
            </w:pPr>
          </w:p>
        </w:tc>
      </w:tr>
      <w:tr w:rsidR="001F5D65" w:rsidRPr="00E06901" w:rsidTr="00713A87">
        <w:trPr>
          <w:trHeight w:val="64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Доходы, закрепляемые за всеми администраторами доходов бюджета Ардатовского  муниципального района Республики Мордовия</w:t>
            </w:r>
          </w:p>
        </w:tc>
        <w:tc>
          <w:tcPr>
            <w:tcW w:w="1971" w:type="dxa"/>
            <w:noWrap/>
            <w:vAlign w:val="bottom"/>
          </w:tcPr>
          <w:p w:rsidR="001F5D65" w:rsidRPr="00E06901" w:rsidRDefault="001F5D65">
            <w:pPr>
              <w:jc w:val="right"/>
            </w:pPr>
          </w:p>
        </w:tc>
      </w:tr>
      <w:tr w:rsidR="001F5D65" w:rsidRPr="00E06901" w:rsidTr="00713A87">
        <w:trPr>
          <w:trHeight w:val="12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1 14 06014 10 0000 430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1971" w:type="dxa"/>
            <w:noWrap/>
            <w:vAlign w:val="bottom"/>
          </w:tcPr>
          <w:p w:rsidR="001F5D65" w:rsidRPr="00E06901" w:rsidRDefault="001F5D65">
            <w:pPr>
              <w:jc w:val="right"/>
            </w:pPr>
          </w:p>
        </w:tc>
      </w:tr>
      <w:tr w:rsidR="001F5D65" w:rsidRPr="00E06901" w:rsidTr="00713A87">
        <w:trPr>
          <w:trHeight w:val="1116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0 10 60502 05 2600 640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1F5D65" w:rsidRPr="00E06901" w:rsidRDefault="001F5D65">
            <w:pPr>
              <w:jc w:val="right"/>
              <w:rPr>
                <w:color w:val="FF0000"/>
              </w:rPr>
            </w:pPr>
          </w:p>
        </w:tc>
      </w:tr>
    </w:tbl>
    <w:p w:rsidR="001F5D65" w:rsidRPr="00E06901" w:rsidRDefault="001F5D65" w:rsidP="00B71B3A">
      <w:pPr>
        <w:pStyle w:val="ConsPlusNormal0"/>
        <w:widowControl/>
        <w:ind w:firstLine="0"/>
        <w:rPr>
          <w:rFonts w:ascii="Times New Roman" w:hAnsi="Times New Roman" w:cs="Times New Roman"/>
        </w:rPr>
      </w:pPr>
    </w:p>
    <w:p w:rsidR="001F5D65" w:rsidRPr="00E06901" w:rsidRDefault="001F5D65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1F5D65" w:rsidRPr="00E06901" w:rsidRDefault="001F5D65" w:rsidP="007C49D8">
      <w:pPr>
        <w:pStyle w:val="ConsPlusNormal0"/>
        <w:widowControl/>
        <w:ind w:firstLine="0"/>
        <w:jc w:val="right"/>
      </w:pPr>
    </w:p>
    <w:p w:rsidR="001F5D65" w:rsidRPr="00E06901" w:rsidRDefault="001F5D65" w:rsidP="007C49D8">
      <w:pPr>
        <w:pStyle w:val="ConsPlusNormal0"/>
        <w:widowControl/>
        <w:ind w:firstLine="0"/>
        <w:jc w:val="right"/>
      </w:pPr>
    </w:p>
    <w:p w:rsidR="001F5D65" w:rsidRPr="00E06901" w:rsidRDefault="001F5D65" w:rsidP="007C49D8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  <w:r w:rsidRPr="00E06901">
        <w:t>Приложение №3</w:t>
      </w:r>
    </w:p>
    <w:p w:rsidR="001F5D65" w:rsidRPr="00E06901" w:rsidRDefault="001F5D65" w:rsidP="007C49D8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1F5D65" w:rsidRPr="00E06901" w:rsidRDefault="001F5D65" w:rsidP="007C49D8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 xml:space="preserve">к решению Совета депутатов </w:t>
      </w:r>
    </w:p>
    <w:p w:rsidR="001F5D65" w:rsidRPr="00E06901" w:rsidRDefault="001F5D65" w:rsidP="007C49D8">
      <w:pPr>
        <w:jc w:val="right"/>
        <w:rPr>
          <w:sz w:val="22"/>
          <w:szCs w:val="22"/>
        </w:rPr>
      </w:pPr>
    </w:p>
    <w:p w:rsidR="001F5D65" w:rsidRPr="00E06901" w:rsidRDefault="001F5D65" w:rsidP="007C49D8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  <w:r w:rsidRPr="00E06901">
        <w:t>Кечушевского сельского поселения "О бюджете Кечушевского сел</w:t>
      </w:r>
      <w:r>
        <w:t xml:space="preserve">ьского поселения на 2020 год" </w:t>
      </w:r>
    </w:p>
    <w:p w:rsidR="001F5D65" w:rsidRPr="00E06901" w:rsidRDefault="001F5D65" w:rsidP="007C49D8">
      <w:pPr>
        <w:pStyle w:val="ConsPlusNormal0"/>
        <w:widowControl/>
        <w:ind w:firstLine="0"/>
        <w:jc w:val="right"/>
        <w:rPr>
          <w:b/>
          <w:bCs/>
        </w:rPr>
      </w:pPr>
      <w:r w:rsidRPr="00E06901">
        <w:rPr>
          <w:b/>
          <w:bCs/>
        </w:rPr>
        <w:t>Объем поступлений доходов бюджета по основным источникам</w:t>
      </w:r>
    </w:p>
    <w:p w:rsidR="001F5D65" w:rsidRPr="00E06901" w:rsidRDefault="001F5D65" w:rsidP="007C49D8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tbl>
      <w:tblPr>
        <w:tblW w:w="8556" w:type="dxa"/>
        <w:tblInd w:w="108" w:type="dxa"/>
        <w:tblLayout w:type="fixed"/>
        <w:tblLook w:val="00A0"/>
      </w:tblPr>
      <w:tblGrid>
        <w:gridCol w:w="3062"/>
        <w:gridCol w:w="3958"/>
        <w:gridCol w:w="1536"/>
      </w:tblGrid>
      <w:tr w:rsidR="001F5D65" w:rsidRPr="00E06901" w:rsidTr="00886E16">
        <w:trPr>
          <w:trHeight w:val="255"/>
        </w:trPr>
        <w:tc>
          <w:tcPr>
            <w:tcW w:w="3062" w:type="dxa"/>
            <w:noWrap/>
            <w:vAlign w:val="bottom"/>
          </w:tcPr>
          <w:p w:rsidR="001F5D65" w:rsidRPr="00E06901" w:rsidRDefault="001F5D65"/>
        </w:tc>
        <w:tc>
          <w:tcPr>
            <w:tcW w:w="3958" w:type="dxa"/>
            <w:vAlign w:val="bottom"/>
          </w:tcPr>
          <w:p w:rsidR="001F5D65" w:rsidRPr="00E06901" w:rsidRDefault="001F5D65"/>
        </w:tc>
        <w:tc>
          <w:tcPr>
            <w:tcW w:w="1536" w:type="dxa"/>
            <w:noWrap/>
            <w:vAlign w:val="bottom"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(тыс.рублей)</w:t>
            </w:r>
          </w:p>
        </w:tc>
      </w:tr>
      <w:tr w:rsidR="001F5D65" w:rsidRPr="00E06901" w:rsidTr="00886E16">
        <w:trPr>
          <w:trHeight w:val="322"/>
        </w:trPr>
        <w:tc>
          <w:tcPr>
            <w:tcW w:w="3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5D65" w:rsidRPr="00E06901" w:rsidRDefault="001F5D65">
            <w:pPr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Код бюджетной классификации доходов бюджета</w:t>
            </w:r>
          </w:p>
        </w:tc>
        <w:tc>
          <w:tcPr>
            <w:tcW w:w="3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65" w:rsidRPr="00E06901" w:rsidRDefault="001F5D65"/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65" w:rsidRPr="00E06901" w:rsidRDefault="001F5D65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Всего</w:t>
            </w:r>
          </w:p>
        </w:tc>
      </w:tr>
      <w:tr w:rsidR="001F5D65" w:rsidRPr="00E06901" w:rsidTr="00886E16">
        <w:trPr>
          <w:trHeight w:val="495"/>
        </w:trPr>
        <w:tc>
          <w:tcPr>
            <w:tcW w:w="3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65" w:rsidRPr="00E06901" w:rsidRDefault="001F5D65">
            <w:pPr>
              <w:rPr>
                <w:bCs/>
              </w:rPr>
            </w:pPr>
          </w:p>
        </w:tc>
        <w:tc>
          <w:tcPr>
            <w:tcW w:w="3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65" w:rsidRPr="00E06901" w:rsidRDefault="001F5D65"/>
        </w:tc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65" w:rsidRPr="00E06901" w:rsidRDefault="001F5D65">
            <w:pPr>
              <w:rPr>
                <w:b/>
                <w:bCs/>
              </w:rPr>
            </w:pPr>
          </w:p>
        </w:tc>
      </w:tr>
      <w:tr w:rsidR="001F5D65" w:rsidRPr="00E06901" w:rsidTr="00886E16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000 8 50 00000 00 0000 000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Доходы бюджета-Итого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696,3</w:t>
            </w:r>
          </w:p>
          <w:p w:rsidR="001F5D65" w:rsidRPr="00E06901" w:rsidRDefault="001F5D65">
            <w:pPr>
              <w:jc w:val="center"/>
              <w:rPr>
                <w:b/>
                <w:bCs/>
              </w:rPr>
            </w:pPr>
          </w:p>
          <w:p w:rsidR="001F5D65" w:rsidRPr="00E06901" w:rsidRDefault="001F5D65">
            <w:pPr>
              <w:jc w:val="center"/>
              <w:rPr>
                <w:b/>
                <w:bCs/>
              </w:rPr>
            </w:pPr>
          </w:p>
        </w:tc>
      </w:tr>
      <w:tr w:rsidR="001F5D65" w:rsidRPr="00E06901" w:rsidTr="00886E16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000 8 50 00000 00 0000 000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Итого доходов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/>
        </w:tc>
      </w:tr>
      <w:tr w:rsidR="001F5D65" w:rsidRPr="00E06901" w:rsidTr="00886E16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000 1 00 00000 00 0000 000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Д О Х О Д Ы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 w:rsidP="000C1AF0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696,3</w:t>
            </w:r>
          </w:p>
        </w:tc>
      </w:tr>
      <w:tr w:rsidR="001F5D65" w:rsidRPr="00E06901" w:rsidTr="00886E16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000 1 01 00000 00 0000 000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696,3</w:t>
            </w:r>
          </w:p>
        </w:tc>
      </w:tr>
      <w:tr w:rsidR="001F5D65" w:rsidRPr="00E06901" w:rsidTr="00886E16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000 1 01 02000 01 0000 110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8,2</w:t>
            </w:r>
          </w:p>
        </w:tc>
      </w:tr>
      <w:tr w:rsidR="001F5D65" w:rsidRPr="00E06901" w:rsidTr="00886E16">
        <w:trPr>
          <w:trHeight w:val="76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000 1 01 02020 01 0000 110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8,2</w:t>
            </w:r>
          </w:p>
        </w:tc>
      </w:tr>
      <w:tr w:rsidR="001F5D65" w:rsidRPr="00E06901" w:rsidTr="00886E16">
        <w:trPr>
          <w:trHeight w:val="97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000 1 01 02021 01 0000 110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/>
          <w:p w:rsidR="001F5D65" w:rsidRPr="00E06901" w:rsidRDefault="001F5D65"/>
        </w:tc>
      </w:tr>
      <w:tr w:rsidR="001F5D65" w:rsidRPr="00E06901" w:rsidTr="00886E16">
        <w:trPr>
          <w:trHeight w:val="100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000 1 01 02022 01 0000 110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/>
        </w:tc>
      </w:tr>
      <w:tr w:rsidR="001F5D65" w:rsidRPr="00E06901" w:rsidTr="00886E16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000 1 06 00000 00 0000 000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НАЛОГ НА ИМУЩЕСТВО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688,1</w:t>
            </w:r>
          </w:p>
        </w:tc>
      </w:tr>
      <w:tr w:rsidR="001F5D65" w:rsidRPr="00E06901" w:rsidTr="00886E16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000 1 06 01000 00 0000 110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13,0</w:t>
            </w:r>
          </w:p>
        </w:tc>
      </w:tr>
      <w:tr w:rsidR="001F5D65" w:rsidRPr="00E06901" w:rsidTr="00886E16">
        <w:trPr>
          <w:trHeight w:val="510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000 1 06 01030 10 0000 110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Налог на имущество физических лиц, взимаемый по ставке, применяемый к объектам налогообложения, расположенным в границах поселения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13,0</w:t>
            </w:r>
          </w:p>
        </w:tc>
      </w:tr>
      <w:tr w:rsidR="001F5D65" w:rsidRPr="00E06901" w:rsidTr="00886E16">
        <w:trPr>
          <w:trHeight w:val="28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000 1 06 06000 10 0000 110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 w:rsidP="000B4495">
            <w:pPr>
              <w:jc w:val="center"/>
            </w:pPr>
            <w:r w:rsidRPr="00E06901">
              <w:rPr>
                <w:sz w:val="22"/>
                <w:szCs w:val="22"/>
              </w:rPr>
              <w:t>Земельный налог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610,0</w:t>
            </w:r>
          </w:p>
        </w:tc>
      </w:tr>
      <w:tr w:rsidR="001F5D65" w:rsidRPr="00E06901" w:rsidTr="00886E16">
        <w:trPr>
          <w:trHeight w:val="255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D65" w:rsidRPr="00E06901" w:rsidRDefault="001F5D65" w:rsidP="00AC131F">
            <w:pPr>
              <w:jc w:val="center"/>
            </w:pPr>
            <w:r w:rsidRPr="00E06901">
              <w:rPr>
                <w:sz w:val="22"/>
                <w:szCs w:val="22"/>
              </w:rPr>
              <w:t>000 1 11 05251 10 0000 110</w:t>
            </w:r>
          </w:p>
        </w:tc>
        <w:tc>
          <w:tcPr>
            <w:tcW w:w="3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 w:rsidP="00AC131F">
            <w:pPr>
              <w:jc w:val="center"/>
            </w:pPr>
            <w:r w:rsidRPr="00E06901">
              <w:rPr>
                <w:sz w:val="22"/>
                <w:szCs w:val="22"/>
              </w:rPr>
              <w:t>Налог на доходы от использования имущества, находящегося в государственной и   муниципальной собственности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 w:rsidP="000B4495">
            <w:pPr>
              <w:jc w:val="center"/>
            </w:pPr>
            <w:r w:rsidRPr="00E06901">
              <w:rPr>
                <w:sz w:val="22"/>
                <w:szCs w:val="22"/>
              </w:rPr>
              <w:t>65,1</w:t>
            </w:r>
          </w:p>
        </w:tc>
      </w:tr>
    </w:tbl>
    <w:p w:rsidR="001F5D65" w:rsidRDefault="001F5D65" w:rsidP="00404B3D">
      <w:pPr>
        <w:rPr>
          <w:sz w:val="22"/>
          <w:szCs w:val="22"/>
        </w:rPr>
      </w:pPr>
    </w:p>
    <w:p w:rsidR="001F5D65" w:rsidRDefault="001F5D65" w:rsidP="00404B3D">
      <w:pPr>
        <w:rPr>
          <w:sz w:val="22"/>
          <w:szCs w:val="22"/>
        </w:rPr>
      </w:pPr>
    </w:p>
    <w:p w:rsidR="001F5D65" w:rsidRDefault="001F5D65" w:rsidP="00404B3D">
      <w:pPr>
        <w:rPr>
          <w:sz w:val="22"/>
          <w:szCs w:val="22"/>
        </w:rPr>
      </w:pPr>
    </w:p>
    <w:p w:rsidR="001F5D65" w:rsidRPr="00E06901" w:rsidRDefault="001F5D65" w:rsidP="00404B3D">
      <w:pPr>
        <w:rPr>
          <w:sz w:val="22"/>
          <w:szCs w:val="22"/>
        </w:rPr>
      </w:pPr>
    </w:p>
    <w:tbl>
      <w:tblPr>
        <w:tblpPr w:leftFromText="180" w:rightFromText="180" w:vertAnchor="page" w:horzAnchor="margin" w:tblpY="5815"/>
        <w:tblW w:w="0" w:type="auto"/>
        <w:tblLayout w:type="fixed"/>
        <w:tblCellMar>
          <w:left w:w="30" w:type="dxa"/>
          <w:right w:w="30" w:type="dxa"/>
        </w:tblCellMar>
        <w:tblLook w:val="00A0"/>
      </w:tblPr>
      <w:tblGrid>
        <w:gridCol w:w="2700"/>
        <w:gridCol w:w="5760"/>
        <w:gridCol w:w="900"/>
      </w:tblGrid>
      <w:tr w:rsidR="001F5D65" w:rsidRPr="00E06901" w:rsidTr="00FC4DF3">
        <w:trPr>
          <w:trHeight w:val="211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E06901">
              <w:rPr>
                <w:b/>
                <w:bCs/>
                <w:color w:val="000000"/>
                <w:sz w:val="22"/>
                <w:szCs w:val="22"/>
              </w:rPr>
              <w:t>Код бюджетной классификации доходов бюджета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E06901">
              <w:rPr>
                <w:b/>
                <w:bCs/>
                <w:color w:val="000000"/>
                <w:sz w:val="22"/>
                <w:szCs w:val="22"/>
              </w:rPr>
              <w:t>Наименование доходов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F5D65" w:rsidRPr="00E06901" w:rsidTr="00FC4DF3">
        <w:trPr>
          <w:trHeight w:val="554"/>
        </w:trPr>
        <w:tc>
          <w:tcPr>
            <w:tcW w:w="27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F5D65" w:rsidRPr="00E06901" w:rsidTr="00FC4DF3">
        <w:trPr>
          <w:trHeight w:val="378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000  2  00  00000  00  0000  000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  <w:r w:rsidRPr="00E06901">
              <w:rPr>
                <w:color w:val="000000"/>
                <w:sz w:val="22"/>
                <w:szCs w:val="22"/>
              </w:rPr>
              <w:t>2,1</w:t>
            </w:r>
          </w:p>
        </w:tc>
      </w:tr>
      <w:tr w:rsidR="001F5D65" w:rsidRPr="00E06901" w:rsidTr="00FC4DF3">
        <w:trPr>
          <w:trHeight w:val="370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000  2  02  00000  00  0000  000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F5D65" w:rsidRPr="00E06901" w:rsidTr="00FC4DF3">
        <w:trPr>
          <w:trHeight w:val="211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000  2  02  01001  00  0000  151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F5D65" w:rsidRPr="00E06901" w:rsidTr="00FC4DF3">
        <w:trPr>
          <w:trHeight w:val="370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000  2  02  01001  10  0000  151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1F5D65" w:rsidRPr="00E06901" w:rsidTr="00FC4DF3">
        <w:trPr>
          <w:trHeight w:val="211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rPr>
                <w:color w:val="FF6600"/>
              </w:rPr>
            </w:pPr>
            <w:r w:rsidRPr="00E06901">
              <w:rPr>
                <w:color w:val="FF6600"/>
                <w:sz w:val="22"/>
                <w:szCs w:val="22"/>
              </w:rPr>
              <w:t>000  2  02  04999  10  0000  151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Дотации на сбалансированность бюджета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844,4</w:t>
            </w:r>
          </w:p>
        </w:tc>
      </w:tr>
      <w:tr w:rsidR="001F5D65" w:rsidRPr="00E06901" w:rsidTr="00FC4DF3">
        <w:trPr>
          <w:trHeight w:val="370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000  2  02  03000  00  0000  151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78,9</w:t>
            </w:r>
          </w:p>
        </w:tc>
      </w:tr>
      <w:tr w:rsidR="001F5D65" w:rsidRPr="00E06901" w:rsidTr="00FC4DF3">
        <w:trPr>
          <w:trHeight w:val="370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000  2  02  03015  00  0000  151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78,7</w:t>
            </w:r>
          </w:p>
        </w:tc>
      </w:tr>
      <w:tr w:rsidR="001F5D65" w:rsidRPr="00E06901" w:rsidTr="00FC4DF3">
        <w:trPr>
          <w:trHeight w:val="765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000  2  02  03015  10  0000  151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Субвенции бюджетам поселений на осуществление  полномочий  по составлению  протоколов об административных  нарушениях.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1F5D65" w:rsidRPr="00E06901" w:rsidTr="00FC4DF3">
        <w:trPr>
          <w:trHeight w:val="330"/>
        </w:trPr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000 2 02 04014 10 4410 151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Прочие межбюджетные трансферты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D65" w:rsidRPr="00E06901" w:rsidRDefault="001F5D65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  <w:r w:rsidRPr="00E06901">
              <w:rPr>
                <w:color w:val="000000"/>
                <w:sz w:val="22"/>
                <w:szCs w:val="22"/>
              </w:rPr>
              <w:t>8,8</w:t>
            </w:r>
          </w:p>
        </w:tc>
      </w:tr>
    </w:tbl>
    <w:p w:rsidR="001F5D65" w:rsidRPr="00E06901" w:rsidRDefault="001F5D65" w:rsidP="00713A87">
      <w:pPr>
        <w:rPr>
          <w:rFonts w:ascii="Arial CYR" w:hAnsi="Arial CYR" w:cs="Arial CYR"/>
          <w:sz w:val="22"/>
          <w:szCs w:val="22"/>
        </w:rPr>
      </w:pPr>
    </w:p>
    <w:p w:rsidR="001F5D65" w:rsidRPr="00E06901" w:rsidRDefault="001F5D65" w:rsidP="00713A87">
      <w:pPr>
        <w:rPr>
          <w:rFonts w:ascii="Arial CYR" w:hAnsi="Arial CYR" w:cs="Arial CYR"/>
          <w:sz w:val="22"/>
          <w:szCs w:val="22"/>
        </w:rPr>
      </w:pPr>
    </w:p>
    <w:p w:rsidR="001F5D65" w:rsidRDefault="001F5D65" w:rsidP="00E06901">
      <w:pPr>
        <w:rPr>
          <w:sz w:val="22"/>
          <w:szCs w:val="22"/>
        </w:rPr>
      </w:pPr>
    </w:p>
    <w:p w:rsidR="001F5D65" w:rsidRDefault="001F5D65" w:rsidP="00E06901">
      <w:pPr>
        <w:rPr>
          <w:sz w:val="22"/>
          <w:szCs w:val="22"/>
        </w:rPr>
      </w:pPr>
    </w:p>
    <w:p w:rsidR="001F5D65" w:rsidRPr="00E06901" w:rsidRDefault="001F5D65" w:rsidP="00933711">
      <w:pPr>
        <w:jc w:val="right"/>
        <w:rPr>
          <w:sz w:val="22"/>
          <w:szCs w:val="22"/>
        </w:rPr>
      </w:pPr>
      <w:r w:rsidRPr="00E06901">
        <w:rPr>
          <w:color w:val="000000"/>
          <w:sz w:val="22"/>
          <w:szCs w:val="22"/>
        </w:rPr>
        <w:t>ПРИЛОЖЕНИЕ№4</w:t>
      </w:r>
    </w:p>
    <w:p w:rsidR="001F5D65" w:rsidRDefault="001F5D65" w:rsidP="00933711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 xml:space="preserve">к решению Совета депутатов Кечушевского сельского поселения </w:t>
      </w:r>
    </w:p>
    <w:p w:rsidR="001F5D65" w:rsidRPr="00E06901" w:rsidRDefault="001F5D65" w:rsidP="00933711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>"О бюджете Кечушевского сел</w:t>
      </w:r>
      <w:r>
        <w:rPr>
          <w:color w:val="000000"/>
          <w:sz w:val="22"/>
          <w:szCs w:val="22"/>
        </w:rPr>
        <w:t xml:space="preserve">ьского поселения на 2020 год" </w:t>
      </w:r>
      <w:r w:rsidRPr="00E06901">
        <w:rPr>
          <w:color w:val="000000"/>
          <w:sz w:val="22"/>
          <w:szCs w:val="22"/>
        </w:rPr>
        <w:t xml:space="preserve"> </w:t>
      </w:r>
    </w:p>
    <w:p w:rsidR="001F5D65" w:rsidRPr="00E06901" w:rsidRDefault="001F5D65" w:rsidP="00933711">
      <w:pPr>
        <w:jc w:val="right"/>
        <w:rPr>
          <w:sz w:val="22"/>
          <w:szCs w:val="22"/>
        </w:rPr>
      </w:pPr>
    </w:p>
    <w:p w:rsidR="001F5D65" w:rsidRPr="00E06901" w:rsidRDefault="001F5D65" w:rsidP="00933711">
      <w:pPr>
        <w:jc w:val="right"/>
        <w:rPr>
          <w:sz w:val="22"/>
          <w:szCs w:val="22"/>
        </w:rPr>
      </w:pPr>
    </w:p>
    <w:p w:rsidR="001F5D65" w:rsidRDefault="001F5D65" w:rsidP="00E06901">
      <w:pPr>
        <w:rPr>
          <w:sz w:val="22"/>
          <w:szCs w:val="22"/>
        </w:rPr>
      </w:pPr>
    </w:p>
    <w:p w:rsidR="001F5D65" w:rsidRDefault="001F5D65" w:rsidP="00E06901">
      <w:pPr>
        <w:rPr>
          <w:sz w:val="22"/>
          <w:szCs w:val="22"/>
        </w:rPr>
      </w:pPr>
    </w:p>
    <w:p w:rsidR="001F5D65" w:rsidRPr="00E06901" w:rsidRDefault="001F5D65" w:rsidP="00933711">
      <w:pPr>
        <w:rPr>
          <w:sz w:val="22"/>
          <w:szCs w:val="22"/>
        </w:rPr>
      </w:pPr>
      <w:r w:rsidRPr="00E06901">
        <w:rPr>
          <w:b/>
          <w:color w:val="000000"/>
          <w:sz w:val="22"/>
          <w:szCs w:val="22"/>
        </w:rPr>
        <w:t>Межбюджетные трансферты, получаемые из других бюджетов бюджетной системы Российской Федерации</w:t>
      </w:r>
    </w:p>
    <w:p w:rsidR="001F5D65" w:rsidRDefault="001F5D65" w:rsidP="00E06901">
      <w:pPr>
        <w:rPr>
          <w:sz w:val="22"/>
          <w:szCs w:val="22"/>
        </w:rPr>
      </w:pPr>
    </w:p>
    <w:p w:rsidR="001F5D65" w:rsidRDefault="001F5D65" w:rsidP="00E06901">
      <w:pPr>
        <w:rPr>
          <w:sz w:val="22"/>
          <w:szCs w:val="22"/>
        </w:rPr>
      </w:pPr>
    </w:p>
    <w:p w:rsidR="001F5D65" w:rsidRDefault="001F5D65" w:rsidP="00E06901">
      <w:pPr>
        <w:rPr>
          <w:sz w:val="22"/>
          <w:szCs w:val="22"/>
        </w:rPr>
      </w:pPr>
    </w:p>
    <w:p w:rsidR="001F5D65" w:rsidRDefault="001F5D65" w:rsidP="00E06901">
      <w:pPr>
        <w:rPr>
          <w:sz w:val="22"/>
          <w:szCs w:val="22"/>
        </w:rPr>
      </w:pPr>
    </w:p>
    <w:p w:rsidR="001F5D65" w:rsidRDefault="001F5D65" w:rsidP="00E06901">
      <w:pPr>
        <w:rPr>
          <w:sz w:val="22"/>
          <w:szCs w:val="22"/>
        </w:rPr>
      </w:pPr>
    </w:p>
    <w:p w:rsidR="001F5D65" w:rsidRPr="00E06901" w:rsidRDefault="001F5D65" w:rsidP="00E06901">
      <w:pPr>
        <w:rPr>
          <w:sz w:val="22"/>
          <w:szCs w:val="22"/>
        </w:rPr>
      </w:pPr>
      <w:r w:rsidRPr="00E06901">
        <w:rPr>
          <w:sz w:val="22"/>
          <w:szCs w:val="22"/>
        </w:rPr>
        <w:t>Приложение №5</w:t>
      </w:r>
    </w:p>
    <w:p w:rsidR="001F5D65" w:rsidRDefault="001F5D65" w:rsidP="00E06901">
      <w:pPr>
        <w:rPr>
          <w:rFonts w:ascii="Arial CYR" w:hAnsi="Arial CYR" w:cs="Arial CYR"/>
          <w:sz w:val="22"/>
          <w:szCs w:val="22"/>
        </w:rPr>
      </w:pPr>
      <w:r w:rsidRPr="00E06901">
        <w:rPr>
          <w:rFonts w:ascii="Arial CYR" w:hAnsi="Arial CYR" w:cs="Arial CYR"/>
          <w:sz w:val="22"/>
          <w:szCs w:val="22"/>
        </w:rPr>
        <w:t xml:space="preserve"> к решению Совета депутатов Кечушевского сельского поселения "О бюджете Кечушевского сельского поселения на 2020год"</w:t>
      </w:r>
    </w:p>
    <w:p w:rsidR="001F5D65" w:rsidRPr="00E06901" w:rsidRDefault="001F5D65" w:rsidP="00E06901">
      <w:pPr>
        <w:rPr>
          <w:rFonts w:ascii="Arial CYR" w:hAnsi="Arial CYR" w:cs="Arial CYR"/>
          <w:sz w:val="22"/>
          <w:szCs w:val="22"/>
        </w:rPr>
      </w:pPr>
      <w:r>
        <w:rPr>
          <w:rFonts w:ascii="Arial CYR" w:hAnsi="Arial CYR" w:cs="Arial CYR"/>
          <w:sz w:val="22"/>
          <w:szCs w:val="22"/>
        </w:rPr>
        <w:t>Распределение расходов бюджета Кечушевского сельского поселения по разщделам,подразделам,целевым статьям и видам функциональной классификации расходов бюджета Российской Федерации  Бюджета сельского поселения</w:t>
      </w:r>
    </w:p>
    <w:tbl>
      <w:tblPr>
        <w:tblpPr w:leftFromText="180" w:rightFromText="180" w:vertAnchor="page" w:horzAnchor="margin" w:tblpY="3412"/>
        <w:tblW w:w="10332" w:type="dxa"/>
        <w:tblLook w:val="00A0"/>
      </w:tblPr>
      <w:tblGrid>
        <w:gridCol w:w="4842"/>
        <w:gridCol w:w="487"/>
        <w:gridCol w:w="473"/>
        <w:gridCol w:w="631"/>
        <w:gridCol w:w="1316"/>
        <w:gridCol w:w="19"/>
        <w:gridCol w:w="726"/>
        <w:gridCol w:w="78"/>
        <w:gridCol w:w="1760"/>
      </w:tblGrid>
      <w:tr w:rsidR="001F5D65" w:rsidRPr="00E06901" w:rsidTr="00E06901">
        <w:trPr>
          <w:trHeight w:val="390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 w:rsidP="00E06901">
            <w:pPr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ЦС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Сумма</w:t>
            </w:r>
          </w:p>
        </w:tc>
      </w:tr>
      <w:tr w:rsidR="001F5D65" w:rsidRPr="00E06901" w:rsidTr="00E06901">
        <w:trPr>
          <w:trHeight w:val="480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 w:rsidP="00E06901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br/>
              <w:t>ВСЕГО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204</w:t>
            </w:r>
            <w:r w:rsidRPr="00E06901">
              <w:rPr>
                <w:b/>
                <w:bCs/>
                <w:sz w:val="22"/>
                <w:szCs w:val="22"/>
              </w:rPr>
              <w:t>3,2</w:t>
            </w:r>
          </w:p>
        </w:tc>
      </w:tr>
      <w:tr w:rsidR="001F5D65" w:rsidRPr="00E06901" w:rsidTr="00E06901">
        <w:trPr>
          <w:trHeight w:val="46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 w:rsidP="00E06901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br/>
              <w:t xml:space="preserve">Администрация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  <w:r w:rsidRPr="00E06901">
              <w:rPr>
                <w:sz w:val="22"/>
                <w:szCs w:val="22"/>
              </w:rPr>
              <w:t>1321,3</w:t>
            </w:r>
          </w:p>
        </w:tc>
      </w:tr>
      <w:tr w:rsidR="001F5D65" w:rsidRPr="00E06901" w:rsidTr="00E06901">
        <w:trPr>
          <w:trHeight w:val="25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 w:rsidP="00E06901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807,3</w:t>
            </w:r>
          </w:p>
        </w:tc>
      </w:tr>
      <w:tr w:rsidR="001F5D65" w:rsidRPr="00E06901" w:rsidTr="00E06901">
        <w:trPr>
          <w:trHeight w:val="25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 w:rsidP="00E06901">
            <w:pPr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Функционирование местных администраций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  <w:iCs/>
              </w:rPr>
            </w:pPr>
            <w:r w:rsidRPr="00E06901">
              <w:rPr>
                <w:b/>
                <w:bCs/>
                <w:iCs/>
                <w:sz w:val="22"/>
                <w:szCs w:val="22"/>
              </w:rPr>
              <w:t>251,3</w:t>
            </w:r>
          </w:p>
        </w:tc>
      </w:tr>
      <w:tr w:rsidR="001F5D65" w:rsidRPr="00E06901" w:rsidTr="00E06901">
        <w:trPr>
          <w:trHeight w:val="96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  <w:rPr>
                <w:b/>
                <w:bCs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251,3</w:t>
            </w:r>
          </w:p>
        </w:tc>
      </w:tr>
      <w:tr w:rsidR="001F5D65" w:rsidRPr="00E06901" w:rsidTr="00E06901">
        <w:trPr>
          <w:trHeight w:val="28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6510076010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120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  <w:r w:rsidRPr="00E06901">
              <w:rPr>
                <w:sz w:val="22"/>
                <w:szCs w:val="22"/>
              </w:rPr>
              <w:t>251,3</w:t>
            </w:r>
          </w:p>
        </w:tc>
      </w:tr>
      <w:tr w:rsidR="001F5D65" w:rsidRPr="00E06901" w:rsidTr="00E06901">
        <w:trPr>
          <w:trHeight w:val="58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6510041150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121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  <w:r w:rsidRPr="00E06901">
              <w:rPr>
                <w:sz w:val="22"/>
                <w:szCs w:val="22"/>
              </w:rPr>
              <w:t>193,0</w:t>
            </w:r>
          </w:p>
        </w:tc>
      </w:tr>
      <w:tr w:rsidR="001F5D65" w:rsidRPr="00E06901" w:rsidTr="00E06901">
        <w:trPr>
          <w:trHeight w:val="22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6510041150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129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  <w:r w:rsidRPr="00E06901">
              <w:rPr>
                <w:sz w:val="22"/>
                <w:szCs w:val="22"/>
              </w:rPr>
              <w:t>58,3</w:t>
            </w:r>
          </w:p>
        </w:tc>
      </w:tr>
      <w:tr w:rsidR="001F5D65" w:rsidRPr="00E06901" w:rsidTr="00E06901">
        <w:trPr>
          <w:trHeight w:val="480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 w:rsidP="00E06901">
            <w:pPr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543</w:t>
            </w:r>
          </w:p>
        </w:tc>
      </w:tr>
      <w:tr w:rsidR="001F5D65" w:rsidRPr="00E06901" w:rsidTr="00E06901">
        <w:trPr>
          <w:trHeight w:val="240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 w:rsidP="00E06901">
            <w:pPr>
              <w:rPr>
                <w:b/>
                <w:bCs/>
                <w:iCs/>
              </w:rPr>
            </w:pPr>
            <w:r w:rsidRPr="00E06901">
              <w:rPr>
                <w:b/>
                <w:bCs/>
                <w:iCs/>
                <w:sz w:val="22"/>
                <w:szCs w:val="22"/>
              </w:rPr>
              <w:t>Центральный аппарат</w:t>
            </w:r>
          </w:p>
        </w:tc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552</w:t>
            </w:r>
          </w:p>
        </w:tc>
      </w:tr>
      <w:tr w:rsidR="001F5D65" w:rsidRPr="00E06901" w:rsidTr="00E06901">
        <w:trPr>
          <w:trHeight w:val="270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5D65" w:rsidRPr="00E06901" w:rsidRDefault="001F5D65" w:rsidP="00E06901">
            <w:pPr>
              <w:rPr>
                <w:b/>
                <w:bCs/>
                <w:iCs/>
              </w:rPr>
            </w:pPr>
            <w:r w:rsidRPr="00E06901">
              <w:rPr>
                <w:sz w:val="22"/>
                <w:szCs w:val="22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6520041110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121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410,2</w:t>
            </w:r>
          </w:p>
        </w:tc>
      </w:tr>
      <w:tr w:rsidR="001F5D65" w:rsidRPr="00E06901" w:rsidTr="00E06901">
        <w:trPr>
          <w:trHeight w:val="42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6520041110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129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  <w:r w:rsidRPr="00E06901">
              <w:rPr>
                <w:sz w:val="22"/>
                <w:szCs w:val="22"/>
              </w:rPr>
              <w:t>123,9</w:t>
            </w:r>
          </w:p>
        </w:tc>
      </w:tr>
      <w:tr w:rsidR="001F5D65" w:rsidRPr="00E06901" w:rsidTr="00E06901">
        <w:trPr>
          <w:trHeight w:val="42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122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  <w:r w:rsidRPr="00E06901">
              <w:rPr>
                <w:sz w:val="22"/>
                <w:szCs w:val="22"/>
              </w:rPr>
              <w:t>2,9</w:t>
            </w:r>
          </w:p>
        </w:tc>
      </w:tr>
      <w:tr w:rsidR="001F5D65" w:rsidRPr="00E06901" w:rsidTr="00E06901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  <w:r w:rsidRPr="00E06901">
              <w:rPr>
                <w:sz w:val="22"/>
                <w:szCs w:val="22"/>
              </w:rPr>
              <w:t>218,2</w:t>
            </w:r>
          </w:p>
        </w:tc>
      </w:tr>
      <w:tr w:rsidR="001F5D65" w:rsidRPr="00E06901" w:rsidTr="00E06901">
        <w:trPr>
          <w:trHeight w:val="35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8910042210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831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  <w:r w:rsidRPr="00E06901">
              <w:rPr>
                <w:sz w:val="22"/>
                <w:szCs w:val="22"/>
              </w:rPr>
              <w:t>2,0</w:t>
            </w:r>
          </w:p>
        </w:tc>
      </w:tr>
      <w:tr w:rsidR="001F5D65" w:rsidRPr="00E06901" w:rsidTr="00E06901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Уплата налога на имущество организаций и земельного налога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851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  <w:r w:rsidRPr="00E06901">
              <w:rPr>
                <w:sz w:val="22"/>
                <w:szCs w:val="22"/>
              </w:rPr>
              <w:t>36,1</w:t>
            </w:r>
          </w:p>
        </w:tc>
      </w:tr>
      <w:tr w:rsidR="001F5D65" w:rsidRPr="00E06901" w:rsidTr="00E06901">
        <w:trPr>
          <w:trHeight w:val="381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Уплата прочих налогов, сборов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852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</w:p>
        </w:tc>
      </w:tr>
      <w:tr w:rsidR="001F5D65" w:rsidRPr="00E06901" w:rsidTr="00E06901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Уплата иных платежей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853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  <w:r w:rsidRPr="00E06901">
              <w:rPr>
                <w:sz w:val="22"/>
                <w:szCs w:val="22"/>
              </w:rPr>
              <w:t>3,2 </w:t>
            </w:r>
          </w:p>
        </w:tc>
      </w:tr>
      <w:tr w:rsidR="001F5D65" w:rsidRPr="00E06901" w:rsidTr="00E06901">
        <w:trPr>
          <w:trHeight w:val="285"/>
        </w:trPr>
        <w:tc>
          <w:tcPr>
            <w:tcW w:w="4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F5D65" w:rsidRPr="00E06901" w:rsidRDefault="001F5D65" w:rsidP="00E06901">
            <w:pPr>
              <w:rPr>
                <w:rFonts w:cs="Arial CYR"/>
              </w:rPr>
            </w:pPr>
            <w:r w:rsidRPr="00E06901">
              <w:rPr>
                <w:rFonts w:cs="Arial CYR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1920377150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  <w:r w:rsidRPr="00E06901">
              <w:rPr>
                <w:sz w:val="22"/>
                <w:szCs w:val="22"/>
              </w:rPr>
              <w:t>0,2</w:t>
            </w:r>
          </w:p>
        </w:tc>
      </w:tr>
      <w:tr w:rsidR="001F5D65" w:rsidRPr="00E06901" w:rsidTr="00E06901">
        <w:trPr>
          <w:trHeight w:val="413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  <w:r w:rsidRPr="00E06901">
              <w:rPr>
                <w:sz w:val="22"/>
                <w:szCs w:val="22"/>
              </w:rPr>
              <w:t>5,0</w:t>
            </w:r>
          </w:p>
        </w:tc>
      </w:tr>
      <w:tr w:rsidR="001F5D65" w:rsidRPr="00E06901" w:rsidTr="00E06901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8910041180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  <w:r w:rsidRPr="00E06901">
              <w:rPr>
                <w:sz w:val="22"/>
                <w:szCs w:val="22"/>
              </w:rPr>
              <w:t>5,0</w:t>
            </w:r>
          </w:p>
        </w:tc>
      </w:tr>
      <w:tr w:rsidR="001F5D65" w:rsidRPr="00E06901" w:rsidTr="00E06901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8910041180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  <w:r w:rsidRPr="00E06901">
              <w:rPr>
                <w:sz w:val="22"/>
                <w:szCs w:val="22"/>
              </w:rPr>
              <w:t>5,0</w:t>
            </w:r>
          </w:p>
        </w:tc>
      </w:tr>
      <w:tr w:rsidR="001F5D65" w:rsidRPr="00E06901" w:rsidTr="00E06901">
        <w:trPr>
          <w:trHeight w:val="480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 w:rsidP="00E06901">
            <w:pPr>
              <w:rPr>
                <w:b/>
                <w:bCs/>
                <w:i/>
                <w:iCs/>
              </w:rPr>
            </w:pPr>
          </w:p>
          <w:p w:rsidR="001F5D65" w:rsidRPr="00E06901" w:rsidRDefault="001F5D65" w:rsidP="00E06901">
            <w:pPr>
              <w:rPr>
                <w:b/>
                <w:bCs/>
                <w:iCs/>
              </w:rPr>
            </w:pPr>
            <w:r w:rsidRPr="00E06901">
              <w:rPr>
                <w:b/>
                <w:bCs/>
                <w:iCs/>
                <w:sz w:val="22"/>
                <w:szCs w:val="22"/>
              </w:rPr>
              <w:t>Мобилизация  и вневойсковая подготовка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  <w:iCs/>
              </w:rPr>
            </w:pPr>
            <w:r w:rsidRPr="00E06901">
              <w:rPr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  <w:iCs/>
              </w:rPr>
            </w:pPr>
            <w:r w:rsidRPr="00E06901">
              <w:rPr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  <w:rPr>
                <w:b/>
                <w:bCs/>
                <w:iCs/>
              </w:rPr>
            </w:pPr>
            <w:r w:rsidRPr="00E06901">
              <w:rPr>
                <w:b/>
                <w:bCs/>
                <w:iCs/>
                <w:sz w:val="22"/>
                <w:szCs w:val="22"/>
              </w:rPr>
              <w:t>78,7</w:t>
            </w:r>
          </w:p>
        </w:tc>
      </w:tr>
      <w:tr w:rsidR="001F5D65" w:rsidRPr="00E06901" w:rsidTr="00E06901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1730251180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121 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  <w:r w:rsidRPr="00E06901">
              <w:rPr>
                <w:sz w:val="22"/>
                <w:szCs w:val="22"/>
              </w:rPr>
              <w:t>58,2</w:t>
            </w:r>
          </w:p>
        </w:tc>
      </w:tr>
      <w:tr w:rsidR="001F5D65" w:rsidRPr="00E06901" w:rsidTr="00E06901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1730251180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129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  <w:r w:rsidRPr="00E06901">
              <w:rPr>
                <w:sz w:val="22"/>
                <w:szCs w:val="22"/>
              </w:rPr>
              <w:t>17,3</w:t>
            </w:r>
          </w:p>
        </w:tc>
      </w:tr>
      <w:tr w:rsidR="001F5D65" w:rsidRPr="00E06901" w:rsidTr="00E06901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1730251180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  <w:r w:rsidRPr="00E06901">
              <w:rPr>
                <w:sz w:val="22"/>
                <w:szCs w:val="22"/>
              </w:rPr>
              <w:t>2,9</w:t>
            </w:r>
          </w:p>
        </w:tc>
      </w:tr>
      <w:tr w:rsidR="001F5D65" w:rsidRPr="00E06901" w:rsidTr="00E06901">
        <w:trPr>
          <w:trHeight w:val="28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Национальная экономика</w:t>
            </w:r>
          </w:p>
          <w:p w:rsidR="001F5D65" w:rsidRPr="00E06901" w:rsidRDefault="001F5D65" w:rsidP="00E06901">
            <w:pPr>
              <w:rPr>
                <w:b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</w:p>
        </w:tc>
      </w:tr>
      <w:tr w:rsidR="001F5D65" w:rsidRPr="00E06901" w:rsidTr="00E06901">
        <w:trPr>
          <w:trHeight w:val="22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</w:p>
        </w:tc>
      </w:tr>
      <w:tr w:rsidR="001F5D65" w:rsidRPr="00E06901" w:rsidTr="00E06901">
        <w:trPr>
          <w:trHeight w:val="180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89 0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</w:p>
        </w:tc>
      </w:tr>
      <w:tr w:rsidR="001F5D65" w:rsidRPr="00E06901" w:rsidTr="00E06901">
        <w:trPr>
          <w:trHeight w:val="22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Дорожные фонды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89100 44102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240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  <w:r>
              <w:rPr>
                <w:sz w:val="22"/>
                <w:szCs w:val="22"/>
              </w:rPr>
              <w:t>38</w:t>
            </w:r>
            <w:r w:rsidRPr="00E06901">
              <w:rPr>
                <w:sz w:val="22"/>
                <w:szCs w:val="22"/>
              </w:rPr>
              <w:t>8,8</w:t>
            </w:r>
          </w:p>
        </w:tc>
      </w:tr>
      <w:tr w:rsidR="001F5D65" w:rsidRPr="00E06901" w:rsidTr="00E06901">
        <w:trPr>
          <w:trHeight w:val="25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 w:rsidP="00E06901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41,4</w:t>
            </w:r>
          </w:p>
        </w:tc>
      </w:tr>
      <w:tr w:rsidR="001F5D65" w:rsidRPr="00E06901" w:rsidTr="00E06901">
        <w:trPr>
          <w:trHeight w:val="25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 w:rsidP="00E06901">
            <w:pPr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Коммунальное хозяйство (благоустройство)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 w:rsidP="00E06901">
            <w:r w:rsidRPr="00E06901">
              <w:rPr>
                <w:b/>
                <w:bCs/>
                <w:sz w:val="22"/>
                <w:szCs w:val="22"/>
              </w:rPr>
              <w:t>41,4</w:t>
            </w:r>
          </w:p>
        </w:tc>
      </w:tr>
      <w:tr w:rsidR="001F5D65" w:rsidRPr="00E06901" w:rsidTr="00E06901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8910043040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 w:rsidP="00E06901">
            <w:r w:rsidRPr="00E06901">
              <w:rPr>
                <w:b/>
                <w:bCs/>
                <w:sz w:val="22"/>
                <w:szCs w:val="22"/>
              </w:rPr>
              <w:t>41,4</w:t>
            </w:r>
          </w:p>
        </w:tc>
      </w:tr>
      <w:tr w:rsidR="001F5D65" w:rsidRPr="00E06901" w:rsidTr="00E06901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8910043040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 w:rsidP="00E06901">
            <w:r w:rsidRPr="00E06901">
              <w:rPr>
                <w:b/>
                <w:bCs/>
                <w:sz w:val="22"/>
                <w:szCs w:val="22"/>
              </w:rPr>
              <w:t>41,4</w:t>
            </w:r>
          </w:p>
        </w:tc>
      </w:tr>
      <w:tr w:rsidR="001F5D65" w:rsidRPr="00E06901" w:rsidTr="00E06901">
        <w:trPr>
          <w:trHeight w:val="352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  <w:rPr>
                <w:b/>
                <w:bCs/>
              </w:rPr>
            </w:pPr>
          </w:p>
        </w:tc>
      </w:tr>
      <w:tr w:rsidR="001F5D65" w:rsidRPr="00E06901" w:rsidTr="00E06901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190,2</w:t>
            </w:r>
          </w:p>
        </w:tc>
      </w:tr>
      <w:tr w:rsidR="001F5D65" w:rsidRPr="00E06901" w:rsidTr="00E06901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Доплата к пенсии  муниципальным служащим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8910003010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312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  <w:r w:rsidRPr="00E06901">
              <w:rPr>
                <w:sz w:val="22"/>
                <w:szCs w:val="22"/>
              </w:rPr>
              <w:t>190,2</w:t>
            </w:r>
          </w:p>
        </w:tc>
      </w:tr>
      <w:tr w:rsidR="001F5D65" w:rsidRPr="00E06901" w:rsidTr="00E06901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17,4</w:t>
            </w:r>
          </w:p>
        </w:tc>
      </w:tr>
      <w:tr w:rsidR="001F5D65" w:rsidRPr="00E06901" w:rsidTr="00E06901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17,4</w:t>
            </w:r>
          </w:p>
        </w:tc>
      </w:tr>
      <w:tr w:rsidR="001F5D65" w:rsidRPr="00E06901" w:rsidTr="00E06901">
        <w:trPr>
          <w:trHeight w:val="346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Процентные платежи по долговым обязательствам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8910041240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17,4</w:t>
            </w:r>
          </w:p>
        </w:tc>
      </w:tr>
      <w:tr w:rsidR="001F5D65" w:rsidRPr="00E06901" w:rsidTr="00E06901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8910041240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700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17,4</w:t>
            </w:r>
          </w:p>
        </w:tc>
      </w:tr>
      <w:tr w:rsidR="001F5D65" w:rsidRPr="00E06901" w:rsidTr="00E06901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8910041240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730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17,4</w:t>
            </w:r>
          </w:p>
        </w:tc>
      </w:tr>
      <w:tr w:rsidR="001F5D65" w:rsidRPr="00E06901" w:rsidTr="00E06901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 w:rsidP="00E06901">
            <w:r w:rsidRPr="00E06901">
              <w:rPr>
                <w:sz w:val="22"/>
                <w:szCs w:val="22"/>
              </w:rPr>
              <w:t>Дефицит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E06901">
            <w:pPr>
              <w:jc w:val="right"/>
            </w:pPr>
            <w:r w:rsidRPr="00E06901">
              <w:rPr>
                <w:sz w:val="22"/>
                <w:szCs w:val="22"/>
              </w:rPr>
              <w:t>34,8</w:t>
            </w:r>
          </w:p>
        </w:tc>
      </w:tr>
    </w:tbl>
    <w:p w:rsidR="001F5D65" w:rsidRPr="00E06901" w:rsidRDefault="001F5D65" w:rsidP="00E06901">
      <w:pPr>
        <w:rPr>
          <w:rFonts w:ascii="Arial CYR" w:hAnsi="Arial CYR" w:cs="Arial CYR"/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514D57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b/>
          <w:bCs/>
          <w:color w:val="000000"/>
          <w:sz w:val="22"/>
          <w:szCs w:val="22"/>
        </w:rPr>
      </w:pPr>
    </w:p>
    <w:p w:rsidR="001F5D65" w:rsidRPr="00E06901" w:rsidRDefault="001F5D65" w:rsidP="00514D57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b/>
          <w:bCs/>
          <w:color w:val="000000"/>
          <w:sz w:val="22"/>
          <w:szCs w:val="22"/>
        </w:rPr>
      </w:pPr>
    </w:p>
    <w:p w:rsidR="001F5D65" w:rsidRDefault="001F5D65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1F5D65" w:rsidRDefault="001F5D65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1F5D65" w:rsidRDefault="001F5D65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1F5D65" w:rsidRDefault="001F5D65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1F5D65" w:rsidRDefault="001F5D65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1F5D65" w:rsidRDefault="001F5D65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1F5D65" w:rsidRDefault="001F5D65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1F5D65" w:rsidRDefault="001F5D65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1F5D65" w:rsidRDefault="001F5D65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1F5D65" w:rsidRDefault="001F5D65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1F5D65" w:rsidRDefault="001F5D65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1F5D65" w:rsidRDefault="001F5D65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1F5D65" w:rsidRDefault="001F5D65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1F5D65" w:rsidRPr="00E06901" w:rsidRDefault="001F5D65" w:rsidP="00FD7979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color w:val="000000"/>
          <w:sz w:val="22"/>
          <w:szCs w:val="22"/>
        </w:rPr>
      </w:pPr>
      <w:r w:rsidRPr="00E06901">
        <w:rPr>
          <w:sz w:val="22"/>
          <w:szCs w:val="22"/>
        </w:rPr>
        <w:t>Приложение №6</w:t>
      </w:r>
    </w:p>
    <w:p w:rsidR="001F5D65" w:rsidRPr="00E06901" w:rsidRDefault="001F5D65" w:rsidP="00FD7979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color w:val="000000"/>
          <w:sz w:val="22"/>
          <w:szCs w:val="22"/>
        </w:rPr>
      </w:pPr>
      <w:r w:rsidRPr="00E06901">
        <w:rPr>
          <w:rFonts w:ascii="Arial CYR" w:hAnsi="Arial CYR" w:cs="Arial CYR"/>
          <w:sz w:val="22"/>
          <w:szCs w:val="22"/>
        </w:rPr>
        <w:t>к решению Совета депутатов Кечушевского сельского поселения "О бюджете Кечушевского сельского поселения на 2020 год"</w:t>
      </w:r>
    </w:p>
    <w:p w:rsidR="001F5D65" w:rsidRPr="00E06901" w:rsidRDefault="001F5D65" w:rsidP="00514D57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22"/>
          <w:szCs w:val="22"/>
        </w:rPr>
      </w:pPr>
      <w:r w:rsidRPr="00E06901">
        <w:rPr>
          <w:rFonts w:ascii="Arial CYR" w:hAnsi="Arial CYR" w:cs="Arial CYR"/>
          <w:b/>
          <w:bCs/>
          <w:sz w:val="22"/>
          <w:szCs w:val="22"/>
        </w:rPr>
        <w:t>ВЕДОМСТВЕННАЯ СТРУКТУРА РАСХОДОВ</w:t>
      </w:r>
      <w:r w:rsidRPr="00E06901">
        <w:rPr>
          <w:rFonts w:ascii="Arial CYR" w:hAnsi="Arial CYR" w:cs="Arial CYR"/>
          <w:b/>
          <w:bCs/>
          <w:sz w:val="22"/>
          <w:szCs w:val="22"/>
        </w:rPr>
        <w:br/>
        <w:t xml:space="preserve">БЮДЖЕТА КЕЧУШЕВСКОГО СЕЛЬСКОГО ПОСЕЛЕНИЯ  </w:t>
      </w:r>
    </w:p>
    <w:tbl>
      <w:tblPr>
        <w:tblW w:w="9825" w:type="dxa"/>
        <w:tblInd w:w="108" w:type="dxa"/>
        <w:tblLayout w:type="fixed"/>
        <w:tblLook w:val="00A0"/>
      </w:tblPr>
      <w:tblGrid>
        <w:gridCol w:w="4533"/>
        <w:gridCol w:w="499"/>
        <w:gridCol w:w="449"/>
        <w:gridCol w:w="593"/>
        <w:gridCol w:w="1217"/>
        <w:gridCol w:w="959"/>
        <w:gridCol w:w="1575"/>
      </w:tblGrid>
      <w:tr w:rsidR="001F5D65" w:rsidRPr="00E06901" w:rsidTr="008C25F6">
        <w:trPr>
          <w:trHeight w:val="510"/>
        </w:trPr>
        <w:tc>
          <w:tcPr>
            <w:tcW w:w="4533" w:type="dxa"/>
          </w:tcPr>
          <w:p w:rsidR="001F5D65" w:rsidRPr="00E06901" w:rsidRDefault="001F5D65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499" w:type="dxa"/>
          </w:tcPr>
          <w:p w:rsidR="001F5D65" w:rsidRPr="00E06901" w:rsidRDefault="001F5D65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449" w:type="dxa"/>
          </w:tcPr>
          <w:p w:rsidR="001F5D65" w:rsidRPr="00E06901" w:rsidRDefault="001F5D65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93" w:type="dxa"/>
          </w:tcPr>
          <w:p w:rsidR="001F5D65" w:rsidRPr="00E06901" w:rsidRDefault="001F5D65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217" w:type="dxa"/>
          </w:tcPr>
          <w:p w:rsidR="001F5D65" w:rsidRPr="00E06901" w:rsidRDefault="001F5D65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959" w:type="dxa"/>
          </w:tcPr>
          <w:p w:rsidR="001F5D65" w:rsidRPr="00E06901" w:rsidRDefault="001F5D65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1575" w:type="dxa"/>
            <w:vAlign w:val="bottom"/>
          </w:tcPr>
          <w:p w:rsidR="001F5D65" w:rsidRPr="00E06901" w:rsidRDefault="001F5D65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(тыс. рублей)</w:t>
            </w:r>
          </w:p>
        </w:tc>
      </w:tr>
      <w:tr w:rsidR="001F5D65" w:rsidRPr="00E06901" w:rsidTr="008C25F6">
        <w:trPr>
          <w:trHeight w:val="51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ЦС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Сумма</w:t>
            </w:r>
          </w:p>
        </w:tc>
      </w:tr>
      <w:tr w:rsidR="001F5D65" w:rsidRPr="00E06901" w:rsidTr="008C25F6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br/>
              <w:t>ВСЕГО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204</w:t>
            </w:r>
            <w:r w:rsidRPr="00E06901">
              <w:rPr>
                <w:b/>
                <w:bCs/>
                <w:sz w:val="22"/>
                <w:szCs w:val="22"/>
              </w:rPr>
              <w:t>3,2</w:t>
            </w:r>
          </w:p>
        </w:tc>
      </w:tr>
      <w:tr w:rsidR="001F5D65" w:rsidRPr="00E06901" w:rsidTr="00E74206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br/>
              <w:t xml:space="preserve">Администрация 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</w:pPr>
            <w:r w:rsidRPr="00E06901">
              <w:rPr>
                <w:sz w:val="22"/>
                <w:szCs w:val="22"/>
              </w:rPr>
              <w:t>1321,3 </w:t>
            </w:r>
          </w:p>
        </w:tc>
      </w:tr>
      <w:tr w:rsidR="001F5D65" w:rsidRPr="00E06901" w:rsidTr="00E74206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  <w:rPr>
                <w:b/>
                <w:bCs/>
              </w:rPr>
            </w:pPr>
          </w:p>
        </w:tc>
      </w:tr>
      <w:tr w:rsidR="001F5D65" w:rsidRPr="00E06901" w:rsidTr="00E74206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Функционирование местных администраций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807,3</w:t>
            </w:r>
          </w:p>
        </w:tc>
      </w:tr>
      <w:tr w:rsidR="001F5D65" w:rsidRPr="00E06901" w:rsidTr="00E74206">
        <w:trPr>
          <w:trHeight w:val="96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6510076010 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120 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251,3</w:t>
            </w:r>
          </w:p>
        </w:tc>
      </w:tr>
      <w:tr w:rsidR="001F5D65" w:rsidRPr="00E06901" w:rsidTr="00E7420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6510041150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</w:pPr>
            <w:r w:rsidRPr="00E06901">
              <w:rPr>
                <w:sz w:val="22"/>
                <w:szCs w:val="22"/>
              </w:rPr>
              <w:t>251,3</w:t>
            </w:r>
          </w:p>
        </w:tc>
      </w:tr>
      <w:tr w:rsidR="001F5D65" w:rsidRPr="00E06901" w:rsidTr="008C25F6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Центральный аппарат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514,0</w:t>
            </w:r>
          </w:p>
        </w:tc>
      </w:tr>
      <w:tr w:rsidR="001F5D65" w:rsidRPr="00E06901" w:rsidTr="000B3CDE">
        <w:trPr>
          <w:trHeight w:val="37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0B3CDE">
            <w:r w:rsidRPr="00E06901">
              <w:rPr>
                <w:sz w:val="22"/>
                <w:szCs w:val="22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6520076010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</w:pPr>
            <w:r w:rsidRPr="00E06901">
              <w:rPr>
                <w:sz w:val="22"/>
                <w:szCs w:val="22"/>
              </w:rPr>
              <w:t>410,2</w:t>
            </w:r>
          </w:p>
        </w:tc>
      </w:tr>
      <w:tr w:rsidR="001F5D65" w:rsidRPr="00E06901" w:rsidTr="000B3CDE">
        <w:trPr>
          <w:trHeight w:val="22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0B3CDE">
            <w:r w:rsidRPr="00E0690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0B3CDE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0B3CDE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0B3CDE">
            <w:pPr>
              <w:jc w:val="center"/>
            </w:pPr>
            <w:r w:rsidRPr="00E06901">
              <w:rPr>
                <w:sz w:val="22"/>
                <w:szCs w:val="22"/>
              </w:rPr>
              <w:t>6520041110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0B3CDE">
            <w:pPr>
              <w:jc w:val="center"/>
            </w:pPr>
            <w:r w:rsidRPr="00E06901">
              <w:rPr>
                <w:sz w:val="22"/>
                <w:szCs w:val="22"/>
              </w:rPr>
              <w:t>120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0B3CDE">
            <w:pPr>
              <w:jc w:val="right"/>
            </w:pPr>
            <w:r w:rsidRPr="00E06901">
              <w:rPr>
                <w:sz w:val="22"/>
                <w:szCs w:val="22"/>
              </w:rPr>
              <w:t>123,9</w:t>
            </w:r>
          </w:p>
        </w:tc>
      </w:tr>
      <w:tr w:rsidR="001F5D65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122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</w:pPr>
            <w:r w:rsidRPr="00E06901">
              <w:rPr>
                <w:sz w:val="22"/>
                <w:szCs w:val="22"/>
              </w:rPr>
              <w:t>2,9</w:t>
            </w:r>
          </w:p>
        </w:tc>
      </w:tr>
      <w:tr w:rsidR="001F5D65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</w:pPr>
            <w:r w:rsidRPr="00E06901">
              <w:rPr>
                <w:sz w:val="22"/>
                <w:szCs w:val="22"/>
              </w:rPr>
              <w:t>218,2</w:t>
            </w:r>
          </w:p>
        </w:tc>
      </w:tr>
      <w:tr w:rsidR="001F5D65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8910042210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831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</w:pPr>
            <w:r w:rsidRPr="00E06901">
              <w:rPr>
                <w:sz w:val="22"/>
                <w:szCs w:val="22"/>
              </w:rPr>
              <w:t>2,0</w:t>
            </w:r>
          </w:p>
        </w:tc>
      </w:tr>
      <w:tr w:rsidR="001F5D65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851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</w:pPr>
            <w:r w:rsidRPr="00E06901">
              <w:rPr>
                <w:sz w:val="22"/>
                <w:szCs w:val="22"/>
              </w:rPr>
              <w:t>36,1</w:t>
            </w:r>
          </w:p>
        </w:tc>
      </w:tr>
      <w:tr w:rsidR="001F5D65" w:rsidRPr="00E0690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Уплата прочих налогов, сборов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852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</w:pPr>
          </w:p>
        </w:tc>
      </w:tr>
      <w:tr w:rsidR="001F5D65" w:rsidRPr="00E0690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Уплата иных платежей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853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</w:pPr>
            <w:r w:rsidRPr="00E06901">
              <w:rPr>
                <w:sz w:val="22"/>
                <w:szCs w:val="22"/>
              </w:rPr>
              <w:t>3,2</w:t>
            </w:r>
          </w:p>
        </w:tc>
      </w:tr>
      <w:tr w:rsidR="001F5D65" w:rsidRPr="00E06901" w:rsidTr="008C25F6">
        <w:trPr>
          <w:trHeight w:val="1248"/>
        </w:trPr>
        <w:tc>
          <w:tcPr>
            <w:tcW w:w="453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F5D65" w:rsidRPr="00E06901" w:rsidRDefault="001F5D65">
            <w:pPr>
              <w:rPr>
                <w:rFonts w:cs="Arial CYR"/>
              </w:rPr>
            </w:pPr>
            <w:r w:rsidRPr="00E06901">
              <w:rPr>
                <w:rFonts w:cs="Arial CYR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1920377150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</w:pPr>
            <w:r w:rsidRPr="00E06901">
              <w:rPr>
                <w:sz w:val="22"/>
                <w:szCs w:val="22"/>
              </w:rPr>
              <w:t>0,2</w:t>
            </w:r>
          </w:p>
        </w:tc>
      </w:tr>
      <w:tr w:rsidR="001F5D65" w:rsidRPr="00E06901" w:rsidTr="008C25F6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5,0</w:t>
            </w:r>
          </w:p>
        </w:tc>
      </w:tr>
      <w:tr w:rsidR="001F5D65" w:rsidRPr="00E06901" w:rsidTr="0086344D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sz w:val="22"/>
                <w:szCs w:val="22"/>
              </w:rPr>
              <w:t>5,0</w:t>
            </w:r>
          </w:p>
        </w:tc>
      </w:tr>
      <w:tr w:rsidR="001F5D65" w:rsidRPr="00E06901" w:rsidTr="0086344D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240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sz w:val="22"/>
                <w:szCs w:val="22"/>
              </w:rPr>
              <w:t>5,0</w:t>
            </w:r>
          </w:p>
        </w:tc>
      </w:tr>
      <w:tr w:rsidR="001F5D65" w:rsidRPr="00E06901" w:rsidTr="0086344D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sz w:val="22"/>
                <w:szCs w:val="22"/>
              </w:rPr>
              <w:t>5,0</w:t>
            </w:r>
          </w:p>
        </w:tc>
      </w:tr>
      <w:tr w:rsidR="001F5D65" w:rsidRPr="00E0690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Мобилизация  и вневойсковая подготовка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0000000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78,7</w:t>
            </w:r>
          </w:p>
        </w:tc>
      </w:tr>
      <w:tr w:rsidR="001F5D65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</w:pPr>
            <w:r w:rsidRPr="00E06901">
              <w:rPr>
                <w:sz w:val="22"/>
                <w:szCs w:val="22"/>
              </w:rPr>
              <w:t>58,2</w:t>
            </w:r>
          </w:p>
        </w:tc>
      </w:tr>
      <w:tr w:rsidR="001F5D65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</w:pPr>
            <w:r w:rsidRPr="00E06901">
              <w:rPr>
                <w:sz w:val="22"/>
                <w:szCs w:val="22"/>
              </w:rPr>
              <w:t>17,3</w:t>
            </w:r>
          </w:p>
        </w:tc>
      </w:tr>
      <w:tr w:rsidR="001F5D65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</w:pPr>
            <w:r w:rsidRPr="00E06901">
              <w:rPr>
                <w:sz w:val="22"/>
                <w:szCs w:val="22"/>
              </w:rPr>
              <w:t>2,9</w:t>
            </w:r>
          </w:p>
        </w:tc>
      </w:tr>
      <w:tr w:rsidR="001F5D65" w:rsidRPr="00E06901" w:rsidTr="008C25F6">
        <w:trPr>
          <w:trHeight w:val="34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Национальная экономика</w:t>
            </w:r>
          </w:p>
          <w:p w:rsidR="001F5D65" w:rsidRPr="00E06901" w:rsidRDefault="001F5D65" w:rsidP="008C25F6"/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8C25F6">
            <w:pPr>
              <w:jc w:val="center"/>
            </w:pPr>
            <w:r w:rsidRPr="00E06901">
              <w:rPr>
                <w:sz w:val="22"/>
                <w:szCs w:val="22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8C25F6">
            <w:pPr>
              <w:jc w:val="center"/>
            </w:pP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8C25F6">
            <w:pPr>
              <w:jc w:val="center"/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8C25F6">
            <w:pPr>
              <w:jc w:val="center"/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8C25F6">
            <w:pPr>
              <w:jc w:val="right"/>
            </w:pPr>
          </w:p>
        </w:tc>
      </w:tr>
      <w:tr w:rsidR="001F5D65" w:rsidRPr="00E06901" w:rsidTr="008C25F6">
        <w:trPr>
          <w:trHeight w:val="28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Дорожные фонды</w:t>
            </w:r>
          </w:p>
          <w:p w:rsidR="001F5D65" w:rsidRPr="00E06901" w:rsidRDefault="001F5D65" w:rsidP="008C25F6"/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8C25F6">
            <w:pPr>
              <w:jc w:val="center"/>
            </w:pPr>
            <w:r w:rsidRPr="00E06901">
              <w:rPr>
                <w:sz w:val="22"/>
                <w:szCs w:val="22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8C25F6">
            <w:pPr>
              <w:jc w:val="center"/>
            </w:pPr>
            <w:r w:rsidRPr="00E06901">
              <w:rPr>
                <w:sz w:val="22"/>
                <w:szCs w:val="22"/>
              </w:rPr>
              <w:t>89 1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8C25F6">
            <w:pPr>
              <w:jc w:val="center"/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8C25F6">
            <w:pPr>
              <w:jc w:val="center"/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8C25F6">
            <w:pPr>
              <w:jc w:val="right"/>
            </w:pPr>
            <w:r>
              <w:rPr>
                <w:sz w:val="22"/>
                <w:szCs w:val="22"/>
              </w:rPr>
              <w:t>38</w:t>
            </w:r>
            <w:r w:rsidRPr="00E06901">
              <w:rPr>
                <w:sz w:val="22"/>
                <w:szCs w:val="22"/>
              </w:rPr>
              <w:t>8,8</w:t>
            </w:r>
          </w:p>
        </w:tc>
      </w:tr>
      <w:tr w:rsidR="001F5D65" w:rsidRPr="00E06901" w:rsidTr="008C25F6">
        <w:trPr>
          <w:trHeight w:val="16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8C25F6">
            <w:r w:rsidRPr="00E0690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8C25F6">
            <w:pPr>
              <w:jc w:val="center"/>
            </w:pPr>
            <w:r w:rsidRPr="00E06901">
              <w:rPr>
                <w:sz w:val="22"/>
                <w:szCs w:val="22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8C25F6">
            <w:pPr>
              <w:jc w:val="center"/>
            </w:pPr>
            <w:r w:rsidRPr="00E06901">
              <w:rPr>
                <w:sz w:val="22"/>
                <w:szCs w:val="22"/>
              </w:rPr>
              <w:t>89 1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8C25F6">
            <w:pPr>
              <w:jc w:val="center"/>
            </w:pPr>
            <w:r w:rsidRPr="00E06901">
              <w:rPr>
                <w:sz w:val="22"/>
                <w:szCs w:val="22"/>
              </w:rPr>
              <w:t>8910044100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8C25F6">
            <w:pPr>
              <w:jc w:val="center"/>
            </w:pPr>
            <w:r w:rsidRPr="00E06901">
              <w:rPr>
                <w:sz w:val="22"/>
                <w:szCs w:val="22"/>
              </w:rPr>
              <w:t>240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8C25F6">
            <w:pPr>
              <w:jc w:val="right"/>
            </w:pPr>
            <w:r>
              <w:rPr>
                <w:sz w:val="22"/>
                <w:szCs w:val="22"/>
              </w:rPr>
              <w:t>38</w:t>
            </w:r>
            <w:r w:rsidRPr="00E06901">
              <w:rPr>
                <w:sz w:val="22"/>
                <w:szCs w:val="22"/>
              </w:rPr>
              <w:t>8,8</w:t>
            </w:r>
          </w:p>
        </w:tc>
      </w:tr>
      <w:tr w:rsidR="001F5D65" w:rsidRPr="00E06901" w:rsidTr="008C25F6">
        <w:trPr>
          <w:trHeight w:val="30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  <w:p w:rsidR="001F5D65" w:rsidRPr="00E06901" w:rsidRDefault="001F5D65">
            <w:pPr>
              <w:rPr>
                <w:b/>
                <w:bCs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41,4</w:t>
            </w:r>
          </w:p>
        </w:tc>
      </w:tr>
      <w:tr w:rsidR="001F5D65" w:rsidRPr="00E06901" w:rsidTr="00BF5817">
        <w:trPr>
          <w:trHeight w:val="22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 w:rsidP="001558D9">
            <w:pPr>
              <w:rPr>
                <w:b/>
                <w:b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Коммунальное хозяйство (благоустройство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1558D9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1558D9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1558D9">
            <w:pPr>
              <w:jc w:val="center"/>
              <w:rPr>
                <w:b/>
                <w:bCs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1558D9">
            <w:pPr>
              <w:jc w:val="center"/>
              <w:rPr>
                <w:b/>
                <w:bCs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41,4</w:t>
            </w:r>
          </w:p>
        </w:tc>
      </w:tr>
      <w:tr w:rsidR="001F5D65" w:rsidRPr="00E06901" w:rsidTr="00BF5817">
        <w:trPr>
          <w:trHeight w:val="27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 w:rsidP="001558D9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 xml:space="preserve">  </w:t>
            </w:r>
            <w:r w:rsidRPr="00E06901">
              <w:rPr>
                <w:sz w:val="22"/>
                <w:szCs w:val="22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1558D9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1558D9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1558D9">
            <w:pPr>
              <w:jc w:val="center"/>
              <w:rPr>
                <w:b/>
                <w:bCs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1558D9">
            <w:pPr>
              <w:jc w:val="center"/>
              <w:rPr>
                <w:b/>
                <w:bCs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41,4</w:t>
            </w:r>
          </w:p>
        </w:tc>
      </w:tr>
      <w:tr w:rsidR="001F5D65" w:rsidRPr="00E06901" w:rsidTr="00BF5817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rPr>
                <w:b/>
                <w:bCs/>
                <w:i/>
                <w:iCs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8910043040 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41,4</w:t>
            </w:r>
          </w:p>
        </w:tc>
      </w:tr>
      <w:tr w:rsidR="001F5D65" w:rsidRPr="00E06901" w:rsidTr="00BF5817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8910043040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244 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41,4</w:t>
            </w:r>
          </w:p>
        </w:tc>
      </w:tr>
      <w:tr w:rsidR="001F5D65" w:rsidRPr="00E0690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190,2</w:t>
            </w:r>
          </w:p>
        </w:tc>
      </w:tr>
      <w:tr w:rsidR="001F5D65" w:rsidRPr="00E0690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8910003010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300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D35663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190,2</w:t>
            </w:r>
          </w:p>
        </w:tc>
      </w:tr>
      <w:tr w:rsidR="001F5D65" w:rsidRPr="00E0690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Доплата к пенсии  муниципальным служащим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8910003010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312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 w:rsidP="00D35663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190,2</w:t>
            </w:r>
          </w:p>
        </w:tc>
      </w:tr>
      <w:tr w:rsidR="001F5D65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17,4</w:t>
            </w:r>
          </w:p>
        </w:tc>
      </w:tr>
      <w:tr w:rsidR="001F5D65" w:rsidRPr="00E06901" w:rsidTr="00044337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17,4</w:t>
            </w:r>
          </w:p>
        </w:tc>
      </w:tr>
      <w:tr w:rsidR="001F5D65" w:rsidRPr="00E06901" w:rsidTr="00044337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8910041240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700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17,4</w:t>
            </w:r>
          </w:p>
        </w:tc>
      </w:tr>
      <w:tr w:rsidR="001F5D65" w:rsidRPr="00E06901" w:rsidTr="00044337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8910041240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730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17.4</w:t>
            </w:r>
          </w:p>
        </w:tc>
      </w:tr>
      <w:tr w:rsidR="001F5D65" w:rsidRPr="00E0690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r w:rsidRPr="00E06901">
              <w:rPr>
                <w:sz w:val="22"/>
                <w:szCs w:val="22"/>
              </w:rPr>
              <w:t>Дефицит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5D65" w:rsidRPr="00E06901" w:rsidRDefault="001F5D65">
            <w:pPr>
              <w:jc w:val="right"/>
            </w:pPr>
            <w:bookmarkStart w:id="2" w:name="_GoBack"/>
            <w:bookmarkEnd w:id="2"/>
            <w:r w:rsidRPr="00E06901">
              <w:rPr>
                <w:sz w:val="22"/>
                <w:szCs w:val="22"/>
              </w:rPr>
              <w:t>34,8</w:t>
            </w:r>
          </w:p>
        </w:tc>
      </w:tr>
    </w:tbl>
    <w:p w:rsidR="001F5D65" w:rsidRPr="00E06901" w:rsidRDefault="001F5D65" w:rsidP="00514D57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</w:p>
    <w:p w:rsidR="001F5D65" w:rsidRDefault="001F5D65" w:rsidP="007C49D8">
      <w:pPr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                        </w:t>
      </w:r>
    </w:p>
    <w:p w:rsidR="001F5D65" w:rsidRDefault="001F5D65" w:rsidP="007C49D8">
      <w:pPr>
        <w:rPr>
          <w:sz w:val="22"/>
          <w:szCs w:val="22"/>
        </w:rPr>
      </w:pPr>
    </w:p>
    <w:p w:rsidR="001F5D65" w:rsidRDefault="001F5D65" w:rsidP="007C49D8">
      <w:pPr>
        <w:rPr>
          <w:sz w:val="22"/>
          <w:szCs w:val="22"/>
        </w:rPr>
      </w:pPr>
    </w:p>
    <w:p w:rsidR="001F5D65" w:rsidRPr="00E06901" w:rsidRDefault="001F5D65" w:rsidP="007C49D8">
      <w:pPr>
        <w:rPr>
          <w:sz w:val="22"/>
          <w:szCs w:val="22"/>
        </w:rPr>
      </w:pPr>
      <w:r w:rsidRPr="00E06901">
        <w:rPr>
          <w:sz w:val="22"/>
          <w:szCs w:val="22"/>
        </w:rPr>
        <w:t>Приложение №7</w:t>
      </w:r>
    </w:p>
    <w:p w:rsidR="001F5D65" w:rsidRPr="00E06901" w:rsidRDefault="001F5D65" w:rsidP="007C49D8">
      <w:pPr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</w:t>
      </w:r>
    </w:p>
    <w:p w:rsidR="001F5D65" w:rsidRPr="00E06901" w:rsidRDefault="001F5D65" w:rsidP="007C49D8">
      <w:pPr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К решению Совета депутатов </w:t>
      </w:r>
    </w:p>
    <w:p w:rsidR="001F5D65" w:rsidRPr="00E06901" w:rsidRDefault="001F5D65" w:rsidP="007C49D8">
      <w:pPr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Кечушевского сельского поселенич</w:t>
      </w:r>
    </w:p>
    <w:p w:rsidR="001F5D65" w:rsidRPr="00E06901" w:rsidRDefault="001F5D65" w:rsidP="007C49D8">
      <w:pPr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«О бюджете Кечушевского сельского</w:t>
      </w:r>
    </w:p>
    <w:p w:rsidR="001F5D65" w:rsidRPr="00E06901" w:rsidRDefault="001F5D65" w:rsidP="007C49D8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  <w:r w:rsidRPr="00E06901">
        <w:rPr>
          <w:sz w:val="22"/>
          <w:szCs w:val="22"/>
        </w:rPr>
        <w:t xml:space="preserve">                                                                     поселения  на 2020год» </w:t>
      </w: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  <w:r w:rsidRPr="00E06901">
        <w:rPr>
          <w:sz w:val="22"/>
          <w:szCs w:val="22"/>
        </w:rPr>
        <w:t xml:space="preserve">Распределение бюджетных ассигнований бюджета Кечушевского сельского поселения по целевым статьям (муниципальным программам  и не программным направлениям деятельности группам (группам и подгруппам)видов расходов классификации бюджета Кечушевского сельского поселения  </w:t>
      </w:r>
    </w:p>
    <w:tbl>
      <w:tblPr>
        <w:tblW w:w="9360" w:type="dxa"/>
        <w:tblInd w:w="108" w:type="dxa"/>
        <w:tblLayout w:type="fixed"/>
        <w:tblLook w:val="00A0"/>
      </w:tblPr>
      <w:tblGrid>
        <w:gridCol w:w="5040"/>
        <w:gridCol w:w="1620"/>
        <w:gridCol w:w="540"/>
        <w:gridCol w:w="540"/>
        <w:gridCol w:w="720"/>
        <w:gridCol w:w="900"/>
      </w:tblGrid>
      <w:tr w:rsidR="001F5D65" w:rsidRPr="00E06901" w:rsidTr="00713A87">
        <w:trPr>
          <w:trHeight w:val="480"/>
        </w:trPr>
        <w:tc>
          <w:tcPr>
            <w:tcW w:w="5040" w:type="dxa"/>
          </w:tcPr>
          <w:p w:rsidR="001F5D65" w:rsidRPr="00E06901" w:rsidRDefault="001F5D65">
            <w:pPr>
              <w:jc w:val="center"/>
            </w:pPr>
            <w:r w:rsidRPr="00E06901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620" w:type="dxa"/>
            <w:noWrap/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noWrap/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noWrap/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noWrap/>
            <w:vAlign w:val="bottom"/>
          </w:tcPr>
          <w:p w:rsidR="001F5D65" w:rsidRPr="00E06901" w:rsidRDefault="001F5D65">
            <w:r w:rsidRPr="00E06901">
              <w:rPr>
                <w:bCs/>
                <w:sz w:val="22"/>
                <w:szCs w:val="22"/>
              </w:rPr>
              <w:t>(тыс.руб)</w:t>
            </w:r>
          </w:p>
        </w:tc>
      </w:tr>
      <w:tr w:rsidR="001F5D65" w:rsidRPr="00E06901" w:rsidTr="00713A87">
        <w:trPr>
          <w:trHeight w:val="322"/>
        </w:trPr>
        <w:tc>
          <w:tcPr>
            <w:tcW w:w="5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Рз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Прз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Адм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Сумма</w:t>
            </w:r>
          </w:p>
        </w:tc>
      </w:tr>
      <w:tr w:rsidR="001F5D65" w:rsidRPr="00E06901" w:rsidTr="00764F2B">
        <w:trPr>
          <w:trHeight w:val="322"/>
        </w:trPr>
        <w:tc>
          <w:tcPr>
            <w:tcW w:w="5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65" w:rsidRPr="00E06901" w:rsidRDefault="001F5D65">
            <w:pPr>
              <w:rPr>
                <w:bCs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65" w:rsidRPr="00E06901" w:rsidRDefault="001F5D65">
            <w:pPr>
              <w:rPr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65" w:rsidRPr="00E06901" w:rsidRDefault="001F5D65">
            <w:pPr>
              <w:rPr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65" w:rsidRPr="00E06901" w:rsidRDefault="001F5D65">
            <w:pPr>
              <w:rPr>
                <w:bCs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65" w:rsidRPr="00E06901" w:rsidRDefault="001F5D65">
            <w:pPr>
              <w:rPr>
                <w:bCs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65" w:rsidRPr="00E06901" w:rsidRDefault="001F5D65">
            <w:pPr>
              <w:rPr>
                <w:bCs/>
              </w:rPr>
            </w:pPr>
          </w:p>
        </w:tc>
      </w:tr>
      <w:tr w:rsidR="001F5D65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7</w:t>
            </w:r>
          </w:p>
        </w:tc>
      </w:tr>
      <w:tr w:rsidR="001F5D65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Всего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  <w:rPr>
                <w:bCs/>
              </w:rPr>
            </w:pPr>
          </w:p>
        </w:tc>
      </w:tr>
      <w:tr w:rsidR="001F5D65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17 3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78,7</w:t>
            </w:r>
          </w:p>
        </w:tc>
      </w:tr>
      <w:tr w:rsidR="001F5D65" w:rsidRPr="00E06901" w:rsidTr="00713A87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17 3 02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78,7</w:t>
            </w:r>
          </w:p>
        </w:tc>
      </w:tr>
      <w:tr w:rsidR="001F5D65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Мобилизация  и вневойсковая подготовка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17 3 02 5118 0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78,7</w:t>
            </w:r>
          </w:p>
        </w:tc>
      </w:tr>
      <w:tr w:rsidR="001F5D65" w:rsidRPr="00E06901" w:rsidTr="00713A87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173 02 5118 0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78,7</w:t>
            </w:r>
          </w:p>
        </w:tc>
      </w:tr>
      <w:tr w:rsidR="001F5D65" w:rsidRPr="00E06901" w:rsidTr="00713A87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192 03 7715 0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0,2</w:t>
            </w:r>
          </w:p>
        </w:tc>
      </w:tr>
      <w:tr w:rsidR="001F5D65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650  00 0000 0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</w:tr>
      <w:tr w:rsidR="001F5D65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651 00 7601 0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807,3</w:t>
            </w:r>
          </w:p>
        </w:tc>
      </w:tr>
      <w:tr w:rsidR="001F5D65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651 00 4115 0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807,3</w:t>
            </w:r>
          </w:p>
        </w:tc>
      </w:tr>
      <w:tr w:rsidR="001F5D65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Центральный аппарат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652 00 7601 0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514,0</w:t>
            </w:r>
          </w:p>
        </w:tc>
      </w:tr>
      <w:tr w:rsidR="001F5D65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Центральный аппарат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652 00 4111 0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514,0</w:t>
            </w:r>
          </w:p>
        </w:tc>
      </w:tr>
      <w:tr w:rsidR="001F5D65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Центральный аппарат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652 00 4112 0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514,0</w:t>
            </w:r>
          </w:p>
        </w:tc>
      </w:tr>
      <w:tr w:rsidR="001F5D65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Обеспечение пожарной безопасности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891 00  4212  0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</w:tr>
      <w:tr w:rsidR="001F5D65" w:rsidRPr="00E06901" w:rsidTr="00713A87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</w:tr>
      <w:tr w:rsidR="001F5D65" w:rsidRPr="00E06901" w:rsidTr="00713A87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</w:tr>
      <w:tr w:rsidR="001F5D65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89 1 00 0301 0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190,2</w:t>
            </w:r>
          </w:p>
        </w:tc>
      </w:tr>
      <w:tr w:rsidR="001F5D65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Доплата к пенсии  муниципальным служащим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89 1 00 0301 0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190,2</w:t>
            </w:r>
          </w:p>
        </w:tc>
      </w:tr>
      <w:tr w:rsidR="001F5D65" w:rsidRPr="00E06901" w:rsidTr="00713A87">
        <w:trPr>
          <w:trHeight w:val="255"/>
        </w:trPr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89 1 00 4118 0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 w:rsidP="00D86414">
            <w:r w:rsidRPr="00E06901">
              <w:rPr>
                <w:sz w:val="22"/>
                <w:szCs w:val="22"/>
              </w:rPr>
              <w:t>5,0</w:t>
            </w:r>
          </w:p>
        </w:tc>
      </w:tr>
      <w:tr w:rsidR="001F5D65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Коммунальное хозяйство (благоустройство)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89 1 00 4301 0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41,4</w:t>
            </w:r>
          </w:p>
        </w:tc>
      </w:tr>
      <w:tr w:rsidR="001F5D65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Мероприятия по благоустройству городских и сельских поселений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89 1 00 4301 0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41,4</w:t>
            </w:r>
          </w:p>
        </w:tc>
      </w:tr>
      <w:tr w:rsidR="001F5D65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Другие вопросы в области  культуры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89 1 00 00000 0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</w:tr>
      <w:tr w:rsidR="001F5D65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89 1 00 61140 0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</w:tr>
      <w:tr w:rsidR="001F5D65" w:rsidRPr="00E06901" w:rsidTr="00713A87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89 1 00 76010 0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</w:tr>
      <w:tr w:rsidR="001F5D65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89 1 00 4124 0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17,4</w:t>
            </w:r>
          </w:p>
        </w:tc>
      </w:tr>
      <w:tr w:rsidR="001F5D65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89 1 00 4124 0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17,4</w:t>
            </w:r>
          </w:p>
        </w:tc>
      </w:tr>
      <w:tr w:rsidR="001F5D65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Процентные платежи по долговым обязательствам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/>
        </w:tc>
      </w:tr>
    </w:tbl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  <w:r w:rsidRPr="00E06901">
        <w:rPr>
          <w:sz w:val="22"/>
          <w:szCs w:val="22"/>
        </w:rPr>
        <w:t>ПРИЛОЖЕНИЕ№8</w:t>
      </w:r>
    </w:p>
    <w:p w:rsidR="001F5D65" w:rsidRPr="00E06901" w:rsidRDefault="001F5D65" w:rsidP="00713A87">
      <w:pPr>
        <w:rPr>
          <w:sz w:val="22"/>
          <w:szCs w:val="22"/>
        </w:rPr>
      </w:pPr>
      <w:r w:rsidRPr="00E06901">
        <w:rPr>
          <w:sz w:val="22"/>
          <w:szCs w:val="22"/>
        </w:rPr>
        <w:t>к решению Совета депутатов Кечушевского сельского поселения "О бюджете Кечушевского сельского поселения на 2020 год" от</w:t>
      </w: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  <w:r w:rsidRPr="00E06901">
        <w:rPr>
          <w:bCs/>
          <w:sz w:val="22"/>
          <w:szCs w:val="22"/>
        </w:rPr>
        <w:t>ИСТОЧНИКИ ВНУТРЕННЕГО ФИНАНСИРОВАНИЯ ДЕФИЦИТА  БЮДЖЕТА</w:t>
      </w:r>
    </w:p>
    <w:p w:rsidR="001F5D65" w:rsidRPr="00E06901" w:rsidRDefault="001F5D65" w:rsidP="00713A87">
      <w:pPr>
        <w:rPr>
          <w:sz w:val="22"/>
          <w:szCs w:val="22"/>
        </w:rPr>
      </w:pPr>
    </w:p>
    <w:tbl>
      <w:tblPr>
        <w:tblW w:w="9180" w:type="dxa"/>
        <w:tblInd w:w="108" w:type="dxa"/>
        <w:tblLayout w:type="fixed"/>
        <w:tblLook w:val="00A0"/>
      </w:tblPr>
      <w:tblGrid>
        <w:gridCol w:w="236"/>
        <w:gridCol w:w="2284"/>
        <w:gridCol w:w="5220"/>
        <w:gridCol w:w="1440"/>
      </w:tblGrid>
      <w:tr w:rsidR="001F5D65" w:rsidRPr="00E06901" w:rsidTr="007C49D8">
        <w:trPr>
          <w:trHeight w:val="315"/>
        </w:trPr>
        <w:tc>
          <w:tcPr>
            <w:tcW w:w="236" w:type="dxa"/>
            <w:noWrap/>
            <w:vAlign w:val="bottom"/>
          </w:tcPr>
          <w:p w:rsidR="001F5D65" w:rsidRPr="00E06901" w:rsidRDefault="001F5D65"/>
        </w:tc>
        <w:tc>
          <w:tcPr>
            <w:tcW w:w="8944" w:type="dxa"/>
            <w:gridSpan w:val="3"/>
            <w:noWrap/>
            <w:vAlign w:val="bottom"/>
          </w:tcPr>
          <w:p w:rsidR="001F5D65" w:rsidRPr="00E06901" w:rsidRDefault="001F5D65">
            <w:pPr>
              <w:jc w:val="right"/>
            </w:pPr>
            <w:r w:rsidRPr="00E06901">
              <w:rPr>
                <w:sz w:val="22"/>
                <w:szCs w:val="22"/>
              </w:rPr>
              <w:t>(тыс. рублей)</w:t>
            </w:r>
          </w:p>
        </w:tc>
      </w:tr>
      <w:tr w:rsidR="001F5D65" w:rsidRPr="00E06901" w:rsidTr="007C49D8">
        <w:trPr>
          <w:trHeight w:val="315"/>
        </w:trPr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Код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СУММА</w:t>
            </w:r>
          </w:p>
        </w:tc>
      </w:tr>
      <w:tr w:rsidR="001F5D65" w:rsidRPr="00E06901" w:rsidTr="007C49D8">
        <w:trPr>
          <w:trHeight w:val="915"/>
        </w:trPr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5D65" w:rsidRPr="00E06901" w:rsidRDefault="001F5D65">
            <w:pPr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 </w:t>
            </w:r>
          </w:p>
        </w:tc>
      </w:tr>
      <w:tr w:rsidR="001F5D65" w:rsidRPr="00E06901" w:rsidTr="007C49D8">
        <w:trPr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01  00  00  00  00  0000  000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ИСТОЧНИКИ ВНУТРЕННЕГО ФИНАНСИРОВАНИЯ ДЕФИЦИТОВ 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>
              <w:rPr>
                <w:sz w:val="22"/>
                <w:szCs w:val="22"/>
              </w:rPr>
              <w:t>34,8</w:t>
            </w:r>
          </w:p>
        </w:tc>
      </w:tr>
      <w:tr w:rsidR="001F5D65" w:rsidRPr="00E06901" w:rsidTr="007C49D8">
        <w:trPr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01  02  00  00  00  0000  000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Кредиты кредитных организаций в валюте 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r>
              <w:rPr>
                <w:sz w:val="22"/>
                <w:szCs w:val="22"/>
              </w:rPr>
              <w:t>34,8</w:t>
            </w:r>
          </w:p>
        </w:tc>
      </w:tr>
      <w:tr w:rsidR="001F5D65" w:rsidRPr="00E06901" w:rsidTr="007C49D8">
        <w:trPr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01  02  00  00  00  0000  700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r>
              <w:rPr>
                <w:sz w:val="22"/>
                <w:szCs w:val="22"/>
              </w:rPr>
              <w:t>34,8</w:t>
            </w:r>
          </w:p>
        </w:tc>
      </w:tr>
      <w:tr w:rsidR="001F5D65" w:rsidRPr="00E06901" w:rsidTr="007C49D8">
        <w:trPr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01  02  00  00  10  0000  710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Получение кредитов от кредитных организаций  бюджетами муниципальных районов в валюте 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r>
              <w:rPr>
                <w:sz w:val="22"/>
                <w:szCs w:val="22"/>
              </w:rPr>
              <w:t>34,8</w:t>
            </w:r>
          </w:p>
        </w:tc>
      </w:tr>
      <w:tr w:rsidR="001F5D65" w:rsidRPr="00E06901" w:rsidTr="007C49D8">
        <w:trPr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01  03  00  00  00  0000  700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/>
        </w:tc>
      </w:tr>
      <w:tr w:rsidR="001F5D65" w:rsidRPr="00E06901" w:rsidTr="007C49D8">
        <w:trPr>
          <w:trHeight w:val="78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01  03  00  00  10  0000  710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/>
        </w:tc>
      </w:tr>
      <w:tr w:rsidR="001F5D65" w:rsidRPr="00E06901" w:rsidTr="007C49D8">
        <w:trPr>
          <w:trHeight w:val="78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01  03  00  00  00  0000  800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/>
        </w:tc>
      </w:tr>
      <w:tr w:rsidR="001F5D65" w:rsidRPr="00E06901" w:rsidTr="007C49D8">
        <w:trPr>
          <w:trHeight w:val="78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01  03  00  00 10  0000  810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/>
        </w:tc>
      </w:tr>
      <w:tr w:rsidR="001F5D65" w:rsidRPr="00E06901" w:rsidTr="007C49D8">
        <w:trPr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01  05  00  00  00  0000  000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Изменение остатков средств на счетах по учету  средств бюджета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/>
        </w:tc>
      </w:tr>
      <w:tr w:rsidR="001F5D65" w:rsidRPr="00E06901" w:rsidTr="007C49D8">
        <w:trPr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01  05  00  00  00  0000  500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 w:rsidP="00EF53A6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-1968,4</w:t>
            </w:r>
          </w:p>
        </w:tc>
      </w:tr>
      <w:tr w:rsidR="001F5D65" w:rsidRPr="00E06901" w:rsidTr="007C49D8">
        <w:trPr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01  05  02  00  00  0000  500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 w:rsidP="00B902F6">
            <w:pPr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-1968,4</w:t>
            </w:r>
          </w:p>
        </w:tc>
      </w:tr>
      <w:tr w:rsidR="001F5D65" w:rsidRPr="00E06901" w:rsidTr="007C49D8">
        <w:trPr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01  05  02  01  00  0000  510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Увеличение прочих остатков денежных средств 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 w:rsidP="00B902F6">
            <w:pPr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-1968,4</w:t>
            </w:r>
          </w:p>
        </w:tc>
      </w:tr>
      <w:tr w:rsidR="001F5D65" w:rsidRPr="00E06901" w:rsidTr="007C49D8">
        <w:trPr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01  05  02  01  10  0000  510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 w:rsidP="00EF53A6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-2003,2</w:t>
            </w:r>
          </w:p>
        </w:tc>
      </w:tr>
      <w:tr w:rsidR="001F5D65" w:rsidRPr="00E06901" w:rsidTr="007C49D8">
        <w:trPr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01  05  00  00  00  0000  600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 w:rsidP="00B94914">
            <w:pPr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-2003,2</w:t>
            </w:r>
          </w:p>
        </w:tc>
      </w:tr>
      <w:tr w:rsidR="001F5D65" w:rsidRPr="00E06901" w:rsidTr="007C49D8">
        <w:trPr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01  05  02  00  00  0000  600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 w:rsidP="00B94914">
            <w:pPr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-2003,2</w:t>
            </w:r>
          </w:p>
        </w:tc>
      </w:tr>
      <w:tr w:rsidR="001F5D65" w:rsidRPr="00E06901" w:rsidTr="007C49D8">
        <w:trPr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01  05  02  01  00  0000  610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Уменьшение прочих остатков денежных средств 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 w:rsidP="00B94914">
            <w:pPr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-2003,2</w:t>
            </w:r>
          </w:p>
        </w:tc>
      </w:tr>
      <w:tr w:rsidR="001F5D65" w:rsidRPr="00E06901" w:rsidTr="007C49D8">
        <w:trPr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01  05  02  01  10  0000  610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 w:rsidP="00B94914">
            <w:pPr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-2003,2</w:t>
            </w:r>
          </w:p>
        </w:tc>
      </w:tr>
      <w:tr w:rsidR="001F5D65" w:rsidRPr="00E06901" w:rsidTr="007C49D8">
        <w:trPr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Х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Итого внутренних оборотов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/>
        </w:tc>
      </w:tr>
      <w:tr w:rsidR="001F5D65" w:rsidRPr="00E06901" w:rsidTr="007C49D8">
        <w:trPr>
          <w:trHeight w:val="255"/>
        </w:trPr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Х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увеличение внутренних заимствований (КОСГУ 710)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 w:rsidP="006217A1">
            <w:pPr>
              <w:jc w:val="center"/>
            </w:pPr>
            <w:r>
              <w:rPr>
                <w:sz w:val="22"/>
                <w:szCs w:val="22"/>
              </w:rPr>
              <w:t>34,8</w:t>
            </w:r>
          </w:p>
        </w:tc>
      </w:tr>
      <w:tr w:rsidR="001F5D65" w:rsidRPr="00E06901" w:rsidTr="007C49D8">
        <w:trPr>
          <w:trHeight w:val="255"/>
        </w:trPr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Х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уменьшение внутренних заимствований (КОСГУ 810)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5D65" w:rsidRPr="00E06901" w:rsidRDefault="001F5D65">
            <w:r w:rsidRPr="00E06901">
              <w:rPr>
                <w:sz w:val="22"/>
                <w:szCs w:val="22"/>
              </w:rPr>
              <w:t> </w:t>
            </w:r>
          </w:p>
        </w:tc>
      </w:tr>
    </w:tbl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  <w:r>
        <w:rPr>
          <w:sz w:val="22"/>
          <w:szCs w:val="22"/>
        </w:rPr>
        <w:t>П</w:t>
      </w:r>
      <w:r w:rsidRPr="00E06901">
        <w:rPr>
          <w:sz w:val="22"/>
          <w:szCs w:val="22"/>
        </w:rPr>
        <w:t>РИЛОЖЕНИЕ №9</w:t>
      </w:r>
    </w:p>
    <w:p w:rsidR="001F5D65" w:rsidRPr="00E06901" w:rsidRDefault="001F5D65" w:rsidP="00713A87">
      <w:pPr>
        <w:rPr>
          <w:sz w:val="22"/>
          <w:szCs w:val="22"/>
        </w:rPr>
      </w:pPr>
      <w:r w:rsidRPr="00E06901">
        <w:rPr>
          <w:sz w:val="22"/>
          <w:szCs w:val="22"/>
        </w:rPr>
        <w:t>к решению Совета депутатов Кечушевского сельского поселения "О бюджете Кечушевского се</w:t>
      </w:r>
      <w:r>
        <w:rPr>
          <w:sz w:val="22"/>
          <w:szCs w:val="22"/>
        </w:rPr>
        <w:t>льского поселения на 2020 год"</w:t>
      </w: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  <w:r w:rsidRPr="00E06901">
        <w:rPr>
          <w:bCs/>
          <w:sz w:val="22"/>
          <w:szCs w:val="22"/>
        </w:rPr>
        <w:t>ПРОГРАММА МУНИЦИПАЛЬНЫХ ВНУТРЕННИХ ЗАИМСТВОВАНИЙ</w:t>
      </w: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tbl>
      <w:tblPr>
        <w:tblW w:w="9375" w:type="dxa"/>
        <w:tblInd w:w="93" w:type="dxa"/>
        <w:tblLook w:val="00A0"/>
      </w:tblPr>
      <w:tblGrid>
        <w:gridCol w:w="576"/>
        <w:gridCol w:w="5740"/>
        <w:gridCol w:w="3059"/>
      </w:tblGrid>
      <w:tr w:rsidR="001F5D65" w:rsidRPr="00E06901" w:rsidTr="00713A87">
        <w:trPr>
          <w:trHeight w:val="60"/>
        </w:trPr>
        <w:tc>
          <w:tcPr>
            <w:tcW w:w="576" w:type="dxa"/>
            <w:noWrap/>
            <w:vAlign w:val="bottom"/>
          </w:tcPr>
          <w:p w:rsidR="001F5D65" w:rsidRPr="00E06901" w:rsidRDefault="001F5D65"/>
        </w:tc>
        <w:tc>
          <w:tcPr>
            <w:tcW w:w="5740" w:type="dxa"/>
            <w:noWrap/>
            <w:vAlign w:val="bottom"/>
          </w:tcPr>
          <w:p w:rsidR="001F5D65" w:rsidRPr="00E06901" w:rsidRDefault="001F5D65"/>
        </w:tc>
        <w:tc>
          <w:tcPr>
            <w:tcW w:w="3059" w:type="dxa"/>
            <w:noWrap/>
            <w:vAlign w:val="bottom"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(тыс. рублей)</w:t>
            </w:r>
          </w:p>
        </w:tc>
      </w:tr>
      <w:tr w:rsidR="001F5D65" w:rsidRPr="00E06901" w:rsidTr="00713A87">
        <w:trPr>
          <w:trHeight w:val="6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№ п/п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СУММА</w:t>
            </w:r>
          </w:p>
        </w:tc>
      </w:tr>
      <w:tr w:rsidR="001F5D65" w:rsidRPr="00E06901" w:rsidTr="00713A8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3</w:t>
            </w:r>
          </w:p>
        </w:tc>
      </w:tr>
      <w:tr w:rsidR="001F5D65" w:rsidRPr="00E06901" w:rsidTr="00713A87">
        <w:trPr>
          <w:trHeight w:val="94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I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/>
        </w:tc>
      </w:tr>
      <w:tr w:rsidR="001F5D65" w:rsidRPr="00E06901" w:rsidTr="00713A87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Получение кредитов от российских кредитных организаций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F5D65" w:rsidRPr="00E06901" w:rsidRDefault="001F5D65"/>
        </w:tc>
      </w:tr>
      <w:tr w:rsidR="001F5D65" w:rsidRPr="00E06901" w:rsidTr="00713A87">
        <w:trPr>
          <w:trHeight w:val="6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2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>
              <w:rPr>
                <w:sz w:val="22"/>
                <w:szCs w:val="22"/>
              </w:rPr>
              <w:t>34,8</w:t>
            </w:r>
          </w:p>
        </w:tc>
      </w:tr>
      <w:tr w:rsidR="001F5D65" w:rsidRPr="00E06901" w:rsidTr="00713A8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/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ИТОГО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  <w:rPr>
                <w:bCs/>
              </w:rPr>
            </w:pPr>
            <w:r>
              <w:rPr>
                <w:sz w:val="22"/>
                <w:szCs w:val="22"/>
              </w:rPr>
              <w:t>34,8</w:t>
            </w:r>
          </w:p>
        </w:tc>
      </w:tr>
      <w:tr w:rsidR="001F5D65" w:rsidRPr="00E06901" w:rsidTr="00713A8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/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/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F5D65" w:rsidRPr="00E06901" w:rsidRDefault="001F5D65"/>
        </w:tc>
      </w:tr>
      <w:tr w:rsidR="001F5D65" w:rsidRPr="00E06901" w:rsidTr="00713A87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II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Направления расходования привлеченных средств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/>
        </w:tc>
      </w:tr>
      <w:tr w:rsidR="001F5D65" w:rsidRPr="00E06901" w:rsidTr="00713A8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1.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Погашение бюджетных  кредитов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 w:rsidP="005D795B">
            <w:pPr>
              <w:jc w:val="center"/>
              <w:rPr>
                <w:bCs/>
              </w:rPr>
            </w:pPr>
            <w:r>
              <w:rPr>
                <w:sz w:val="22"/>
                <w:szCs w:val="22"/>
              </w:rPr>
              <w:t>34,8</w:t>
            </w:r>
          </w:p>
        </w:tc>
      </w:tr>
      <w:tr w:rsidR="001F5D65" w:rsidRPr="00E06901" w:rsidTr="00713A8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/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в том числе: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/>
        </w:tc>
      </w:tr>
      <w:tr w:rsidR="001F5D65" w:rsidRPr="00E06901" w:rsidTr="00713A87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1.1.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Погашение бюджетного кредита, предоставленного из районного бюджета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>
              <w:rPr>
                <w:sz w:val="22"/>
                <w:szCs w:val="22"/>
              </w:rPr>
              <w:t>34,8</w:t>
            </w:r>
          </w:p>
        </w:tc>
      </w:tr>
      <w:tr w:rsidR="001F5D65" w:rsidRPr="00E06901" w:rsidTr="00713A8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3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Погашение прочих заимствований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/>
        </w:tc>
      </w:tr>
      <w:tr w:rsidR="001F5D65" w:rsidRPr="00E06901" w:rsidTr="00713A8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4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</w:pPr>
            <w:r w:rsidRPr="00E06901">
              <w:rPr>
                <w:sz w:val="22"/>
                <w:szCs w:val="22"/>
              </w:rPr>
              <w:t>Финансирование дефицита бюджета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/>
        </w:tc>
      </w:tr>
      <w:tr w:rsidR="001F5D65" w:rsidRPr="00E06901" w:rsidTr="00713A87">
        <w:trPr>
          <w:trHeight w:val="3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1F5D65" w:rsidRPr="00E06901" w:rsidRDefault="001F5D65"/>
        </w:tc>
        <w:tc>
          <w:tcPr>
            <w:tcW w:w="57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1F5D65" w:rsidRPr="00E06901" w:rsidRDefault="001F5D65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ИТОГО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F5D65" w:rsidRPr="00E06901" w:rsidRDefault="001F5D65" w:rsidP="005D795B">
            <w:pPr>
              <w:jc w:val="center"/>
              <w:rPr>
                <w:bCs/>
              </w:rPr>
            </w:pPr>
            <w:r>
              <w:rPr>
                <w:sz w:val="22"/>
                <w:szCs w:val="22"/>
              </w:rPr>
              <w:t>34,8</w:t>
            </w:r>
          </w:p>
        </w:tc>
      </w:tr>
    </w:tbl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jc w:val="right"/>
        <w:rPr>
          <w:sz w:val="22"/>
          <w:szCs w:val="22"/>
        </w:rPr>
      </w:pPr>
    </w:p>
    <w:p w:rsidR="001F5D65" w:rsidRPr="00E06901" w:rsidRDefault="001F5D65" w:rsidP="00713A87">
      <w:pPr>
        <w:jc w:val="right"/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p w:rsidR="001F5D65" w:rsidRPr="00E06901" w:rsidRDefault="001F5D65" w:rsidP="00713A87">
      <w:pPr>
        <w:rPr>
          <w:sz w:val="22"/>
          <w:szCs w:val="22"/>
        </w:rPr>
      </w:pPr>
    </w:p>
    <w:sectPr w:rsidR="001F5D65" w:rsidRPr="00E06901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4E04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FFA1D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35ACC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C2858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08252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641C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6BC53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172D5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3B6AA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4CC59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3A87"/>
    <w:rsid w:val="0001542D"/>
    <w:rsid w:val="00025903"/>
    <w:rsid w:val="000374E4"/>
    <w:rsid w:val="00044337"/>
    <w:rsid w:val="0005083A"/>
    <w:rsid w:val="00062C6A"/>
    <w:rsid w:val="000726F0"/>
    <w:rsid w:val="00081349"/>
    <w:rsid w:val="00092459"/>
    <w:rsid w:val="000B3CDE"/>
    <w:rsid w:val="000B4495"/>
    <w:rsid w:val="000B4F49"/>
    <w:rsid w:val="000B720D"/>
    <w:rsid w:val="000C1AF0"/>
    <w:rsid w:val="000F7E3A"/>
    <w:rsid w:val="0010078E"/>
    <w:rsid w:val="001065A1"/>
    <w:rsid w:val="00117EA3"/>
    <w:rsid w:val="00120909"/>
    <w:rsid w:val="001420EB"/>
    <w:rsid w:val="0014388E"/>
    <w:rsid w:val="001448F6"/>
    <w:rsid w:val="001503F0"/>
    <w:rsid w:val="001553F5"/>
    <w:rsid w:val="001558D9"/>
    <w:rsid w:val="0017798D"/>
    <w:rsid w:val="001A0E7E"/>
    <w:rsid w:val="001B0C1C"/>
    <w:rsid w:val="001D1EBF"/>
    <w:rsid w:val="001D2057"/>
    <w:rsid w:val="001D2300"/>
    <w:rsid w:val="001E2AD5"/>
    <w:rsid w:val="001E4C53"/>
    <w:rsid w:val="001F5D65"/>
    <w:rsid w:val="0020616F"/>
    <w:rsid w:val="00266CEA"/>
    <w:rsid w:val="002747FF"/>
    <w:rsid w:val="00275BF5"/>
    <w:rsid w:val="00284B3C"/>
    <w:rsid w:val="00297035"/>
    <w:rsid w:val="002A3D72"/>
    <w:rsid w:val="002B107D"/>
    <w:rsid w:val="002B11D8"/>
    <w:rsid w:val="002B4BB2"/>
    <w:rsid w:val="002B5AA8"/>
    <w:rsid w:val="002D48B2"/>
    <w:rsid w:val="002E0643"/>
    <w:rsid w:val="003007EA"/>
    <w:rsid w:val="003049D6"/>
    <w:rsid w:val="003064FF"/>
    <w:rsid w:val="00317651"/>
    <w:rsid w:val="00321655"/>
    <w:rsid w:val="00337AF1"/>
    <w:rsid w:val="003518EB"/>
    <w:rsid w:val="00352966"/>
    <w:rsid w:val="0035308E"/>
    <w:rsid w:val="00364D79"/>
    <w:rsid w:val="0036543A"/>
    <w:rsid w:val="00387BF2"/>
    <w:rsid w:val="00387CFE"/>
    <w:rsid w:val="003A69CA"/>
    <w:rsid w:val="003C64B8"/>
    <w:rsid w:val="003D34FB"/>
    <w:rsid w:val="003D6BA3"/>
    <w:rsid w:val="003D7A72"/>
    <w:rsid w:val="003E5935"/>
    <w:rsid w:val="003F1F19"/>
    <w:rsid w:val="003F3247"/>
    <w:rsid w:val="00402CBE"/>
    <w:rsid w:val="00403AED"/>
    <w:rsid w:val="00404B3D"/>
    <w:rsid w:val="00426D05"/>
    <w:rsid w:val="00427FF0"/>
    <w:rsid w:val="00441D41"/>
    <w:rsid w:val="00444F58"/>
    <w:rsid w:val="004505AE"/>
    <w:rsid w:val="004524CD"/>
    <w:rsid w:val="00457A55"/>
    <w:rsid w:val="004769A7"/>
    <w:rsid w:val="004A55F3"/>
    <w:rsid w:val="004A77C5"/>
    <w:rsid w:val="004C7F06"/>
    <w:rsid w:val="004D2F13"/>
    <w:rsid w:val="004F5F50"/>
    <w:rsid w:val="00500C1E"/>
    <w:rsid w:val="005123D6"/>
    <w:rsid w:val="00512C8D"/>
    <w:rsid w:val="00514D57"/>
    <w:rsid w:val="0051723A"/>
    <w:rsid w:val="00520BE7"/>
    <w:rsid w:val="0053148F"/>
    <w:rsid w:val="0053366F"/>
    <w:rsid w:val="005367D0"/>
    <w:rsid w:val="00565060"/>
    <w:rsid w:val="00590410"/>
    <w:rsid w:val="005914F7"/>
    <w:rsid w:val="00591DDA"/>
    <w:rsid w:val="00595438"/>
    <w:rsid w:val="005A06C2"/>
    <w:rsid w:val="005B0F60"/>
    <w:rsid w:val="005C0DD1"/>
    <w:rsid w:val="005C79A9"/>
    <w:rsid w:val="005D54EB"/>
    <w:rsid w:val="005D795B"/>
    <w:rsid w:val="005E44E0"/>
    <w:rsid w:val="005F09A0"/>
    <w:rsid w:val="005F6661"/>
    <w:rsid w:val="0060090C"/>
    <w:rsid w:val="006024A2"/>
    <w:rsid w:val="00611360"/>
    <w:rsid w:val="006217A1"/>
    <w:rsid w:val="00631805"/>
    <w:rsid w:val="00661658"/>
    <w:rsid w:val="00664DC2"/>
    <w:rsid w:val="00693655"/>
    <w:rsid w:val="006A6BA6"/>
    <w:rsid w:val="006B13D4"/>
    <w:rsid w:val="006B717E"/>
    <w:rsid w:val="006C18C5"/>
    <w:rsid w:val="006D0DD6"/>
    <w:rsid w:val="006D0E42"/>
    <w:rsid w:val="006D1C1F"/>
    <w:rsid w:val="00700846"/>
    <w:rsid w:val="00705AB7"/>
    <w:rsid w:val="0070649F"/>
    <w:rsid w:val="00713A87"/>
    <w:rsid w:val="007217F2"/>
    <w:rsid w:val="007473FD"/>
    <w:rsid w:val="00751343"/>
    <w:rsid w:val="00764F2B"/>
    <w:rsid w:val="007750A9"/>
    <w:rsid w:val="0078405E"/>
    <w:rsid w:val="007A3873"/>
    <w:rsid w:val="007B4951"/>
    <w:rsid w:val="007C49D8"/>
    <w:rsid w:val="007C4B00"/>
    <w:rsid w:val="007D33B4"/>
    <w:rsid w:val="007F703D"/>
    <w:rsid w:val="00833E16"/>
    <w:rsid w:val="008414DD"/>
    <w:rsid w:val="00854191"/>
    <w:rsid w:val="0086344D"/>
    <w:rsid w:val="00865149"/>
    <w:rsid w:val="00884C12"/>
    <w:rsid w:val="00886E16"/>
    <w:rsid w:val="008A0971"/>
    <w:rsid w:val="008A118E"/>
    <w:rsid w:val="008B2839"/>
    <w:rsid w:val="008C1E19"/>
    <w:rsid w:val="008C25F6"/>
    <w:rsid w:val="008C47CF"/>
    <w:rsid w:val="008C6FFF"/>
    <w:rsid w:val="008E0857"/>
    <w:rsid w:val="008F1092"/>
    <w:rsid w:val="008F594E"/>
    <w:rsid w:val="00924E4B"/>
    <w:rsid w:val="00933711"/>
    <w:rsid w:val="0093645C"/>
    <w:rsid w:val="0094008F"/>
    <w:rsid w:val="0094627D"/>
    <w:rsid w:val="00946CC1"/>
    <w:rsid w:val="009475A0"/>
    <w:rsid w:val="00961DEE"/>
    <w:rsid w:val="009628A3"/>
    <w:rsid w:val="009846D0"/>
    <w:rsid w:val="00986F20"/>
    <w:rsid w:val="00987219"/>
    <w:rsid w:val="009940BC"/>
    <w:rsid w:val="009B397E"/>
    <w:rsid w:val="009C56A2"/>
    <w:rsid w:val="009F1DC8"/>
    <w:rsid w:val="00A23DC0"/>
    <w:rsid w:val="00A37BE0"/>
    <w:rsid w:val="00A920EE"/>
    <w:rsid w:val="00AB1D7C"/>
    <w:rsid w:val="00AC131F"/>
    <w:rsid w:val="00AD2433"/>
    <w:rsid w:val="00AE3208"/>
    <w:rsid w:val="00AF5AFD"/>
    <w:rsid w:val="00B1721B"/>
    <w:rsid w:val="00B35E4D"/>
    <w:rsid w:val="00B52749"/>
    <w:rsid w:val="00B70995"/>
    <w:rsid w:val="00B71B3A"/>
    <w:rsid w:val="00B902F6"/>
    <w:rsid w:val="00B94914"/>
    <w:rsid w:val="00BC00FB"/>
    <w:rsid w:val="00BF28B3"/>
    <w:rsid w:val="00BF5817"/>
    <w:rsid w:val="00C043E6"/>
    <w:rsid w:val="00C106F8"/>
    <w:rsid w:val="00C26800"/>
    <w:rsid w:val="00C570FF"/>
    <w:rsid w:val="00C80A43"/>
    <w:rsid w:val="00CA0671"/>
    <w:rsid w:val="00CC1AA3"/>
    <w:rsid w:val="00CD622E"/>
    <w:rsid w:val="00D17A44"/>
    <w:rsid w:val="00D25356"/>
    <w:rsid w:val="00D31E29"/>
    <w:rsid w:val="00D35663"/>
    <w:rsid w:val="00D674BD"/>
    <w:rsid w:val="00D77B13"/>
    <w:rsid w:val="00D86414"/>
    <w:rsid w:val="00DA2E85"/>
    <w:rsid w:val="00DA31FE"/>
    <w:rsid w:val="00DF2D10"/>
    <w:rsid w:val="00DF6EC2"/>
    <w:rsid w:val="00DF7AE7"/>
    <w:rsid w:val="00E06901"/>
    <w:rsid w:val="00E21D3B"/>
    <w:rsid w:val="00E27663"/>
    <w:rsid w:val="00E33C23"/>
    <w:rsid w:val="00E710C7"/>
    <w:rsid w:val="00E74206"/>
    <w:rsid w:val="00E830DE"/>
    <w:rsid w:val="00E927B7"/>
    <w:rsid w:val="00EA2B0D"/>
    <w:rsid w:val="00EA2FD7"/>
    <w:rsid w:val="00EB1EE0"/>
    <w:rsid w:val="00ED6CC0"/>
    <w:rsid w:val="00EE2865"/>
    <w:rsid w:val="00EE621D"/>
    <w:rsid w:val="00EE69F5"/>
    <w:rsid w:val="00EF53A6"/>
    <w:rsid w:val="00F00B44"/>
    <w:rsid w:val="00F10F51"/>
    <w:rsid w:val="00F30241"/>
    <w:rsid w:val="00F36A6E"/>
    <w:rsid w:val="00F456C0"/>
    <w:rsid w:val="00F5380B"/>
    <w:rsid w:val="00F624AC"/>
    <w:rsid w:val="00F73FD5"/>
    <w:rsid w:val="00F75633"/>
    <w:rsid w:val="00FB14EB"/>
    <w:rsid w:val="00FC4DF3"/>
    <w:rsid w:val="00FC78E2"/>
    <w:rsid w:val="00FD31FF"/>
    <w:rsid w:val="00FD6C50"/>
    <w:rsid w:val="00FD7979"/>
    <w:rsid w:val="00FE4EDB"/>
    <w:rsid w:val="00FF6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A8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3A8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13A87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13A87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13A87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13A87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1503F0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3A8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13A87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3A87"/>
    <w:rPr>
      <w:rFonts w:ascii="Cambria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13A87"/>
    <w:rPr>
      <w:rFonts w:ascii="Cambria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13A87"/>
    <w:rPr>
      <w:rFonts w:ascii="Cambria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10F51"/>
    <w:rPr>
      <w:rFonts w:ascii="Calibri" w:hAnsi="Calibri" w:cs="Times New Roman"/>
      <w:b/>
      <w:bCs/>
    </w:rPr>
  </w:style>
  <w:style w:type="paragraph" w:styleId="NoSpacing">
    <w:name w:val="No Spacing"/>
    <w:uiPriority w:val="99"/>
    <w:qFormat/>
    <w:rsid w:val="00713A87"/>
    <w:rPr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713A87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713A8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styleId="Hyperlink">
    <w:name w:val="Hyperlink"/>
    <w:basedOn w:val="DefaultParagraphFont"/>
    <w:uiPriority w:val="99"/>
    <w:semiHidden/>
    <w:rsid w:val="00713A8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713A8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">
    <w:name w:val="Заголовок статьи"/>
    <w:basedOn w:val="Normal"/>
    <w:next w:val="Normal"/>
    <w:uiPriority w:val="99"/>
    <w:rsid w:val="00713A87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a0">
    <w:name w:val="Нормальный (таблица)"/>
    <w:basedOn w:val="Normal"/>
    <w:next w:val="Normal"/>
    <w:uiPriority w:val="99"/>
    <w:rsid w:val="00886E16"/>
    <w:pPr>
      <w:widowControl w:val="0"/>
      <w:autoSpaceDE w:val="0"/>
      <w:autoSpaceDN w:val="0"/>
      <w:adjustRightInd w:val="0"/>
      <w:jc w:val="both"/>
    </w:pPr>
    <w:rPr>
      <w:rFonts w:ascii="Times New Roman CYR" w:eastAsia="Calibri" w:hAnsi="Times New Roman CYR" w:cs="Times New Roman CYR"/>
    </w:rPr>
  </w:style>
  <w:style w:type="paragraph" w:styleId="NormalWeb">
    <w:name w:val="Normal (Web)"/>
    <w:basedOn w:val="Normal"/>
    <w:uiPriority w:val="99"/>
    <w:rsid w:val="001503F0"/>
    <w:pPr>
      <w:spacing w:before="100" w:beforeAutospacing="1" w:after="100" w:afterAutospacing="1"/>
    </w:pPr>
    <w:rPr>
      <w:rFonts w:eastAsia="Calibri"/>
    </w:rPr>
  </w:style>
  <w:style w:type="paragraph" w:styleId="Title">
    <w:name w:val="Title"/>
    <w:basedOn w:val="Normal"/>
    <w:link w:val="TitleChar"/>
    <w:uiPriority w:val="99"/>
    <w:qFormat/>
    <w:locked/>
    <w:rsid w:val="001503F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F10F51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FD79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3A3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242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2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2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34FV3ID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24DV3IFM" TargetMode="External"/><Relationship Id="rId12" Type="http://schemas.openxmlformats.org/officeDocument/2006/relationships/hyperlink" Target="consultantplus://offline/ref=C5BD59CE01AD0745EFF60BE52BDF8DD20DAB18CC485CBFF11A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567F06AF04C19C4C6210FA04A41AA487D2D0128D022F1F8A4DBBE522FEE3B19A497E3788AA0D66A33424BV3I6M" TargetMode="External"/><Relationship Id="rId11" Type="http://schemas.openxmlformats.org/officeDocument/2006/relationships/hyperlink" Target="consultantplus://offline/ref=2B7FB9BA1D476E96B116BB22A112AD55F60896BAB90C46C2477109AEED68B05E0B67FAEACB82k4QBH" TargetMode="External"/><Relationship Id="rId5" Type="http://schemas.openxmlformats.org/officeDocument/2006/relationships/hyperlink" Target="consultantplus://offline/ref=F567F06AF04C19C4C6210FA04A41AA487D2D0128D022F1F8A4DBBE522FEE3B19A497E3788AA0D66A33454DV3I9M" TargetMode="External"/><Relationship Id="rId10" Type="http://schemas.openxmlformats.org/officeDocument/2006/relationships/hyperlink" Target="consultantplus://offline/ref=2B7FB9BA1D476E96B116BB22A112AD55F60896BAB90C46C2477109AEED68B05E0B67FAEFCF8Bk4QD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FCE80k4Q0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172</TotalTime>
  <Pages>18</Pages>
  <Words>6092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Кечушевскогосельского поселения</dc:title>
  <dc:subject/>
  <dc:creator>Admin</dc:creator>
  <cp:keywords/>
  <dc:description/>
  <cp:lastModifiedBy>user</cp:lastModifiedBy>
  <cp:revision>8</cp:revision>
  <cp:lastPrinted>2020-02-05T07:30:00Z</cp:lastPrinted>
  <dcterms:created xsi:type="dcterms:W3CDTF">2019-12-19T09:12:00Z</dcterms:created>
  <dcterms:modified xsi:type="dcterms:W3CDTF">2020-02-05T07:30:00Z</dcterms:modified>
</cp:coreProperties>
</file>