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C22" w:rsidRDefault="000D0C22" w:rsidP="00A5175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en-US"/>
        </w:rPr>
      </w:pPr>
    </w:p>
    <w:p w:rsidR="000D0C22" w:rsidRPr="00A51751" w:rsidRDefault="000D0C22" w:rsidP="00A5175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51751">
        <w:rPr>
          <w:rFonts w:ascii="Times New Roman" w:hAnsi="Times New Roman"/>
          <w:sz w:val="28"/>
          <w:szCs w:val="28"/>
        </w:rPr>
        <w:t>АДМИНИСТРАЦИЯ  КЕЧУШЕВСКОГО СЕЛЬСКОГО ПОСЕЛЕНИЯ</w:t>
      </w:r>
    </w:p>
    <w:p w:rsidR="000D0C22" w:rsidRPr="00A51751" w:rsidRDefault="000D0C22" w:rsidP="00A5175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51751">
        <w:rPr>
          <w:rFonts w:ascii="Times New Roman" w:hAnsi="Times New Roman"/>
          <w:sz w:val="28"/>
          <w:szCs w:val="28"/>
        </w:rPr>
        <w:t>АРДАТОВСКОГО МУНИЦИПАЛЬНОГО РАЙОНА</w:t>
      </w:r>
    </w:p>
    <w:p w:rsidR="000D0C22" w:rsidRPr="00A51751" w:rsidRDefault="000D0C22" w:rsidP="00A5175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51751">
        <w:rPr>
          <w:rFonts w:ascii="Times New Roman" w:hAnsi="Times New Roman"/>
          <w:sz w:val="28"/>
          <w:szCs w:val="28"/>
        </w:rPr>
        <w:t>РЕСПУБЛИКИ МОРДОВИЯ</w:t>
      </w:r>
    </w:p>
    <w:p w:rsidR="000D0C22" w:rsidRDefault="000D0C22" w:rsidP="00223222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0D0C22" w:rsidRPr="00A51751" w:rsidRDefault="000D0C22" w:rsidP="00223222">
      <w:pPr>
        <w:jc w:val="center"/>
        <w:rPr>
          <w:rFonts w:ascii="Times New Roman" w:hAnsi="Times New Roman"/>
          <w:b/>
          <w:sz w:val="28"/>
          <w:szCs w:val="28"/>
        </w:rPr>
      </w:pPr>
      <w:r w:rsidRPr="00A51751">
        <w:rPr>
          <w:rFonts w:ascii="Times New Roman" w:hAnsi="Times New Roman"/>
          <w:b/>
          <w:sz w:val="28"/>
          <w:szCs w:val="28"/>
        </w:rPr>
        <w:t>П О С Т А Н О В Л Е Н И Е</w:t>
      </w:r>
    </w:p>
    <w:p w:rsidR="000D0C22" w:rsidRPr="00A51751" w:rsidRDefault="000D0C22" w:rsidP="002232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07  </w:t>
      </w:r>
      <w:r>
        <w:rPr>
          <w:rFonts w:ascii="Times New Roman" w:hAnsi="Times New Roman"/>
          <w:sz w:val="28"/>
          <w:szCs w:val="28"/>
        </w:rPr>
        <w:t xml:space="preserve">апреля </w:t>
      </w:r>
      <w:r w:rsidRPr="00A51751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1 г"/>
        </w:smartTagPr>
        <w:r w:rsidRPr="00A51751">
          <w:rPr>
            <w:rFonts w:ascii="Times New Roman" w:hAnsi="Times New Roman"/>
            <w:sz w:val="28"/>
            <w:szCs w:val="28"/>
          </w:rPr>
          <w:t>2021 г</w:t>
        </w:r>
      </w:smartTag>
      <w:r w:rsidRPr="00A51751">
        <w:rPr>
          <w:rFonts w:ascii="Times New Roman" w:hAnsi="Times New Roman"/>
          <w:sz w:val="28"/>
          <w:szCs w:val="28"/>
        </w:rPr>
        <w:t>.                                                                                                  №</w:t>
      </w:r>
      <w:r w:rsidRPr="00A51751">
        <w:rPr>
          <w:rFonts w:ascii="Times New Roman" w:hAnsi="Times New Roman"/>
          <w:sz w:val="28"/>
          <w:szCs w:val="28"/>
          <w:lang w:val="en-US"/>
        </w:rPr>
        <w:t>7</w:t>
      </w:r>
      <w:r w:rsidRPr="00A51751">
        <w:rPr>
          <w:rFonts w:ascii="Times New Roman" w:hAnsi="Times New Roman"/>
          <w:sz w:val="28"/>
          <w:szCs w:val="28"/>
        </w:rPr>
        <w:t xml:space="preserve"> </w:t>
      </w:r>
    </w:p>
    <w:p w:rsidR="000D0C22" w:rsidRPr="00A51751" w:rsidRDefault="000D0C22" w:rsidP="00223222">
      <w:pPr>
        <w:jc w:val="center"/>
        <w:rPr>
          <w:rFonts w:ascii="Times New Roman" w:hAnsi="Times New Roman"/>
          <w:sz w:val="28"/>
          <w:szCs w:val="28"/>
        </w:rPr>
      </w:pPr>
      <w:r w:rsidRPr="00A51751">
        <w:rPr>
          <w:rFonts w:ascii="Times New Roman" w:hAnsi="Times New Roman"/>
          <w:sz w:val="28"/>
          <w:szCs w:val="28"/>
        </w:rPr>
        <w:t>с. Кечушево</w:t>
      </w:r>
    </w:p>
    <w:p w:rsidR="000D0C22" w:rsidRPr="00A51751" w:rsidRDefault="000D0C22" w:rsidP="0058686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51751">
        <w:rPr>
          <w:rFonts w:ascii="Times New Roman" w:hAnsi="Times New Roman"/>
          <w:sz w:val="28"/>
          <w:szCs w:val="28"/>
        </w:rPr>
        <w:t xml:space="preserve">        Об определении места для выгула домашних животных и правил пользования такими местами на территории Кечушевского сельского поселения Ардатовского муниципального района Республики Мордовия</w:t>
      </w:r>
    </w:p>
    <w:p w:rsidR="000D0C22" w:rsidRPr="00A51751" w:rsidRDefault="000D0C22" w:rsidP="0058686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D0C22" w:rsidRPr="00A51751" w:rsidRDefault="000D0C22" w:rsidP="00A51751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51751">
        <w:rPr>
          <w:rFonts w:ascii="Times New Roman" w:hAnsi="Times New Roman"/>
          <w:sz w:val="28"/>
          <w:szCs w:val="28"/>
        </w:rPr>
        <w:t>Во исполнении государственных полномочий № 496 ФЗ «Об ответственном обращении с животными и о внесении изменений в отдельные законодательные акты РФ», администрация  Кечушевского сельского поселения Ардатовского муниципального района, ПОСТАНОВЛЯЕТ:</w:t>
      </w:r>
    </w:p>
    <w:p w:rsidR="000D0C22" w:rsidRPr="00A51751" w:rsidRDefault="000D0C22" w:rsidP="00A51751">
      <w:pPr>
        <w:pStyle w:val="ListParagraph"/>
        <w:numPr>
          <w:ilvl w:val="0"/>
          <w:numId w:val="5"/>
        </w:numPr>
        <w:spacing w:line="240" w:lineRule="auto"/>
        <w:ind w:left="360" w:firstLine="0"/>
        <w:jc w:val="both"/>
        <w:rPr>
          <w:rFonts w:ascii="Times New Roman" w:hAnsi="Times New Roman"/>
          <w:spacing w:val="2"/>
          <w:sz w:val="28"/>
          <w:szCs w:val="28"/>
        </w:rPr>
      </w:pPr>
      <w:r w:rsidRPr="00A51751">
        <w:rPr>
          <w:rFonts w:ascii="Times New Roman" w:hAnsi="Times New Roman"/>
          <w:sz w:val="28"/>
          <w:szCs w:val="28"/>
        </w:rPr>
        <w:t xml:space="preserve">Определить </w:t>
      </w:r>
      <w:r w:rsidRPr="00A51751">
        <w:rPr>
          <w:rFonts w:ascii="Times New Roman" w:hAnsi="Times New Roman"/>
          <w:spacing w:val="2"/>
          <w:sz w:val="28"/>
          <w:szCs w:val="28"/>
        </w:rPr>
        <w:t>следующие территории для выгула домашних животных:</w:t>
      </w:r>
    </w:p>
    <w:p w:rsidR="000D0C22" w:rsidRPr="00A51751" w:rsidRDefault="000D0C22" w:rsidP="00A51751">
      <w:pPr>
        <w:pStyle w:val="ListParagraph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A51751">
        <w:rPr>
          <w:rFonts w:ascii="Times New Roman" w:hAnsi="Times New Roman"/>
          <w:sz w:val="28"/>
          <w:szCs w:val="28"/>
        </w:rPr>
        <w:t xml:space="preserve">в </w:t>
      </w:r>
      <w:smartTag w:uri="urn:schemas-microsoft-com:office:smarttags" w:element="metricconverter">
        <w:smartTagPr>
          <w:attr w:name="ProductID" w:val="30 метрах"/>
        </w:smartTagPr>
        <w:r w:rsidRPr="00A51751">
          <w:rPr>
            <w:rFonts w:ascii="Times New Roman" w:hAnsi="Times New Roman"/>
            <w:sz w:val="28"/>
            <w:szCs w:val="28"/>
          </w:rPr>
          <w:t>30 метрах</w:t>
        </w:r>
      </w:smartTag>
      <w:r w:rsidRPr="00A51751">
        <w:rPr>
          <w:rFonts w:ascii="Times New Roman" w:hAnsi="Times New Roman"/>
          <w:sz w:val="28"/>
          <w:szCs w:val="28"/>
        </w:rPr>
        <w:t xml:space="preserve"> (не менее </w:t>
      </w:r>
      <w:smartTag w:uri="urn:schemas-microsoft-com:office:smarttags" w:element="metricconverter">
        <w:smartTagPr>
          <w:attr w:name="ProductID" w:val="25 метров"/>
        </w:smartTagPr>
        <w:r w:rsidRPr="00A51751">
          <w:rPr>
            <w:rFonts w:ascii="Times New Roman" w:hAnsi="Times New Roman"/>
            <w:sz w:val="28"/>
            <w:szCs w:val="28"/>
          </w:rPr>
          <w:t>25 метров</w:t>
        </w:r>
      </w:smartTag>
      <w:r w:rsidRPr="00A51751">
        <w:rPr>
          <w:rFonts w:ascii="Times New Roman" w:hAnsi="Times New Roman"/>
          <w:sz w:val="28"/>
          <w:szCs w:val="28"/>
        </w:rPr>
        <w:t xml:space="preserve">) северо-западнее дома №1 по ул.Ларина с.Кечушево площадью </w:t>
      </w:r>
      <w:smartTag w:uri="urn:schemas-microsoft-com:office:smarttags" w:element="metricconverter">
        <w:smartTagPr>
          <w:attr w:name="ProductID" w:val="420 м2"/>
        </w:smartTagPr>
        <w:r w:rsidRPr="00A51751">
          <w:rPr>
            <w:rFonts w:ascii="Times New Roman" w:hAnsi="Times New Roman"/>
            <w:sz w:val="28"/>
            <w:szCs w:val="28"/>
          </w:rPr>
          <w:t>420 м</w:t>
        </w:r>
        <w:r w:rsidRPr="00A51751">
          <w:rPr>
            <w:rFonts w:ascii="Times New Roman" w:hAnsi="Times New Roman"/>
            <w:sz w:val="28"/>
            <w:szCs w:val="28"/>
            <w:vertAlign w:val="superscript"/>
          </w:rPr>
          <w:t>2</w:t>
        </w:r>
      </w:smartTag>
      <w:r w:rsidRPr="00A51751">
        <w:rPr>
          <w:rFonts w:ascii="Times New Roman" w:hAnsi="Times New Roman"/>
          <w:sz w:val="28"/>
          <w:szCs w:val="28"/>
        </w:rPr>
        <w:t xml:space="preserve"> (не менее </w:t>
      </w:r>
      <w:smartTag w:uri="urn:schemas-microsoft-com:office:smarttags" w:element="metricconverter">
        <w:smartTagPr>
          <w:attr w:name="ProductID" w:val="400 м2"/>
        </w:smartTagPr>
        <w:r w:rsidRPr="00A51751">
          <w:rPr>
            <w:rFonts w:ascii="Times New Roman" w:hAnsi="Times New Roman"/>
            <w:sz w:val="28"/>
            <w:szCs w:val="28"/>
          </w:rPr>
          <w:t>400 м</w:t>
        </w:r>
        <w:r w:rsidRPr="00A51751">
          <w:rPr>
            <w:rFonts w:ascii="Times New Roman" w:hAnsi="Times New Roman"/>
            <w:sz w:val="28"/>
            <w:szCs w:val="28"/>
            <w:vertAlign w:val="superscript"/>
          </w:rPr>
          <w:t>2</w:t>
        </w:r>
      </w:smartTag>
      <w:r w:rsidRPr="00A51751">
        <w:rPr>
          <w:rFonts w:ascii="Times New Roman" w:hAnsi="Times New Roman"/>
          <w:sz w:val="28"/>
          <w:szCs w:val="28"/>
          <w:vertAlign w:val="superscript"/>
        </w:rPr>
        <w:t xml:space="preserve"> </w:t>
      </w:r>
      <w:r w:rsidRPr="00A51751">
        <w:rPr>
          <w:rFonts w:ascii="Times New Roman" w:hAnsi="Times New Roman"/>
          <w:sz w:val="28"/>
          <w:szCs w:val="28"/>
        </w:rPr>
        <w:t>)</w:t>
      </w:r>
    </w:p>
    <w:p w:rsidR="000D0C22" w:rsidRPr="00A51751" w:rsidRDefault="000D0C22" w:rsidP="00A51751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A51751">
        <w:rPr>
          <w:rFonts w:ascii="Times New Roman" w:hAnsi="Times New Roman"/>
          <w:sz w:val="28"/>
          <w:szCs w:val="28"/>
        </w:rPr>
        <w:t xml:space="preserve">         с.Полое – в </w:t>
      </w:r>
      <w:smartTag w:uri="urn:schemas-microsoft-com:office:smarttags" w:element="metricconverter">
        <w:smartTagPr>
          <w:attr w:name="ProductID" w:val="30 метрах"/>
        </w:smartTagPr>
        <w:r w:rsidRPr="00A51751">
          <w:rPr>
            <w:rFonts w:ascii="Times New Roman" w:hAnsi="Times New Roman"/>
            <w:sz w:val="28"/>
            <w:szCs w:val="28"/>
          </w:rPr>
          <w:t>30 метрах</w:t>
        </w:r>
      </w:smartTag>
      <w:r w:rsidRPr="00A51751">
        <w:rPr>
          <w:rFonts w:ascii="Times New Roman" w:hAnsi="Times New Roman"/>
          <w:sz w:val="28"/>
          <w:szCs w:val="28"/>
        </w:rPr>
        <w:t xml:space="preserve"> от дома №2а ул. Церковная ;</w:t>
      </w:r>
    </w:p>
    <w:p w:rsidR="000D0C22" w:rsidRPr="00A51751" w:rsidRDefault="000D0C22" w:rsidP="00A51751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A51751">
        <w:rPr>
          <w:rFonts w:ascii="Times New Roman" w:hAnsi="Times New Roman"/>
          <w:sz w:val="28"/>
          <w:szCs w:val="28"/>
        </w:rPr>
        <w:t xml:space="preserve">          с.Безводное – территория  бывшего стана (около 450кв.м.)</w:t>
      </w:r>
    </w:p>
    <w:p w:rsidR="000D0C22" w:rsidRPr="00A51751" w:rsidRDefault="000D0C22" w:rsidP="00A51751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51751">
        <w:rPr>
          <w:rFonts w:ascii="Times New Roman" w:hAnsi="Times New Roman"/>
          <w:sz w:val="28"/>
          <w:szCs w:val="28"/>
        </w:rPr>
        <w:t>2. Правила пользования местом для выгула домашних животных:</w:t>
      </w:r>
    </w:p>
    <w:p w:rsidR="000D0C22" w:rsidRPr="00A51751" w:rsidRDefault="000D0C22" w:rsidP="00A51751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51751">
        <w:rPr>
          <w:rFonts w:ascii="Times New Roman" w:hAnsi="Times New Roman"/>
          <w:sz w:val="28"/>
          <w:szCs w:val="28"/>
        </w:rPr>
        <w:t>Во время прогулки с собакой до площадки для выгула животное должно быть в наморднике и на коротком поводке.</w:t>
      </w:r>
    </w:p>
    <w:p w:rsidR="000D0C22" w:rsidRPr="00A51751" w:rsidRDefault="000D0C22" w:rsidP="00A51751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51751">
        <w:rPr>
          <w:rFonts w:ascii="Times New Roman" w:hAnsi="Times New Roman"/>
          <w:sz w:val="28"/>
          <w:szCs w:val="28"/>
        </w:rPr>
        <w:t>2.1. Запрещается:</w:t>
      </w:r>
    </w:p>
    <w:p w:rsidR="000D0C22" w:rsidRPr="00A51751" w:rsidRDefault="000D0C22" w:rsidP="00A51751">
      <w:pPr>
        <w:pStyle w:val="ListParagraph"/>
        <w:spacing w:line="240" w:lineRule="auto"/>
        <w:ind w:left="1429"/>
        <w:jc w:val="both"/>
        <w:rPr>
          <w:rFonts w:ascii="Times New Roman" w:hAnsi="Times New Roman"/>
          <w:sz w:val="28"/>
          <w:szCs w:val="28"/>
        </w:rPr>
      </w:pPr>
      <w:r w:rsidRPr="00A51751">
        <w:rPr>
          <w:rFonts w:ascii="Times New Roman" w:hAnsi="Times New Roman"/>
          <w:sz w:val="28"/>
          <w:szCs w:val="28"/>
        </w:rPr>
        <w:t>1. Оставлять собаку без присмотра;</w:t>
      </w:r>
    </w:p>
    <w:p w:rsidR="000D0C22" w:rsidRPr="00A51751" w:rsidRDefault="000D0C22" w:rsidP="00A51751">
      <w:pPr>
        <w:pStyle w:val="ListParagraph"/>
        <w:spacing w:line="240" w:lineRule="auto"/>
        <w:ind w:left="1429"/>
        <w:jc w:val="both"/>
        <w:rPr>
          <w:rFonts w:ascii="Times New Roman" w:hAnsi="Times New Roman"/>
          <w:sz w:val="28"/>
          <w:szCs w:val="28"/>
        </w:rPr>
      </w:pPr>
      <w:r w:rsidRPr="00A51751">
        <w:rPr>
          <w:rFonts w:ascii="Times New Roman" w:hAnsi="Times New Roman"/>
          <w:sz w:val="28"/>
          <w:szCs w:val="28"/>
        </w:rPr>
        <w:t>2. Приводить на площадку больных собак;</w:t>
      </w:r>
    </w:p>
    <w:p w:rsidR="000D0C22" w:rsidRPr="00A51751" w:rsidRDefault="000D0C22" w:rsidP="00A51751">
      <w:pPr>
        <w:pStyle w:val="ListParagraph"/>
        <w:spacing w:line="240" w:lineRule="auto"/>
        <w:ind w:left="1429"/>
        <w:jc w:val="both"/>
        <w:rPr>
          <w:rFonts w:ascii="Times New Roman" w:hAnsi="Times New Roman"/>
          <w:sz w:val="28"/>
          <w:szCs w:val="28"/>
        </w:rPr>
      </w:pPr>
      <w:r w:rsidRPr="00A51751">
        <w:rPr>
          <w:rFonts w:ascii="Times New Roman" w:hAnsi="Times New Roman"/>
          <w:sz w:val="28"/>
          <w:szCs w:val="28"/>
        </w:rPr>
        <w:t>3. Приводить маленьких собак туда, где гуляют с крупными собаками.</w:t>
      </w:r>
    </w:p>
    <w:p w:rsidR="000D0C22" w:rsidRPr="00A51751" w:rsidRDefault="000D0C22" w:rsidP="00A51751">
      <w:pPr>
        <w:pStyle w:val="ListParagraph"/>
        <w:spacing w:line="240" w:lineRule="auto"/>
        <w:ind w:left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  <w:r w:rsidRPr="00A51751">
        <w:rPr>
          <w:rFonts w:ascii="Times New Roman" w:hAnsi="Times New Roman"/>
          <w:sz w:val="28"/>
          <w:szCs w:val="28"/>
        </w:rPr>
        <w:t>4.Оставлять детей с собакой без присмотра родителей.</w:t>
      </w:r>
    </w:p>
    <w:p w:rsidR="000D0C22" w:rsidRPr="00A51751" w:rsidRDefault="000D0C22" w:rsidP="00A51751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51751">
        <w:rPr>
          <w:rFonts w:ascii="Times New Roman" w:hAnsi="Times New Roman"/>
          <w:sz w:val="28"/>
          <w:szCs w:val="28"/>
        </w:rPr>
        <w:t>2.2.Владельцы собак обязаны:</w:t>
      </w:r>
    </w:p>
    <w:p w:rsidR="000D0C22" w:rsidRPr="00A51751" w:rsidRDefault="000D0C22" w:rsidP="00A51751">
      <w:pPr>
        <w:pStyle w:val="ListParagraph"/>
        <w:numPr>
          <w:ilvl w:val="0"/>
          <w:numId w:val="4"/>
        </w:num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51751">
        <w:rPr>
          <w:rFonts w:ascii="Times New Roman" w:hAnsi="Times New Roman"/>
          <w:sz w:val="28"/>
          <w:szCs w:val="28"/>
        </w:rPr>
        <w:t>Убирать за своими питомцами экскременты;</w:t>
      </w:r>
    </w:p>
    <w:p w:rsidR="000D0C22" w:rsidRPr="00A51751" w:rsidRDefault="000D0C22" w:rsidP="00A51751">
      <w:pPr>
        <w:pStyle w:val="ListParagraph"/>
        <w:numPr>
          <w:ilvl w:val="0"/>
          <w:numId w:val="4"/>
        </w:num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51751">
        <w:rPr>
          <w:rFonts w:ascii="Times New Roman" w:hAnsi="Times New Roman"/>
          <w:sz w:val="28"/>
          <w:szCs w:val="28"/>
        </w:rPr>
        <w:t>Убирать мусор, стекла,  пищевые отходы вне зависимости от того, кем это было оставлено.</w:t>
      </w:r>
    </w:p>
    <w:p w:rsidR="000D0C22" w:rsidRPr="00A51751" w:rsidRDefault="000D0C22" w:rsidP="00A51751">
      <w:pPr>
        <w:pStyle w:val="ListParagraph"/>
        <w:numPr>
          <w:ilvl w:val="0"/>
          <w:numId w:val="4"/>
        </w:num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51751">
        <w:rPr>
          <w:rFonts w:ascii="Times New Roman" w:hAnsi="Times New Roman"/>
          <w:sz w:val="28"/>
          <w:szCs w:val="28"/>
        </w:rPr>
        <w:t>Следить за порядком, не допускать противоправных действий;</w:t>
      </w:r>
    </w:p>
    <w:p w:rsidR="000D0C22" w:rsidRPr="00A51751" w:rsidRDefault="000D0C22" w:rsidP="00A51751">
      <w:pPr>
        <w:pStyle w:val="ListParagraph"/>
        <w:numPr>
          <w:ilvl w:val="0"/>
          <w:numId w:val="4"/>
        </w:num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51751">
        <w:rPr>
          <w:rFonts w:ascii="Times New Roman" w:hAnsi="Times New Roman"/>
          <w:sz w:val="28"/>
          <w:szCs w:val="28"/>
        </w:rPr>
        <w:t>Увидев явно потерявшуюся собаку, позаботится о ней;</w:t>
      </w:r>
    </w:p>
    <w:p w:rsidR="000D0C22" w:rsidRPr="00A51751" w:rsidRDefault="000D0C22" w:rsidP="00A51751">
      <w:pPr>
        <w:pStyle w:val="ListParagraph"/>
        <w:numPr>
          <w:ilvl w:val="0"/>
          <w:numId w:val="4"/>
        </w:num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51751">
        <w:rPr>
          <w:rFonts w:ascii="Times New Roman" w:hAnsi="Times New Roman"/>
          <w:sz w:val="28"/>
          <w:szCs w:val="28"/>
        </w:rPr>
        <w:t>Отпускать собаку с волочащимся за ней поводком;</w:t>
      </w:r>
    </w:p>
    <w:p w:rsidR="000D0C22" w:rsidRPr="00A51751" w:rsidRDefault="000D0C22" w:rsidP="00A51751">
      <w:pPr>
        <w:pStyle w:val="ListParagraph"/>
        <w:numPr>
          <w:ilvl w:val="0"/>
          <w:numId w:val="4"/>
        </w:num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51751">
        <w:rPr>
          <w:rFonts w:ascii="Times New Roman" w:hAnsi="Times New Roman"/>
          <w:sz w:val="28"/>
          <w:szCs w:val="28"/>
        </w:rPr>
        <w:t xml:space="preserve">Оставлять детей с собакой без присмотра родителей. </w:t>
      </w:r>
    </w:p>
    <w:p w:rsidR="000D0C22" w:rsidRPr="00A51751" w:rsidRDefault="000D0C22" w:rsidP="00A51751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51751">
        <w:rPr>
          <w:rFonts w:ascii="Times New Roman" w:hAnsi="Times New Roman"/>
          <w:sz w:val="28"/>
          <w:szCs w:val="28"/>
        </w:rPr>
        <w:t>Действие настоящего пункта не распространяется на собак - поводырей.</w:t>
      </w:r>
      <w:bookmarkStart w:id="0" w:name="_GoBack"/>
      <w:bookmarkEnd w:id="0"/>
    </w:p>
    <w:p w:rsidR="000D0C22" w:rsidRPr="00A51751" w:rsidRDefault="000D0C22" w:rsidP="00A51751">
      <w:pPr>
        <w:pStyle w:val="ListParagraph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A51751">
        <w:rPr>
          <w:rFonts w:ascii="Times New Roman" w:hAnsi="Times New Roman"/>
          <w:sz w:val="28"/>
          <w:szCs w:val="28"/>
        </w:rPr>
        <w:t>Настоящее постановление вступает в силу после официального опубликования.</w:t>
      </w:r>
    </w:p>
    <w:p w:rsidR="000D0C22" w:rsidRPr="00A51751" w:rsidRDefault="000D0C22" w:rsidP="00A51751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A51751">
        <w:rPr>
          <w:rFonts w:ascii="Times New Roman" w:hAnsi="Times New Roman"/>
          <w:sz w:val="28"/>
          <w:szCs w:val="28"/>
        </w:rPr>
        <w:t>Глава Кечушевского сельского поселения                  А.А.Алипов</w:t>
      </w:r>
    </w:p>
    <w:p w:rsidR="000D0C22" w:rsidRPr="00A51751" w:rsidRDefault="000D0C22" w:rsidP="00A51751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sectPr w:rsidR="000D0C22" w:rsidRPr="00A51751" w:rsidSect="00A51751">
      <w:pgSz w:w="11906" w:h="16838"/>
      <w:pgMar w:top="567" w:right="424" w:bottom="426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C42FF"/>
    <w:multiLevelType w:val="hybridMultilevel"/>
    <w:tmpl w:val="7012FFF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EB73FB9"/>
    <w:multiLevelType w:val="hybridMultilevel"/>
    <w:tmpl w:val="49A0DA0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F413D27"/>
    <w:multiLevelType w:val="hybridMultilevel"/>
    <w:tmpl w:val="5D8AE2AA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8B55C18"/>
    <w:multiLevelType w:val="hybridMultilevel"/>
    <w:tmpl w:val="AC00272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FB7760D"/>
    <w:multiLevelType w:val="hybridMultilevel"/>
    <w:tmpl w:val="3DC2A1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1C6F"/>
    <w:rsid w:val="000D0C22"/>
    <w:rsid w:val="000E51D3"/>
    <w:rsid w:val="001A7F02"/>
    <w:rsid w:val="001E49CF"/>
    <w:rsid w:val="00216809"/>
    <w:rsid w:val="00223222"/>
    <w:rsid w:val="00325D60"/>
    <w:rsid w:val="003C1D16"/>
    <w:rsid w:val="00436609"/>
    <w:rsid w:val="00586863"/>
    <w:rsid w:val="00626AE8"/>
    <w:rsid w:val="0065784E"/>
    <w:rsid w:val="00751CDD"/>
    <w:rsid w:val="00902820"/>
    <w:rsid w:val="009D6780"/>
    <w:rsid w:val="00A51751"/>
    <w:rsid w:val="00A77B33"/>
    <w:rsid w:val="00AC6C94"/>
    <w:rsid w:val="00B1227B"/>
    <w:rsid w:val="00B94DBC"/>
    <w:rsid w:val="00BB4625"/>
    <w:rsid w:val="00BE7F30"/>
    <w:rsid w:val="00C11EA3"/>
    <w:rsid w:val="00C20E65"/>
    <w:rsid w:val="00C31C6F"/>
    <w:rsid w:val="00C91A3F"/>
    <w:rsid w:val="00D41C47"/>
    <w:rsid w:val="00DD3E09"/>
    <w:rsid w:val="00EE5878"/>
    <w:rsid w:val="00F928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5D60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1227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65784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928F6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</TotalTime>
  <Pages>2</Pages>
  <Words>296</Words>
  <Characters>1691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admin-Nastya</dc:creator>
  <cp:keywords/>
  <dc:description/>
  <cp:lastModifiedBy>user</cp:lastModifiedBy>
  <cp:revision>6</cp:revision>
  <cp:lastPrinted>2021-04-20T12:58:00Z</cp:lastPrinted>
  <dcterms:created xsi:type="dcterms:W3CDTF">2021-03-01T12:45:00Z</dcterms:created>
  <dcterms:modified xsi:type="dcterms:W3CDTF">2021-04-20T12:59:00Z</dcterms:modified>
</cp:coreProperties>
</file>