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EF7" w:rsidRPr="001B1AE4" w:rsidRDefault="00921EF7" w:rsidP="00F34449">
      <w:pPr>
        <w:rPr>
          <w:sz w:val="18"/>
          <w:szCs w:val="18"/>
        </w:rPr>
      </w:pPr>
      <w:r w:rsidRPr="0061585C">
        <w:rPr>
          <w:sz w:val="16"/>
          <w:szCs w:val="16"/>
        </w:rPr>
        <w:t>ИНФОРМАЦИОННЫЙ БЮЛЛЕТЕНЬ</w:t>
      </w:r>
    </w:p>
    <w:p w:rsidR="00921EF7" w:rsidRPr="001B1AE4" w:rsidRDefault="00921EF7" w:rsidP="00F34449">
      <w:pPr>
        <w:rPr>
          <w:sz w:val="18"/>
          <w:szCs w:val="18"/>
        </w:rPr>
      </w:pPr>
      <w:r w:rsidRPr="001B1AE4">
        <w:rPr>
          <w:sz w:val="18"/>
          <w:szCs w:val="18"/>
        </w:rPr>
        <w:t>КЕЧУШЕВСКОГО СЕЛЬСКОГО ПОСЕЛЕНИЯ</w:t>
      </w:r>
    </w:p>
    <w:p w:rsidR="00921EF7" w:rsidRPr="001B1AE4" w:rsidRDefault="00921EF7" w:rsidP="00F34449">
      <w:pPr>
        <w:rPr>
          <w:sz w:val="18"/>
          <w:szCs w:val="18"/>
        </w:rPr>
      </w:pPr>
      <w:r w:rsidRPr="001B1AE4">
        <w:rPr>
          <w:sz w:val="18"/>
          <w:szCs w:val="18"/>
        </w:rPr>
        <w:t>АРДАТОВСКОГО МУНИЦИПАЛЬНОГО РАЙОНА</w:t>
      </w:r>
    </w:p>
    <w:p w:rsidR="00921EF7" w:rsidRPr="001B1AE4" w:rsidRDefault="00921EF7" w:rsidP="00F34449">
      <w:pPr>
        <w:rPr>
          <w:sz w:val="18"/>
          <w:szCs w:val="18"/>
        </w:rPr>
      </w:pPr>
      <w:r w:rsidRPr="001B1AE4">
        <w:rPr>
          <w:sz w:val="18"/>
          <w:szCs w:val="18"/>
        </w:rPr>
        <w:t xml:space="preserve">Является официальным  печатным  изданием </w:t>
      </w:r>
    </w:p>
    <w:p w:rsidR="00921EF7" w:rsidRPr="001B1AE4" w:rsidRDefault="00921EF7" w:rsidP="00F34449">
      <w:pPr>
        <w:rPr>
          <w:sz w:val="18"/>
          <w:szCs w:val="18"/>
        </w:rPr>
      </w:pPr>
      <w:r w:rsidRPr="001B1AE4">
        <w:rPr>
          <w:sz w:val="18"/>
          <w:szCs w:val="18"/>
        </w:rPr>
        <w:t xml:space="preserve">Кечушевского сельского поселения                                                                                                                                                 </w:t>
      </w:r>
    </w:p>
    <w:p w:rsidR="00921EF7" w:rsidRPr="001B1AE4" w:rsidRDefault="00921EF7" w:rsidP="00F34449">
      <w:pPr>
        <w:jc w:val="center"/>
        <w:rPr>
          <w:sz w:val="18"/>
          <w:szCs w:val="18"/>
        </w:rPr>
      </w:pPr>
    </w:p>
    <w:p w:rsidR="00921EF7" w:rsidRDefault="00921EF7" w:rsidP="00F34449">
      <w:pPr>
        <w:rPr>
          <w:sz w:val="18"/>
          <w:szCs w:val="18"/>
        </w:rPr>
      </w:pPr>
      <w:r>
        <w:rPr>
          <w:sz w:val="18"/>
          <w:szCs w:val="18"/>
        </w:rPr>
        <w:t xml:space="preserve">16.06.2021                                                                                                                                                          №14                                                 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  <w:r w:rsidRPr="005D1865">
        <w:rPr>
          <w:b/>
          <w:color w:val="000000"/>
          <w:sz w:val="28"/>
          <w:szCs w:val="28"/>
        </w:rPr>
        <w:t>«Горячая линия» по вопросам нарушения прав детей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5D1865">
        <w:rPr>
          <w:color w:val="000000"/>
          <w:sz w:val="28"/>
          <w:szCs w:val="28"/>
        </w:rPr>
        <w:t>В прокуратуре</w:t>
      </w:r>
      <w:r>
        <w:rPr>
          <w:color w:val="000000"/>
          <w:sz w:val="28"/>
          <w:szCs w:val="28"/>
        </w:rPr>
        <w:t xml:space="preserve"> Ардатовского района в период с 21 июня по 25 июня 2021г. действует «горячая линия» по приему сообщений о нарушениях прав детей, в том числе о фактах жестокого обращения , физического, психического и иных видов насилия в семьях, образовательных учреждениях.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 можете обратиться с сообщением о ставших известных Вам фактах насилия в школах, в семьях и по иным вопросам в сфере прав несовершеннолетних по телефону «горячей линии».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Телефон прокуратуры района: 8(834-31) 3-12-27 ( помощники прокурора Ганина С.В., Медянкин А.Ю.).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Напоминаем, что режим работы прокуратуры района: с понедельника по четверг с 9 часов 00 минут; перерыв на обед – с 13 часов 00 минут до 13 часов 48 минут.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Прокурор Ардатовского района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старший советник юстиции                                                М.А. Еналеев</w:t>
      </w:r>
    </w:p>
    <w:p w:rsidR="00921EF7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</w:p>
    <w:p w:rsidR="00921EF7" w:rsidRPr="00392DDB" w:rsidRDefault="00921EF7" w:rsidP="00F34449">
      <w:r w:rsidRPr="00392DDB">
        <w:t>Информационный  бюллетень  Кечушевского сельского поселения</w:t>
      </w:r>
    </w:p>
    <w:p w:rsidR="00921EF7" w:rsidRPr="00392DDB" w:rsidRDefault="00921EF7" w:rsidP="00F34449">
      <w:r w:rsidRPr="00392DDB">
        <w:t>Ардатовского муниципального</w:t>
      </w:r>
      <w:r>
        <w:t xml:space="preserve"> района от  16.06.2021 года №14</w:t>
      </w:r>
    </w:p>
    <w:p w:rsidR="00921EF7" w:rsidRPr="00392DDB" w:rsidRDefault="00921EF7" w:rsidP="00F34449">
      <w:r w:rsidRPr="00392DDB">
        <w:t xml:space="preserve">Учредитель : Совет депутатов Кечушевского сельского поселения </w:t>
      </w:r>
    </w:p>
    <w:p w:rsidR="00921EF7" w:rsidRPr="00392DDB" w:rsidRDefault="00921EF7" w:rsidP="00F34449">
      <w:r w:rsidRPr="00392DDB">
        <w:t xml:space="preserve"> Ардатовского муниципального района</w:t>
      </w:r>
    </w:p>
    <w:p w:rsidR="00921EF7" w:rsidRPr="00392DDB" w:rsidRDefault="00921EF7" w:rsidP="00F34449"/>
    <w:p w:rsidR="00921EF7" w:rsidRPr="005D1865" w:rsidRDefault="00921EF7" w:rsidP="005D1865">
      <w:pPr>
        <w:pStyle w:val="NormalWeb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</w:p>
    <w:sectPr w:rsidR="00921EF7" w:rsidRPr="005D1865" w:rsidSect="00C479E0">
      <w:pgSz w:w="11906" w:h="16838" w:code="9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88F"/>
    <w:rsid w:val="00000283"/>
    <w:rsid w:val="000009FA"/>
    <w:rsid w:val="0000155F"/>
    <w:rsid w:val="00003C87"/>
    <w:rsid w:val="0000498E"/>
    <w:rsid w:val="000054B6"/>
    <w:rsid w:val="00005F78"/>
    <w:rsid w:val="00006587"/>
    <w:rsid w:val="00007000"/>
    <w:rsid w:val="00007083"/>
    <w:rsid w:val="000072ED"/>
    <w:rsid w:val="00007597"/>
    <w:rsid w:val="00010240"/>
    <w:rsid w:val="0001122D"/>
    <w:rsid w:val="00012394"/>
    <w:rsid w:val="0001291D"/>
    <w:rsid w:val="000133A0"/>
    <w:rsid w:val="00014447"/>
    <w:rsid w:val="00015E82"/>
    <w:rsid w:val="000211B0"/>
    <w:rsid w:val="000215C2"/>
    <w:rsid w:val="0002233B"/>
    <w:rsid w:val="00023861"/>
    <w:rsid w:val="000244C3"/>
    <w:rsid w:val="0002497B"/>
    <w:rsid w:val="00024C6D"/>
    <w:rsid w:val="00024C89"/>
    <w:rsid w:val="00025684"/>
    <w:rsid w:val="00026CC7"/>
    <w:rsid w:val="00026F40"/>
    <w:rsid w:val="00027291"/>
    <w:rsid w:val="000304C6"/>
    <w:rsid w:val="00030A85"/>
    <w:rsid w:val="000311CF"/>
    <w:rsid w:val="000312B5"/>
    <w:rsid w:val="00031A8C"/>
    <w:rsid w:val="00035E68"/>
    <w:rsid w:val="000367FF"/>
    <w:rsid w:val="00036B89"/>
    <w:rsid w:val="0004047E"/>
    <w:rsid w:val="00040932"/>
    <w:rsid w:val="00041645"/>
    <w:rsid w:val="00041EB7"/>
    <w:rsid w:val="000423B1"/>
    <w:rsid w:val="00042F3B"/>
    <w:rsid w:val="000431F0"/>
    <w:rsid w:val="00044BB8"/>
    <w:rsid w:val="00047A64"/>
    <w:rsid w:val="00047DE2"/>
    <w:rsid w:val="00047DE9"/>
    <w:rsid w:val="00047F6E"/>
    <w:rsid w:val="000512AD"/>
    <w:rsid w:val="000517B8"/>
    <w:rsid w:val="00057BED"/>
    <w:rsid w:val="0006131F"/>
    <w:rsid w:val="00062E8E"/>
    <w:rsid w:val="0006600E"/>
    <w:rsid w:val="0007412B"/>
    <w:rsid w:val="00075378"/>
    <w:rsid w:val="00075E35"/>
    <w:rsid w:val="000778D2"/>
    <w:rsid w:val="00082DC7"/>
    <w:rsid w:val="00083C4E"/>
    <w:rsid w:val="00084B5D"/>
    <w:rsid w:val="00085C7B"/>
    <w:rsid w:val="00086D21"/>
    <w:rsid w:val="00087870"/>
    <w:rsid w:val="00087EBC"/>
    <w:rsid w:val="00090A60"/>
    <w:rsid w:val="000916C4"/>
    <w:rsid w:val="00096A97"/>
    <w:rsid w:val="000A1BFA"/>
    <w:rsid w:val="000A22F5"/>
    <w:rsid w:val="000A3B82"/>
    <w:rsid w:val="000A5C6B"/>
    <w:rsid w:val="000A61A4"/>
    <w:rsid w:val="000A6ED6"/>
    <w:rsid w:val="000B0187"/>
    <w:rsid w:val="000B023C"/>
    <w:rsid w:val="000B1D5B"/>
    <w:rsid w:val="000B1F21"/>
    <w:rsid w:val="000B5B2C"/>
    <w:rsid w:val="000B5B40"/>
    <w:rsid w:val="000B62A6"/>
    <w:rsid w:val="000B6899"/>
    <w:rsid w:val="000C022F"/>
    <w:rsid w:val="000C2381"/>
    <w:rsid w:val="000C28C4"/>
    <w:rsid w:val="000C41DD"/>
    <w:rsid w:val="000C4746"/>
    <w:rsid w:val="000C5DD0"/>
    <w:rsid w:val="000C6230"/>
    <w:rsid w:val="000C74F5"/>
    <w:rsid w:val="000C77A6"/>
    <w:rsid w:val="000D0B6F"/>
    <w:rsid w:val="000D5F2D"/>
    <w:rsid w:val="000D691B"/>
    <w:rsid w:val="000E0558"/>
    <w:rsid w:val="000E1D93"/>
    <w:rsid w:val="000E21EC"/>
    <w:rsid w:val="000E256C"/>
    <w:rsid w:val="000E4238"/>
    <w:rsid w:val="000E47C5"/>
    <w:rsid w:val="000E798D"/>
    <w:rsid w:val="000F05A6"/>
    <w:rsid w:val="000F1D8A"/>
    <w:rsid w:val="000F26D9"/>
    <w:rsid w:val="000F4602"/>
    <w:rsid w:val="000F4F5A"/>
    <w:rsid w:val="000F5FEC"/>
    <w:rsid w:val="000F623C"/>
    <w:rsid w:val="0010125C"/>
    <w:rsid w:val="0010127C"/>
    <w:rsid w:val="00101340"/>
    <w:rsid w:val="00104BD6"/>
    <w:rsid w:val="00105091"/>
    <w:rsid w:val="0010536B"/>
    <w:rsid w:val="0010606C"/>
    <w:rsid w:val="00107C04"/>
    <w:rsid w:val="00111581"/>
    <w:rsid w:val="00111AE1"/>
    <w:rsid w:val="0012013C"/>
    <w:rsid w:val="00121991"/>
    <w:rsid w:val="00122C48"/>
    <w:rsid w:val="00123B1B"/>
    <w:rsid w:val="001244CD"/>
    <w:rsid w:val="001262BB"/>
    <w:rsid w:val="00126EFE"/>
    <w:rsid w:val="00130EA6"/>
    <w:rsid w:val="001314A9"/>
    <w:rsid w:val="00131644"/>
    <w:rsid w:val="00131EAA"/>
    <w:rsid w:val="001345E0"/>
    <w:rsid w:val="001355E4"/>
    <w:rsid w:val="001359AC"/>
    <w:rsid w:val="0013608F"/>
    <w:rsid w:val="001372E0"/>
    <w:rsid w:val="00137682"/>
    <w:rsid w:val="0014153B"/>
    <w:rsid w:val="00141C31"/>
    <w:rsid w:val="00144502"/>
    <w:rsid w:val="00145678"/>
    <w:rsid w:val="0014718A"/>
    <w:rsid w:val="00150F4D"/>
    <w:rsid w:val="00151E1A"/>
    <w:rsid w:val="00152352"/>
    <w:rsid w:val="0015396C"/>
    <w:rsid w:val="00156B2E"/>
    <w:rsid w:val="001573F4"/>
    <w:rsid w:val="001601B0"/>
    <w:rsid w:val="001603F8"/>
    <w:rsid w:val="00160631"/>
    <w:rsid w:val="0016318F"/>
    <w:rsid w:val="001632DB"/>
    <w:rsid w:val="00163EBE"/>
    <w:rsid w:val="00164764"/>
    <w:rsid w:val="00166484"/>
    <w:rsid w:val="00167DF3"/>
    <w:rsid w:val="001712EB"/>
    <w:rsid w:val="00171956"/>
    <w:rsid w:val="00172171"/>
    <w:rsid w:val="00173008"/>
    <w:rsid w:val="00173DF1"/>
    <w:rsid w:val="0017438D"/>
    <w:rsid w:val="00174EEC"/>
    <w:rsid w:val="00176637"/>
    <w:rsid w:val="00176A06"/>
    <w:rsid w:val="00176AED"/>
    <w:rsid w:val="00176B32"/>
    <w:rsid w:val="0018007A"/>
    <w:rsid w:val="0018132B"/>
    <w:rsid w:val="00184EDD"/>
    <w:rsid w:val="0018519F"/>
    <w:rsid w:val="001851A3"/>
    <w:rsid w:val="001858C6"/>
    <w:rsid w:val="0019173B"/>
    <w:rsid w:val="0019199B"/>
    <w:rsid w:val="00193CD8"/>
    <w:rsid w:val="00194CA1"/>
    <w:rsid w:val="00194E8C"/>
    <w:rsid w:val="00196ECC"/>
    <w:rsid w:val="001971C4"/>
    <w:rsid w:val="001978B2"/>
    <w:rsid w:val="001A017B"/>
    <w:rsid w:val="001A06CB"/>
    <w:rsid w:val="001A0E97"/>
    <w:rsid w:val="001A145A"/>
    <w:rsid w:val="001A3A55"/>
    <w:rsid w:val="001A4C8B"/>
    <w:rsid w:val="001A589F"/>
    <w:rsid w:val="001A5E9B"/>
    <w:rsid w:val="001A68EC"/>
    <w:rsid w:val="001A6C6C"/>
    <w:rsid w:val="001B1681"/>
    <w:rsid w:val="001B1AE4"/>
    <w:rsid w:val="001B4224"/>
    <w:rsid w:val="001B51FF"/>
    <w:rsid w:val="001B5CF5"/>
    <w:rsid w:val="001B60EE"/>
    <w:rsid w:val="001B612E"/>
    <w:rsid w:val="001B7A83"/>
    <w:rsid w:val="001C089D"/>
    <w:rsid w:val="001C172B"/>
    <w:rsid w:val="001C22BE"/>
    <w:rsid w:val="001C3377"/>
    <w:rsid w:val="001C3716"/>
    <w:rsid w:val="001C3965"/>
    <w:rsid w:val="001C71D9"/>
    <w:rsid w:val="001C785C"/>
    <w:rsid w:val="001D03E2"/>
    <w:rsid w:val="001D073E"/>
    <w:rsid w:val="001D4713"/>
    <w:rsid w:val="001D4D7C"/>
    <w:rsid w:val="001D5010"/>
    <w:rsid w:val="001D5455"/>
    <w:rsid w:val="001D66F7"/>
    <w:rsid w:val="001D73CE"/>
    <w:rsid w:val="001E1FAD"/>
    <w:rsid w:val="001E218B"/>
    <w:rsid w:val="001E2C82"/>
    <w:rsid w:val="001F03BA"/>
    <w:rsid w:val="001F23C4"/>
    <w:rsid w:val="001F2AFF"/>
    <w:rsid w:val="001F431A"/>
    <w:rsid w:val="001F472F"/>
    <w:rsid w:val="001F50CE"/>
    <w:rsid w:val="001F65A2"/>
    <w:rsid w:val="00200573"/>
    <w:rsid w:val="0020137E"/>
    <w:rsid w:val="002013C6"/>
    <w:rsid w:val="00203873"/>
    <w:rsid w:val="00203AEF"/>
    <w:rsid w:val="002052BA"/>
    <w:rsid w:val="002054B3"/>
    <w:rsid w:val="0020578B"/>
    <w:rsid w:val="002074D6"/>
    <w:rsid w:val="002109AE"/>
    <w:rsid w:val="0021105B"/>
    <w:rsid w:val="00211551"/>
    <w:rsid w:val="00214230"/>
    <w:rsid w:val="00214961"/>
    <w:rsid w:val="00215092"/>
    <w:rsid w:val="00215B29"/>
    <w:rsid w:val="00216F96"/>
    <w:rsid w:val="002200D1"/>
    <w:rsid w:val="002241BD"/>
    <w:rsid w:val="0022454B"/>
    <w:rsid w:val="002252E0"/>
    <w:rsid w:val="0022633F"/>
    <w:rsid w:val="00230400"/>
    <w:rsid w:val="0023054E"/>
    <w:rsid w:val="00231147"/>
    <w:rsid w:val="002315DB"/>
    <w:rsid w:val="00234532"/>
    <w:rsid w:val="00234D7C"/>
    <w:rsid w:val="00237978"/>
    <w:rsid w:val="00240E3F"/>
    <w:rsid w:val="0024109C"/>
    <w:rsid w:val="00241949"/>
    <w:rsid w:val="00241B89"/>
    <w:rsid w:val="00243B8D"/>
    <w:rsid w:val="002450E6"/>
    <w:rsid w:val="00251773"/>
    <w:rsid w:val="00251E1B"/>
    <w:rsid w:val="0025259F"/>
    <w:rsid w:val="00255321"/>
    <w:rsid w:val="00255BC7"/>
    <w:rsid w:val="002567D9"/>
    <w:rsid w:val="00256B80"/>
    <w:rsid w:val="0025708A"/>
    <w:rsid w:val="00257197"/>
    <w:rsid w:val="00261FD4"/>
    <w:rsid w:val="002629E7"/>
    <w:rsid w:val="00262E9C"/>
    <w:rsid w:val="00263BB5"/>
    <w:rsid w:val="00264A03"/>
    <w:rsid w:val="0027070C"/>
    <w:rsid w:val="00272408"/>
    <w:rsid w:val="002736A3"/>
    <w:rsid w:val="00273B83"/>
    <w:rsid w:val="002740AB"/>
    <w:rsid w:val="00274142"/>
    <w:rsid w:val="002752E3"/>
    <w:rsid w:val="00276E4D"/>
    <w:rsid w:val="002770E0"/>
    <w:rsid w:val="00277283"/>
    <w:rsid w:val="00277AED"/>
    <w:rsid w:val="00277E20"/>
    <w:rsid w:val="00281C13"/>
    <w:rsid w:val="002820DE"/>
    <w:rsid w:val="002861ED"/>
    <w:rsid w:val="00287241"/>
    <w:rsid w:val="00291436"/>
    <w:rsid w:val="00291B22"/>
    <w:rsid w:val="00291C18"/>
    <w:rsid w:val="00292B3F"/>
    <w:rsid w:val="00293188"/>
    <w:rsid w:val="00294EC6"/>
    <w:rsid w:val="00295C31"/>
    <w:rsid w:val="00297CA6"/>
    <w:rsid w:val="002A0110"/>
    <w:rsid w:val="002A0706"/>
    <w:rsid w:val="002A0858"/>
    <w:rsid w:val="002A2D76"/>
    <w:rsid w:val="002A44C0"/>
    <w:rsid w:val="002A6681"/>
    <w:rsid w:val="002B19ED"/>
    <w:rsid w:val="002B3A1C"/>
    <w:rsid w:val="002B5385"/>
    <w:rsid w:val="002B644D"/>
    <w:rsid w:val="002B7184"/>
    <w:rsid w:val="002C0AC8"/>
    <w:rsid w:val="002C3261"/>
    <w:rsid w:val="002C3B14"/>
    <w:rsid w:val="002C3DCB"/>
    <w:rsid w:val="002C43C8"/>
    <w:rsid w:val="002C5547"/>
    <w:rsid w:val="002C57A7"/>
    <w:rsid w:val="002C7359"/>
    <w:rsid w:val="002C7CE4"/>
    <w:rsid w:val="002C7E54"/>
    <w:rsid w:val="002D236A"/>
    <w:rsid w:val="002D25CF"/>
    <w:rsid w:val="002D3194"/>
    <w:rsid w:val="002D3F94"/>
    <w:rsid w:val="002D71B1"/>
    <w:rsid w:val="002E08B9"/>
    <w:rsid w:val="002E1E90"/>
    <w:rsid w:val="002E3B86"/>
    <w:rsid w:val="002E3C92"/>
    <w:rsid w:val="002E4C5F"/>
    <w:rsid w:val="002E4E53"/>
    <w:rsid w:val="002E5E1A"/>
    <w:rsid w:val="002E61F5"/>
    <w:rsid w:val="002E66F1"/>
    <w:rsid w:val="002E679A"/>
    <w:rsid w:val="002E6825"/>
    <w:rsid w:val="002E6B9D"/>
    <w:rsid w:val="002F0B38"/>
    <w:rsid w:val="002F29C2"/>
    <w:rsid w:val="002F39A6"/>
    <w:rsid w:val="002F403F"/>
    <w:rsid w:val="002F423E"/>
    <w:rsid w:val="002F6C43"/>
    <w:rsid w:val="002F7B97"/>
    <w:rsid w:val="0030158C"/>
    <w:rsid w:val="0030163F"/>
    <w:rsid w:val="003045D5"/>
    <w:rsid w:val="00305C3B"/>
    <w:rsid w:val="00310287"/>
    <w:rsid w:val="00312007"/>
    <w:rsid w:val="003125C2"/>
    <w:rsid w:val="0031275A"/>
    <w:rsid w:val="00312CE2"/>
    <w:rsid w:val="00320080"/>
    <w:rsid w:val="003206FA"/>
    <w:rsid w:val="0032113B"/>
    <w:rsid w:val="0032228B"/>
    <w:rsid w:val="00322CE9"/>
    <w:rsid w:val="00322CFD"/>
    <w:rsid w:val="003230C3"/>
    <w:rsid w:val="00324948"/>
    <w:rsid w:val="00325973"/>
    <w:rsid w:val="0033161C"/>
    <w:rsid w:val="003318A7"/>
    <w:rsid w:val="00333585"/>
    <w:rsid w:val="003347C0"/>
    <w:rsid w:val="00335A5C"/>
    <w:rsid w:val="00335ADD"/>
    <w:rsid w:val="003372EC"/>
    <w:rsid w:val="00337F13"/>
    <w:rsid w:val="00337FEA"/>
    <w:rsid w:val="0034083A"/>
    <w:rsid w:val="003417AA"/>
    <w:rsid w:val="003419B2"/>
    <w:rsid w:val="00343A35"/>
    <w:rsid w:val="00344813"/>
    <w:rsid w:val="0034543B"/>
    <w:rsid w:val="003458A2"/>
    <w:rsid w:val="0034595C"/>
    <w:rsid w:val="00345CED"/>
    <w:rsid w:val="00345E75"/>
    <w:rsid w:val="003465C7"/>
    <w:rsid w:val="0034707A"/>
    <w:rsid w:val="003508AE"/>
    <w:rsid w:val="00350D30"/>
    <w:rsid w:val="0035190E"/>
    <w:rsid w:val="00351BA5"/>
    <w:rsid w:val="00351E1F"/>
    <w:rsid w:val="003541CD"/>
    <w:rsid w:val="00355620"/>
    <w:rsid w:val="003559FC"/>
    <w:rsid w:val="00357EF8"/>
    <w:rsid w:val="00361E8B"/>
    <w:rsid w:val="003620D3"/>
    <w:rsid w:val="00362D0B"/>
    <w:rsid w:val="00363655"/>
    <w:rsid w:val="003637F6"/>
    <w:rsid w:val="00365D59"/>
    <w:rsid w:val="00366297"/>
    <w:rsid w:val="003701FD"/>
    <w:rsid w:val="003718F8"/>
    <w:rsid w:val="00374519"/>
    <w:rsid w:val="00374CAD"/>
    <w:rsid w:val="00376478"/>
    <w:rsid w:val="0037675C"/>
    <w:rsid w:val="00382BEB"/>
    <w:rsid w:val="00383C31"/>
    <w:rsid w:val="00385E79"/>
    <w:rsid w:val="0038674F"/>
    <w:rsid w:val="00387E63"/>
    <w:rsid w:val="00392601"/>
    <w:rsid w:val="00392DDB"/>
    <w:rsid w:val="00392F2C"/>
    <w:rsid w:val="003933CC"/>
    <w:rsid w:val="00396041"/>
    <w:rsid w:val="0039611B"/>
    <w:rsid w:val="00397E1F"/>
    <w:rsid w:val="003A0E52"/>
    <w:rsid w:val="003A3522"/>
    <w:rsid w:val="003A3AEC"/>
    <w:rsid w:val="003A6068"/>
    <w:rsid w:val="003A691E"/>
    <w:rsid w:val="003A7457"/>
    <w:rsid w:val="003A7CFB"/>
    <w:rsid w:val="003B0323"/>
    <w:rsid w:val="003B0B25"/>
    <w:rsid w:val="003B1C60"/>
    <w:rsid w:val="003B39B9"/>
    <w:rsid w:val="003B3A24"/>
    <w:rsid w:val="003B3FA6"/>
    <w:rsid w:val="003B57E5"/>
    <w:rsid w:val="003C07FB"/>
    <w:rsid w:val="003C3603"/>
    <w:rsid w:val="003C4672"/>
    <w:rsid w:val="003C5880"/>
    <w:rsid w:val="003C684B"/>
    <w:rsid w:val="003C70F5"/>
    <w:rsid w:val="003D1B4A"/>
    <w:rsid w:val="003D409A"/>
    <w:rsid w:val="003D4B02"/>
    <w:rsid w:val="003D54B4"/>
    <w:rsid w:val="003D555E"/>
    <w:rsid w:val="003D55AC"/>
    <w:rsid w:val="003D5E66"/>
    <w:rsid w:val="003D6D8E"/>
    <w:rsid w:val="003D7235"/>
    <w:rsid w:val="003D72C5"/>
    <w:rsid w:val="003D7C81"/>
    <w:rsid w:val="003E0F76"/>
    <w:rsid w:val="003E3486"/>
    <w:rsid w:val="003E3837"/>
    <w:rsid w:val="003E39A1"/>
    <w:rsid w:val="003E439A"/>
    <w:rsid w:val="003E473D"/>
    <w:rsid w:val="003E6244"/>
    <w:rsid w:val="003E70F5"/>
    <w:rsid w:val="003F20C0"/>
    <w:rsid w:val="003F3259"/>
    <w:rsid w:val="003F752F"/>
    <w:rsid w:val="00402EA0"/>
    <w:rsid w:val="0040325B"/>
    <w:rsid w:val="0040350D"/>
    <w:rsid w:val="00404596"/>
    <w:rsid w:val="00404ED0"/>
    <w:rsid w:val="00405344"/>
    <w:rsid w:val="00410CC9"/>
    <w:rsid w:val="00411656"/>
    <w:rsid w:val="00411A9F"/>
    <w:rsid w:val="00411AE4"/>
    <w:rsid w:val="0041251B"/>
    <w:rsid w:val="00413667"/>
    <w:rsid w:val="00416401"/>
    <w:rsid w:val="0041698E"/>
    <w:rsid w:val="00416C71"/>
    <w:rsid w:val="004177C7"/>
    <w:rsid w:val="00417B3F"/>
    <w:rsid w:val="00422870"/>
    <w:rsid w:val="00424394"/>
    <w:rsid w:val="00427F66"/>
    <w:rsid w:val="00430ADA"/>
    <w:rsid w:val="004319D4"/>
    <w:rsid w:val="004321DB"/>
    <w:rsid w:val="00432429"/>
    <w:rsid w:val="00432EB7"/>
    <w:rsid w:val="00433025"/>
    <w:rsid w:val="00434E4E"/>
    <w:rsid w:val="00434F9A"/>
    <w:rsid w:val="00435667"/>
    <w:rsid w:val="004367F0"/>
    <w:rsid w:val="0043792F"/>
    <w:rsid w:val="00437C55"/>
    <w:rsid w:val="00443089"/>
    <w:rsid w:val="004434F3"/>
    <w:rsid w:val="00443CE8"/>
    <w:rsid w:val="00445A4F"/>
    <w:rsid w:val="00446B78"/>
    <w:rsid w:val="00446F14"/>
    <w:rsid w:val="00451ED5"/>
    <w:rsid w:val="00453E3A"/>
    <w:rsid w:val="004544B2"/>
    <w:rsid w:val="00456A61"/>
    <w:rsid w:val="00457F43"/>
    <w:rsid w:val="0046001B"/>
    <w:rsid w:val="00460821"/>
    <w:rsid w:val="00461D84"/>
    <w:rsid w:val="004621DF"/>
    <w:rsid w:val="004629CC"/>
    <w:rsid w:val="0046407F"/>
    <w:rsid w:val="0046792A"/>
    <w:rsid w:val="004709EB"/>
    <w:rsid w:val="00470D0C"/>
    <w:rsid w:val="00471312"/>
    <w:rsid w:val="00471455"/>
    <w:rsid w:val="0047330F"/>
    <w:rsid w:val="00473874"/>
    <w:rsid w:val="0047398A"/>
    <w:rsid w:val="0047661F"/>
    <w:rsid w:val="004775B8"/>
    <w:rsid w:val="004817C5"/>
    <w:rsid w:val="00482E0B"/>
    <w:rsid w:val="00483600"/>
    <w:rsid w:val="004836CF"/>
    <w:rsid w:val="00484883"/>
    <w:rsid w:val="004857F4"/>
    <w:rsid w:val="004861AA"/>
    <w:rsid w:val="004863C4"/>
    <w:rsid w:val="00490DA1"/>
    <w:rsid w:val="00491D67"/>
    <w:rsid w:val="00492196"/>
    <w:rsid w:val="00492F10"/>
    <w:rsid w:val="00495B13"/>
    <w:rsid w:val="00496363"/>
    <w:rsid w:val="00496613"/>
    <w:rsid w:val="004A05D2"/>
    <w:rsid w:val="004A4DBC"/>
    <w:rsid w:val="004A65A4"/>
    <w:rsid w:val="004B02B5"/>
    <w:rsid w:val="004B17F3"/>
    <w:rsid w:val="004B24C5"/>
    <w:rsid w:val="004B2EAA"/>
    <w:rsid w:val="004B33E8"/>
    <w:rsid w:val="004B3C50"/>
    <w:rsid w:val="004B4EDB"/>
    <w:rsid w:val="004B55D9"/>
    <w:rsid w:val="004C0051"/>
    <w:rsid w:val="004C0C91"/>
    <w:rsid w:val="004C153B"/>
    <w:rsid w:val="004C21EE"/>
    <w:rsid w:val="004C2C6D"/>
    <w:rsid w:val="004C3A13"/>
    <w:rsid w:val="004C3C1B"/>
    <w:rsid w:val="004C3E4D"/>
    <w:rsid w:val="004C483F"/>
    <w:rsid w:val="004C57EB"/>
    <w:rsid w:val="004C5B04"/>
    <w:rsid w:val="004C77A9"/>
    <w:rsid w:val="004D14B2"/>
    <w:rsid w:val="004D2031"/>
    <w:rsid w:val="004D57B3"/>
    <w:rsid w:val="004D57FC"/>
    <w:rsid w:val="004D7B68"/>
    <w:rsid w:val="004E07BE"/>
    <w:rsid w:val="004E222F"/>
    <w:rsid w:val="004E4CF0"/>
    <w:rsid w:val="004E4F64"/>
    <w:rsid w:val="004E6A08"/>
    <w:rsid w:val="004F2539"/>
    <w:rsid w:val="004F26A2"/>
    <w:rsid w:val="004F41F8"/>
    <w:rsid w:val="004F5848"/>
    <w:rsid w:val="004F75BF"/>
    <w:rsid w:val="004F784D"/>
    <w:rsid w:val="004F7BE8"/>
    <w:rsid w:val="0050103B"/>
    <w:rsid w:val="005011F8"/>
    <w:rsid w:val="005023E5"/>
    <w:rsid w:val="0050320A"/>
    <w:rsid w:val="005034F4"/>
    <w:rsid w:val="0050360C"/>
    <w:rsid w:val="00507DEC"/>
    <w:rsid w:val="00507E87"/>
    <w:rsid w:val="00511025"/>
    <w:rsid w:val="005127E7"/>
    <w:rsid w:val="005129CF"/>
    <w:rsid w:val="00515124"/>
    <w:rsid w:val="00515A66"/>
    <w:rsid w:val="005249AE"/>
    <w:rsid w:val="00524CDA"/>
    <w:rsid w:val="00525861"/>
    <w:rsid w:val="00527219"/>
    <w:rsid w:val="00527870"/>
    <w:rsid w:val="00527F7B"/>
    <w:rsid w:val="00530A2B"/>
    <w:rsid w:val="005310B7"/>
    <w:rsid w:val="00534078"/>
    <w:rsid w:val="0053572D"/>
    <w:rsid w:val="00536221"/>
    <w:rsid w:val="0053686C"/>
    <w:rsid w:val="00537069"/>
    <w:rsid w:val="0054093E"/>
    <w:rsid w:val="005411D8"/>
    <w:rsid w:val="00541580"/>
    <w:rsid w:val="00543E90"/>
    <w:rsid w:val="00550914"/>
    <w:rsid w:val="00552735"/>
    <w:rsid w:val="00552CB5"/>
    <w:rsid w:val="0055405C"/>
    <w:rsid w:val="0055658D"/>
    <w:rsid w:val="005603CF"/>
    <w:rsid w:val="005606CF"/>
    <w:rsid w:val="005642FB"/>
    <w:rsid w:val="00566091"/>
    <w:rsid w:val="005669A9"/>
    <w:rsid w:val="00571098"/>
    <w:rsid w:val="00572258"/>
    <w:rsid w:val="00575A66"/>
    <w:rsid w:val="00575C31"/>
    <w:rsid w:val="00576A56"/>
    <w:rsid w:val="00580ADA"/>
    <w:rsid w:val="00583DE2"/>
    <w:rsid w:val="0058416F"/>
    <w:rsid w:val="00584C93"/>
    <w:rsid w:val="00585290"/>
    <w:rsid w:val="005852F4"/>
    <w:rsid w:val="00590EA2"/>
    <w:rsid w:val="00596B9D"/>
    <w:rsid w:val="005971EE"/>
    <w:rsid w:val="005A1933"/>
    <w:rsid w:val="005A208D"/>
    <w:rsid w:val="005A20FA"/>
    <w:rsid w:val="005A2C19"/>
    <w:rsid w:val="005A4E76"/>
    <w:rsid w:val="005A574D"/>
    <w:rsid w:val="005A6417"/>
    <w:rsid w:val="005A69A5"/>
    <w:rsid w:val="005A7892"/>
    <w:rsid w:val="005B0982"/>
    <w:rsid w:val="005B38DB"/>
    <w:rsid w:val="005B479E"/>
    <w:rsid w:val="005B551D"/>
    <w:rsid w:val="005C0068"/>
    <w:rsid w:val="005C13A1"/>
    <w:rsid w:val="005C38ED"/>
    <w:rsid w:val="005C3B9B"/>
    <w:rsid w:val="005C3F62"/>
    <w:rsid w:val="005C534D"/>
    <w:rsid w:val="005C5F21"/>
    <w:rsid w:val="005C6FD4"/>
    <w:rsid w:val="005D0C80"/>
    <w:rsid w:val="005D1865"/>
    <w:rsid w:val="005D24A6"/>
    <w:rsid w:val="005D294B"/>
    <w:rsid w:val="005D2AC9"/>
    <w:rsid w:val="005D2B15"/>
    <w:rsid w:val="005D3987"/>
    <w:rsid w:val="005D4060"/>
    <w:rsid w:val="005D6000"/>
    <w:rsid w:val="005D6A4A"/>
    <w:rsid w:val="005D71C1"/>
    <w:rsid w:val="005E060A"/>
    <w:rsid w:val="005E12C5"/>
    <w:rsid w:val="005E177F"/>
    <w:rsid w:val="005E1F4E"/>
    <w:rsid w:val="005E25E6"/>
    <w:rsid w:val="005E26EB"/>
    <w:rsid w:val="005E2B93"/>
    <w:rsid w:val="005E5BF3"/>
    <w:rsid w:val="005E730F"/>
    <w:rsid w:val="005F1B9B"/>
    <w:rsid w:val="005F2577"/>
    <w:rsid w:val="005F3261"/>
    <w:rsid w:val="005F6E47"/>
    <w:rsid w:val="005F7254"/>
    <w:rsid w:val="00600540"/>
    <w:rsid w:val="00600659"/>
    <w:rsid w:val="00600FBE"/>
    <w:rsid w:val="00604E7A"/>
    <w:rsid w:val="00606F7F"/>
    <w:rsid w:val="006102A1"/>
    <w:rsid w:val="00610562"/>
    <w:rsid w:val="00610AE0"/>
    <w:rsid w:val="00610CD3"/>
    <w:rsid w:val="00610D7C"/>
    <w:rsid w:val="0061388A"/>
    <w:rsid w:val="0061585C"/>
    <w:rsid w:val="00617680"/>
    <w:rsid w:val="00617757"/>
    <w:rsid w:val="00617932"/>
    <w:rsid w:val="0062271F"/>
    <w:rsid w:val="006236AD"/>
    <w:rsid w:val="00623C34"/>
    <w:rsid w:val="0062448C"/>
    <w:rsid w:val="00626321"/>
    <w:rsid w:val="006274E0"/>
    <w:rsid w:val="0063045F"/>
    <w:rsid w:val="00630CFC"/>
    <w:rsid w:val="006319BD"/>
    <w:rsid w:val="0063291C"/>
    <w:rsid w:val="00633199"/>
    <w:rsid w:val="0063362F"/>
    <w:rsid w:val="00634395"/>
    <w:rsid w:val="00634621"/>
    <w:rsid w:val="00634751"/>
    <w:rsid w:val="00637374"/>
    <w:rsid w:val="00637688"/>
    <w:rsid w:val="00637B7C"/>
    <w:rsid w:val="00640A17"/>
    <w:rsid w:val="00642E4D"/>
    <w:rsid w:val="006439D0"/>
    <w:rsid w:val="0064445C"/>
    <w:rsid w:val="00645D20"/>
    <w:rsid w:val="006510FA"/>
    <w:rsid w:val="00651ED6"/>
    <w:rsid w:val="006529A7"/>
    <w:rsid w:val="0065364F"/>
    <w:rsid w:val="006548DD"/>
    <w:rsid w:val="00655F37"/>
    <w:rsid w:val="0066075B"/>
    <w:rsid w:val="006619D6"/>
    <w:rsid w:val="00663BF3"/>
    <w:rsid w:val="006648D3"/>
    <w:rsid w:val="00666767"/>
    <w:rsid w:val="0066733E"/>
    <w:rsid w:val="00672010"/>
    <w:rsid w:val="00673A43"/>
    <w:rsid w:val="00673D3F"/>
    <w:rsid w:val="00676390"/>
    <w:rsid w:val="00677C52"/>
    <w:rsid w:val="00677E44"/>
    <w:rsid w:val="00680306"/>
    <w:rsid w:val="0068563F"/>
    <w:rsid w:val="00686F85"/>
    <w:rsid w:val="0068740B"/>
    <w:rsid w:val="006876B4"/>
    <w:rsid w:val="006877DD"/>
    <w:rsid w:val="0068789D"/>
    <w:rsid w:val="00687ADA"/>
    <w:rsid w:val="00694FF4"/>
    <w:rsid w:val="00695812"/>
    <w:rsid w:val="00697072"/>
    <w:rsid w:val="00697820"/>
    <w:rsid w:val="00697E76"/>
    <w:rsid w:val="00697EDE"/>
    <w:rsid w:val="006A0AA6"/>
    <w:rsid w:val="006A14E1"/>
    <w:rsid w:val="006A15C4"/>
    <w:rsid w:val="006A25B7"/>
    <w:rsid w:val="006A398C"/>
    <w:rsid w:val="006A3A17"/>
    <w:rsid w:val="006A5456"/>
    <w:rsid w:val="006A58BB"/>
    <w:rsid w:val="006A7AF7"/>
    <w:rsid w:val="006B0A00"/>
    <w:rsid w:val="006B14B0"/>
    <w:rsid w:val="006B1A56"/>
    <w:rsid w:val="006B1DF1"/>
    <w:rsid w:val="006B1E61"/>
    <w:rsid w:val="006B3398"/>
    <w:rsid w:val="006B3B6A"/>
    <w:rsid w:val="006B3C45"/>
    <w:rsid w:val="006B44D3"/>
    <w:rsid w:val="006B4999"/>
    <w:rsid w:val="006B4FE5"/>
    <w:rsid w:val="006B6552"/>
    <w:rsid w:val="006B74A7"/>
    <w:rsid w:val="006C1D3E"/>
    <w:rsid w:val="006C2089"/>
    <w:rsid w:val="006C3AE4"/>
    <w:rsid w:val="006C52E8"/>
    <w:rsid w:val="006C63C9"/>
    <w:rsid w:val="006C74BA"/>
    <w:rsid w:val="006C75E8"/>
    <w:rsid w:val="006D0B54"/>
    <w:rsid w:val="006D0CB3"/>
    <w:rsid w:val="006D0DCB"/>
    <w:rsid w:val="006D1D22"/>
    <w:rsid w:val="006D1F85"/>
    <w:rsid w:val="006D208E"/>
    <w:rsid w:val="006D370C"/>
    <w:rsid w:val="006D551B"/>
    <w:rsid w:val="006D5BA7"/>
    <w:rsid w:val="006D729D"/>
    <w:rsid w:val="006D7C34"/>
    <w:rsid w:val="006E0683"/>
    <w:rsid w:val="006E2024"/>
    <w:rsid w:val="006E21A1"/>
    <w:rsid w:val="006E2E4C"/>
    <w:rsid w:val="006E2EEB"/>
    <w:rsid w:val="006E3165"/>
    <w:rsid w:val="006E351B"/>
    <w:rsid w:val="006E45A4"/>
    <w:rsid w:val="006F1454"/>
    <w:rsid w:val="006F2547"/>
    <w:rsid w:val="006F3DC4"/>
    <w:rsid w:val="006F4327"/>
    <w:rsid w:val="006F43BD"/>
    <w:rsid w:val="006F4556"/>
    <w:rsid w:val="006F4758"/>
    <w:rsid w:val="006F588A"/>
    <w:rsid w:val="006F5BF6"/>
    <w:rsid w:val="006F5CBD"/>
    <w:rsid w:val="007008AC"/>
    <w:rsid w:val="007023C2"/>
    <w:rsid w:val="00702576"/>
    <w:rsid w:val="007033C3"/>
    <w:rsid w:val="00705232"/>
    <w:rsid w:val="007054B3"/>
    <w:rsid w:val="00705E1F"/>
    <w:rsid w:val="00707661"/>
    <w:rsid w:val="007121A0"/>
    <w:rsid w:val="007121EA"/>
    <w:rsid w:val="0071339E"/>
    <w:rsid w:val="00713A4E"/>
    <w:rsid w:val="00714276"/>
    <w:rsid w:val="00715182"/>
    <w:rsid w:val="0071597A"/>
    <w:rsid w:val="007169C3"/>
    <w:rsid w:val="0071715F"/>
    <w:rsid w:val="007174E3"/>
    <w:rsid w:val="007177D5"/>
    <w:rsid w:val="0071798D"/>
    <w:rsid w:val="00717B03"/>
    <w:rsid w:val="00721199"/>
    <w:rsid w:val="00721527"/>
    <w:rsid w:val="00726031"/>
    <w:rsid w:val="00726081"/>
    <w:rsid w:val="007260EE"/>
    <w:rsid w:val="0072630C"/>
    <w:rsid w:val="00727E84"/>
    <w:rsid w:val="00733D61"/>
    <w:rsid w:val="007355A8"/>
    <w:rsid w:val="00736906"/>
    <w:rsid w:val="00737322"/>
    <w:rsid w:val="00737AB1"/>
    <w:rsid w:val="007402EF"/>
    <w:rsid w:val="007422EA"/>
    <w:rsid w:val="00742E8B"/>
    <w:rsid w:val="00744904"/>
    <w:rsid w:val="0074627F"/>
    <w:rsid w:val="00750F39"/>
    <w:rsid w:val="0075113E"/>
    <w:rsid w:val="0075369E"/>
    <w:rsid w:val="0075370B"/>
    <w:rsid w:val="007560B2"/>
    <w:rsid w:val="0076150B"/>
    <w:rsid w:val="00762147"/>
    <w:rsid w:val="00762DD9"/>
    <w:rsid w:val="00763036"/>
    <w:rsid w:val="00763298"/>
    <w:rsid w:val="007644AA"/>
    <w:rsid w:val="00764F67"/>
    <w:rsid w:val="007679B7"/>
    <w:rsid w:val="00767C12"/>
    <w:rsid w:val="00767F13"/>
    <w:rsid w:val="0077068E"/>
    <w:rsid w:val="00771401"/>
    <w:rsid w:val="007719D9"/>
    <w:rsid w:val="007719F5"/>
    <w:rsid w:val="007723F3"/>
    <w:rsid w:val="00773C37"/>
    <w:rsid w:val="00776036"/>
    <w:rsid w:val="00776A1E"/>
    <w:rsid w:val="0077763F"/>
    <w:rsid w:val="007828FB"/>
    <w:rsid w:val="00783A44"/>
    <w:rsid w:val="00783FBB"/>
    <w:rsid w:val="00786AA4"/>
    <w:rsid w:val="00790FF8"/>
    <w:rsid w:val="007928A4"/>
    <w:rsid w:val="0079774F"/>
    <w:rsid w:val="00797E64"/>
    <w:rsid w:val="007A0810"/>
    <w:rsid w:val="007A385E"/>
    <w:rsid w:val="007A720E"/>
    <w:rsid w:val="007A7A06"/>
    <w:rsid w:val="007B0118"/>
    <w:rsid w:val="007B1046"/>
    <w:rsid w:val="007B10D6"/>
    <w:rsid w:val="007B175B"/>
    <w:rsid w:val="007B183C"/>
    <w:rsid w:val="007B5CEE"/>
    <w:rsid w:val="007B6D10"/>
    <w:rsid w:val="007B74CB"/>
    <w:rsid w:val="007B7711"/>
    <w:rsid w:val="007B7CF4"/>
    <w:rsid w:val="007C1BD2"/>
    <w:rsid w:val="007C20D4"/>
    <w:rsid w:val="007C2F58"/>
    <w:rsid w:val="007C368B"/>
    <w:rsid w:val="007C712E"/>
    <w:rsid w:val="007C78C6"/>
    <w:rsid w:val="007D01D8"/>
    <w:rsid w:val="007D0C5C"/>
    <w:rsid w:val="007D12CE"/>
    <w:rsid w:val="007D1912"/>
    <w:rsid w:val="007D2ED6"/>
    <w:rsid w:val="007D300B"/>
    <w:rsid w:val="007D4387"/>
    <w:rsid w:val="007D5629"/>
    <w:rsid w:val="007D60AB"/>
    <w:rsid w:val="007D6855"/>
    <w:rsid w:val="007E28C7"/>
    <w:rsid w:val="007E2D37"/>
    <w:rsid w:val="007E3669"/>
    <w:rsid w:val="007E3965"/>
    <w:rsid w:val="007E3E05"/>
    <w:rsid w:val="007E42A9"/>
    <w:rsid w:val="007E4635"/>
    <w:rsid w:val="007E4807"/>
    <w:rsid w:val="007F0094"/>
    <w:rsid w:val="007F0C82"/>
    <w:rsid w:val="007F2447"/>
    <w:rsid w:val="007F2ABA"/>
    <w:rsid w:val="007F61F2"/>
    <w:rsid w:val="007F7EE8"/>
    <w:rsid w:val="008005CC"/>
    <w:rsid w:val="00801FDE"/>
    <w:rsid w:val="00804575"/>
    <w:rsid w:val="008053D3"/>
    <w:rsid w:val="00806C5F"/>
    <w:rsid w:val="00807A09"/>
    <w:rsid w:val="0081062D"/>
    <w:rsid w:val="00820617"/>
    <w:rsid w:val="008213F8"/>
    <w:rsid w:val="00821D5D"/>
    <w:rsid w:val="0082209C"/>
    <w:rsid w:val="0082238F"/>
    <w:rsid w:val="00823050"/>
    <w:rsid w:val="008236AB"/>
    <w:rsid w:val="008253B2"/>
    <w:rsid w:val="00830A01"/>
    <w:rsid w:val="0083125F"/>
    <w:rsid w:val="00831803"/>
    <w:rsid w:val="00832F6C"/>
    <w:rsid w:val="00833E16"/>
    <w:rsid w:val="00835D5B"/>
    <w:rsid w:val="00836271"/>
    <w:rsid w:val="00836752"/>
    <w:rsid w:val="0083774A"/>
    <w:rsid w:val="008378A7"/>
    <w:rsid w:val="00841357"/>
    <w:rsid w:val="00844AD1"/>
    <w:rsid w:val="008469DC"/>
    <w:rsid w:val="00847E67"/>
    <w:rsid w:val="00850A73"/>
    <w:rsid w:val="00850AD9"/>
    <w:rsid w:val="00851BE2"/>
    <w:rsid w:val="00852A2A"/>
    <w:rsid w:val="0085391F"/>
    <w:rsid w:val="00853A5C"/>
    <w:rsid w:val="00854E4F"/>
    <w:rsid w:val="00855086"/>
    <w:rsid w:val="0086156A"/>
    <w:rsid w:val="008618BD"/>
    <w:rsid w:val="00862065"/>
    <w:rsid w:val="00865B50"/>
    <w:rsid w:val="00866077"/>
    <w:rsid w:val="008675C7"/>
    <w:rsid w:val="00867878"/>
    <w:rsid w:val="00870117"/>
    <w:rsid w:val="008704BB"/>
    <w:rsid w:val="00870B47"/>
    <w:rsid w:val="00870D74"/>
    <w:rsid w:val="00871513"/>
    <w:rsid w:val="00872E70"/>
    <w:rsid w:val="00873923"/>
    <w:rsid w:val="00877D43"/>
    <w:rsid w:val="00877DF7"/>
    <w:rsid w:val="00880600"/>
    <w:rsid w:val="00881187"/>
    <w:rsid w:val="00882C3C"/>
    <w:rsid w:val="00884A9A"/>
    <w:rsid w:val="00886620"/>
    <w:rsid w:val="008873C0"/>
    <w:rsid w:val="008877A5"/>
    <w:rsid w:val="0089124A"/>
    <w:rsid w:val="008935F0"/>
    <w:rsid w:val="00893693"/>
    <w:rsid w:val="008966FC"/>
    <w:rsid w:val="00897936"/>
    <w:rsid w:val="0089794D"/>
    <w:rsid w:val="00897994"/>
    <w:rsid w:val="008A0F61"/>
    <w:rsid w:val="008A254D"/>
    <w:rsid w:val="008A3A1E"/>
    <w:rsid w:val="008A44AD"/>
    <w:rsid w:val="008A460C"/>
    <w:rsid w:val="008A4C5F"/>
    <w:rsid w:val="008A4D60"/>
    <w:rsid w:val="008A5C6A"/>
    <w:rsid w:val="008A605A"/>
    <w:rsid w:val="008A62BB"/>
    <w:rsid w:val="008A63DF"/>
    <w:rsid w:val="008B2171"/>
    <w:rsid w:val="008B419A"/>
    <w:rsid w:val="008B479D"/>
    <w:rsid w:val="008B685B"/>
    <w:rsid w:val="008C1F75"/>
    <w:rsid w:val="008C2E77"/>
    <w:rsid w:val="008C333A"/>
    <w:rsid w:val="008C5FA3"/>
    <w:rsid w:val="008C7160"/>
    <w:rsid w:val="008C7679"/>
    <w:rsid w:val="008D01E0"/>
    <w:rsid w:val="008D12BF"/>
    <w:rsid w:val="008D192A"/>
    <w:rsid w:val="008D1BE8"/>
    <w:rsid w:val="008D334A"/>
    <w:rsid w:val="008D3713"/>
    <w:rsid w:val="008D3D3C"/>
    <w:rsid w:val="008D4D79"/>
    <w:rsid w:val="008D521A"/>
    <w:rsid w:val="008D7335"/>
    <w:rsid w:val="008E03F5"/>
    <w:rsid w:val="008E302B"/>
    <w:rsid w:val="008E3743"/>
    <w:rsid w:val="008E7842"/>
    <w:rsid w:val="008F0B69"/>
    <w:rsid w:val="008F1177"/>
    <w:rsid w:val="008F1F25"/>
    <w:rsid w:val="008F348F"/>
    <w:rsid w:val="008F4A07"/>
    <w:rsid w:val="008F7193"/>
    <w:rsid w:val="008F7524"/>
    <w:rsid w:val="00900502"/>
    <w:rsid w:val="0090177A"/>
    <w:rsid w:val="009021AC"/>
    <w:rsid w:val="00906980"/>
    <w:rsid w:val="009069E9"/>
    <w:rsid w:val="00907B16"/>
    <w:rsid w:val="00910349"/>
    <w:rsid w:val="009119F1"/>
    <w:rsid w:val="00912361"/>
    <w:rsid w:val="00912950"/>
    <w:rsid w:val="00914BC5"/>
    <w:rsid w:val="00915F0C"/>
    <w:rsid w:val="00920BAB"/>
    <w:rsid w:val="00921A19"/>
    <w:rsid w:val="00921EF7"/>
    <w:rsid w:val="00923ABF"/>
    <w:rsid w:val="00927323"/>
    <w:rsid w:val="0093005D"/>
    <w:rsid w:val="00931B3F"/>
    <w:rsid w:val="009339E6"/>
    <w:rsid w:val="009341A9"/>
    <w:rsid w:val="00934F2C"/>
    <w:rsid w:val="009367A1"/>
    <w:rsid w:val="0094166D"/>
    <w:rsid w:val="009416B2"/>
    <w:rsid w:val="00941CF1"/>
    <w:rsid w:val="00941D61"/>
    <w:rsid w:val="00942F0B"/>
    <w:rsid w:val="009438D7"/>
    <w:rsid w:val="0094606B"/>
    <w:rsid w:val="009468CB"/>
    <w:rsid w:val="0094764D"/>
    <w:rsid w:val="0094765E"/>
    <w:rsid w:val="0094776C"/>
    <w:rsid w:val="009514FF"/>
    <w:rsid w:val="009528C3"/>
    <w:rsid w:val="0095601B"/>
    <w:rsid w:val="00956C05"/>
    <w:rsid w:val="0096052F"/>
    <w:rsid w:val="009637C7"/>
    <w:rsid w:val="00964021"/>
    <w:rsid w:val="009659DE"/>
    <w:rsid w:val="00965A44"/>
    <w:rsid w:val="00965B8F"/>
    <w:rsid w:val="00970CE3"/>
    <w:rsid w:val="0097187F"/>
    <w:rsid w:val="00971BD3"/>
    <w:rsid w:val="00971ED1"/>
    <w:rsid w:val="00972EFA"/>
    <w:rsid w:val="00974828"/>
    <w:rsid w:val="00974A11"/>
    <w:rsid w:val="009751B4"/>
    <w:rsid w:val="00976F63"/>
    <w:rsid w:val="0097707D"/>
    <w:rsid w:val="009777C3"/>
    <w:rsid w:val="0097789B"/>
    <w:rsid w:val="00980135"/>
    <w:rsid w:val="009824AE"/>
    <w:rsid w:val="00983C22"/>
    <w:rsid w:val="00991B25"/>
    <w:rsid w:val="0099318A"/>
    <w:rsid w:val="009932EC"/>
    <w:rsid w:val="00993653"/>
    <w:rsid w:val="00995D6D"/>
    <w:rsid w:val="00995EC8"/>
    <w:rsid w:val="00996584"/>
    <w:rsid w:val="00996F71"/>
    <w:rsid w:val="009970B0"/>
    <w:rsid w:val="009A0017"/>
    <w:rsid w:val="009A0260"/>
    <w:rsid w:val="009A0F76"/>
    <w:rsid w:val="009A111C"/>
    <w:rsid w:val="009A2605"/>
    <w:rsid w:val="009A2D80"/>
    <w:rsid w:val="009A4F18"/>
    <w:rsid w:val="009A5301"/>
    <w:rsid w:val="009A5F01"/>
    <w:rsid w:val="009A5F25"/>
    <w:rsid w:val="009B0643"/>
    <w:rsid w:val="009B0AD8"/>
    <w:rsid w:val="009B2A24"/>
    <w:rsid w:val="009B3853"/>
    <w:rsid w:val="009B3DCE"/>
    <w:rsid w:val="009B5CFB"/>
    <w:rsid w:val="009B6016"/>
    <w:rsid w:val="009B70EE"/>
    <w:rsid w:val="009B71BB"/>
    <w:rsid w:val="009B7589"/>
    <w:rsid w:val="009B784F"/>
    <w:rsid w:val="009B7BD9"/>
    <w:rsid w:val="009C1085"/>
    <w:rsid w:val="009C1EE9"/>
    <w:rsid w:val="009C24B1"/>
    <w:rsid w:val="009C2C02"/>
    <w:rsid w:val="009C3317"/>
    <w:rsid w:val="009C3707"/>
    <w:rsid w:val="009C3CF9"/>
    <w:rsid w:val="009C4591"/>
    <w:rsid w:val="009C5239"/>
    <w:rsid w:val="009C568B"/>
    <w:rsid w:val="009D0D54"/>
    <w:rsid w:val="009D14F7"/>
    <w:rsid w:val="009D1E36"/>
    <w:rsid w:val="009D2423"/>
    <w:rsid w:val="009E04FA"/>
    <w:rsid w:val="009E4A5B"/>
    <w:rsid w:val="009E4FE6"/>
    <w:rsid w:val="009E7187"/>
    <w:rsid w:val="009F1093"/>
    <w:rsid w:val="009F1212"/>
    <w:rsid w:val="009F3720"/>
    <w:rsid w:val="009F3DE3"/>
    <w:rsid w:val="009F50C7"/>
    <w:rsid w:val="009F571E"/>
    <w:rsid w:val="009F57E4"/>
    <w:rsid w:val="009F60C6"/>
    <w:rsid w:val="009F71FB"/>
    <w:rsid w:val="009F7E12"/>
    <w:rsid w:val="009F7FEA"/>
    <w:rsid w:val="00A0092A"/>
    <w:rsid w:val="00A00BB1"/>
    <w:rsid w:val="00A019E9"/>
    <w:rsid w:val="00A024ED"/>
    <w:rsid w:val="00A03D1E"/>
    <w:rsid w:val="00A05729"/>
    <w:rsid w:val="00A05CAA"/>
    <w:rsid w:val="00A0686D"/>
    <w:rsid w:val="00A11EBB"/>
    <w:rsid w:val="00A215FB"/>
    <w:rsid w:val="00A22035"/>
    <w:rsid w:val="00A221CD"/>
    <w:rsid w:val="00A22CCE"/>
    <w:rsid w:val="00A232CB"/>
    <w:rsid w:val="00A2380E"/>
    <w:rsid w:val="00A2493F"/>
    <w:rsid w:val="00A24AD4"/>
    <w:rsid w:val="00A254C1"/>
    <w:rsid w:val="00A30D4D"/>
    <w:rsid w:val="00A32725"/>
    <w:rsid w:val="00A32E18"/>
    <w:rsid w:val="00A337F0"/>
    <w:rsid w:val="00A34D61"/>
    <w:rsid w:val="00A377B6"/>
    <w:rsid w:val="00A41F96"/>
    <w:rsid w:val="00A42DEF"/>
    <w:rsid w:val="00A435E3"/>
    <w:rsid w:val="00A43B5C"/>
    <w:rsid w:val="00A450FC"/>
    <w:rsid w:val="00A45484"/>
    <w:rsid w:val="00A4550B"/>
    <w:rsid w:val="00A46A10"/>
    <w:rsid w:val="00A502CF"/>
    <w:rsid w:val="00A50595"/>
    <w:rsid w:val="00A52D13"/>
    <w:rsid w:val="00A54F03"/>
    <w:rsid w:val="00A61735"/>
    <w:rsid w:val="00A62516"/>
    <w:rsid w:val="00A626A5"/>
    <w:rsid w:val="00A63871"/>
    <w:rsid w:val="00A64832"/>
    <w:rsid w:val="00A66626"/>
    <w:rsid w:val="00A70038"/>
    <w:rsid w:val="00A71DB7"/>
    <w:rsid w:val="00A72724"/>
    <w:rsid w:val="00A758D8"/>
    <w:rsid w:val="00A75EEC"/>
    <w:rsid w:val="00A76516"/>
    <w:rsid w:val="00A76EA8"/>
    <w:rsid w:val="00A86CD3"/>
    <w:rsid w:val="00A8724E"/>
    <w:rsid w:val="00A9106E"/>
    <w:rsid w:val="00A9186B"/>
    <w:rsid w:val="00A92A39"/>
    <w:rsid w:val="00A93314"/>
    <w:rsid w:val="00A97D63"/>
    <w:rsid w:val="00AA3288"/>
    <w:rsid w:val="00AA4E34"/>
    <w:rsid w:val="00AA53F1"/>
    <w:rsid w:val="00AA776F"/>
    <w:rsid w:val="00AA7C93"/>
    <w:rsid w:val="00AB1774"/>
    <w:rsid w:val="00AB1B58"/>
    <w:rsid w:val="00AB275A"/>
    <w:rsid w:val="00AB290F"/>
    <w:rsid w:val="00AB2ECA"/>
    <w:rsid w:val="00AB3185"/>
    <w:rsid w:val="00AB31EA"/>
    <w:rsid w:val="00AB3577"/>
    <w:rsid w:val="00AB39C1"/>
    <w:rsid w:val="00AB74D5"/>
    <w:rsid w:val="00AB7A12"/>
    <w:rsid w:val="00AC0272"/>
    <w:rsid w:val="00AC02CE"/>
    <w:rsid w:val="00AC0A37"/>
    <w:rsid w:val="00AC0C72"/>
    <w:rsid w:val="00AC1E0F"/>
    <w:rsid w:val="00AC2CEB"/>
    <w:rsid w:val="00AC375D"/>
    <w:rsid w:val="00AC3DDD"/>
    <w:rsid w:val="00AC4076"/>
    <w:rsid w:val="00AC5906"/>
    <w:rsid w:val="00AC5ABC"/>
    <w:rsid w:val="00AC5FE5"/>
    <w:rsid w:val="00AC647A"/>
    <w:rsid w:val="00AC675D"/>
    <w:rsid w:val="00AC798F"/>
    <w:rsid w:val="00AD2BFA"/>
    <w:rsid w:val="00AD2C01"/>
    <w:rsid w:val="00AD2D02"/>
    <w:rsid w:val="00AD51CB"/>
    <w:rsid w:val="00AD6605"/>
    <w:rsid w:val="00AD79BA"/>
    <w:rsid w:val="00AE012B"/>
    <w:rsid w:val="00AE334C"/>
    <w:rsid w:val="00AE3E32"/>
    <w:rsid w:val="00AE3F3C"/>
    <w:rsid w:val="00AE4DFA"/>
    <w:rsid w:val="00AE4FBC"/>
    <w:rsid w:val="00AE698E"/>
    <w:rsid w:val="00AF0191"/>
    <w:rsid w:val="00AF104A"/>
    <w:rsid w:val="00AF1B79"/>
    <w:rsid w:val="00AF249F"/>
    <w:rsid w:val="00AF28A0"/>
    <w:rsid w:val="00AF4732"/>
    <w:rsid w:val="00AF64DE"/>
    <w:rsid w:val="00B000C3"/>
    <w:rsid w:val="00B0096A"/>
    <w:rsid w:val="00B00C66"/>
    <w:rsid w:val="00B00E53"/>
    <w:rsid w:val="00B01EFA"/>
    <w:rsid w:val="00B02BC9"/>
    <w:rsid w:val="00B0480A"/>
    <w:rsid w:val="00B04A06"/>
    <w:rsid w:val="00B059EA"/>
    <w:rsid w:val="00B06A8D"/>
    <w:rsid w:val="00B07D01"/>
    <w:rsid w:val="00B102F5"/>
    <w:rsid w:val="00B11A80"/>
    <w:rsid w:val="00B130EB"/>
    <w:rsid w:val="00B149FD"/>
    <w:rsid w:val="00B15C1D"/>
    <w:rsid w:val="00B16D7A"/>
    <w:rsid w:val="00B214B3"/>
    <w:rsid w:val="00B227C4"/>
    <w:rsid w:val="00B24F74"/>
    <w:rsid w:val="00B26B93"/>
    <w:rsid w:val="00B27E16"/>
    <w:rsid w:val="00B30394"/>
    <w:rsid w:val="00B30AD3"/>
    <w:rsid w:val="00B324AD"/>
    <w:rsid w:val="00B3395A"/>
    <w:rsid w:val="00B347F6"/>
    <w:rsid w:val="00B34C4A"/>
    <w:rsid w:val="00B34F99"/>
    <w:rsid w:val="00B37951"/>
    <w:rsid w:val="00B40CA6"/>
    <w:rsid w:val="00B40EB4"/>
    <w:rsid w:val="00B41474"/>
    <w:rsid w:val="00B425B4"/>
    <w:rsid w:val="00B4276E"/>
    <w:rsid w:val="00B4453D"/>
    <w:rsid w:val="00B44587"/>
    <w:rsid w:val="00B471D5"/>
    <w:rsid w:val="00B50D9B"/>
    <w:rsid w:val="00B51630"/>
    <w:rsid w:val="00B51687"/>
    <w:rsid w:val="00B522BA"/>
    <w:rsid w:val="00B53DC7"/>
    <w:rsid w:val="00B56540"/>
    <w:rsid w:val="00B61328"/>
    <w:rsid w:val="00B62724"/>
    <w:rsid w:val="00B6273A"/>
    <w:rsid w:val="00B62D75"/>
    <w:rsid w:val="00B62E12"/>
    <w:rsid w:val="00B70648"/>
    <w:rsid w:val="00B70EAD"/>
    <w:rsid w:val="00B73296"/>
    <w:rsid w:val="00B75EC6"/>
    <w:rsid w:val="00B76FC2"/>
    <w:rsid w:val="00B77A74"/>
    <w:rsid w:val="00B805D5"/>
    <w:rsid w:val="00B807ED"/>
    <w:rsid w:val="00B83B49"/>
    <w:rsid w:val="00B85132"/>
    <w:rsid w:val="00B87BB0"/>
    <w:rsid w:val="00B90610"/>
    <w:rsid w:val="00B9270C"/>
    <w:rsid w:val="00B94EEF"/>
    <w:rsid w:val="00B9533F"/>
    <w:rsid w:val="00B96486"/>
    <w:rsid w:val="00B968CF"/>
    <w:rsid w:val="00BA20CF"/>
    <w:rsid w:val="00BA45A1"/>
    <w:rsid w:val="00BA4D94"/>
    <w:rsid w:val="00BA680A"/>
    <w:rsid w:val="00BA6E3A"/>
    <w:rsid w:val="00BB2AA2"/>
    <w:rsid w:val="00BB3013"/>
    <w:rsid w:val="00BB3455"/>
    <w:rsid w:val="00BB3C5D"/>
    <w:rsid w:val="00BC11EC"/>
    <w:rsid w:val="00BC356B"/>
    <w:rsid w:val="00BC46A6"/>
    <w:rsid w:val="00BC51FE"/>
    <w:rsid w:val="00BC57B1"/>
    <w:rsid w:val="00BC732F"/>
    <w:rsid w:val="00BD05C8"/>
    <w:rsid w:val="00BD07C4"/>
    <w:rsid w:val="00BD35EC"/>
    <w:rsid w:val="00BD3CE6"/>
    <w:rsid w:val="00BD4159"/>
    <w:rsid w:val="00BD42B2"/>
    <w:rsid w:val="00BD53B5"/>
    <w:rsid w:val="00BD7036"/>
    <w:rsid w:val="00BD7184"/>
    <w:rsid w:val="00BD7B94"/>
    <w:rsid w:val="00BE1641"/>
    <w:rsid w:val="00BE20A4"/>
    <w:rsid w:val="00BE239E"/>
    <w:rsid w:val="00BE282B"/>
    <w:rsid w:val="00BE2879"/>
    <w:rsid w:val="00BE2F43"/>
    <w:rsid w:val="00BE3220"/>
    <w:rsid w:val="00BE441C"/>
    <w:rsid w:val="00BE4DFB"/>
    <w:rsid w:val="00BE69D1"/>
    <w:rsid w:val="00BE6F84"/>
    <w:rsid w:val="00BF07C7"/>
    <w:rsid w:val="00BF1879"/>
    <w:rsid w:val="00BF1AB5"/>
    <w:rsid w:val="00BF255D"/>
    <w:rsid w:val="00BF25AE"/>
    <w:rsid w:val="00BF2CBC"/>
    <w:rsid w:val="00BF4443"/>
    <w:rsid w:val="00BF6A80"/>
    <w:rsid w:val="00BF7FB1"/>
    <w:rsid w:val="00C01EAC"/>
    <w:rsid w:val="00C03008"/>
    <w:rsid w:val="00C04906"/>
    <w:rsid w:val="00C053CD"/>
    <w:rsid w:val="00C0666D"/>
    <w:rsid w:val="00C06733"/>
    <w:rsid w:val="00C07257"/>
    <w:rsid w:val="00C12ACB"/>
    <w:rsid w:val="00C12AF4"/>
    <w:rsid w:val="00C143BA"/>
    <w:rsid w:val="00C1734C"/>
    <w:rsid w:val="00C17395"/>
    <w:rsid w:val="00C209D7"/>
    <w:rsid w:val="00C20E31"/>
    <w:rsid w:val="00C21745"/>
    <w:rsid w:val="00C22BD4"/>
    <w:rsid w:val="00C23EC2"/>
    <w:rsid w:val="00C24236"/>
    <w:rsid w:val="00C24360"/>
    <w:rsid w:val="00C27A6E"/>
    <w:rsid w:val="00C27BBB"/>
    <w:rsid w:val="00C343D5"/>
    <w:rsid w:val="00C34C41"/>
    <w:rsid w:val="00C34EA0"/>
    <w:rsid w:val="00C36EB2"/>
    <w:rsid w:val="00C37EDE"/>
    <w:rsid w:val="00C40E74"/>
    <w:rsid w:val="00C41608"/>
    <w:rsid w:val="00C416AD"/>
    <w:rsid w:val="00C417CE"/>
    <w:rsid w:val="00C443F0"/>
    <w:rsid w:val="00C445AF"/>
    <w:rsid w:val="00C479E0"/>
    <w:rsid w:val="00C50FDA"/>
    <w:rsid w:val="00C5260C"/>
    <w:rsid w:val="00C53C3D"/>
    <w:rsid w:val="00C53C81"/>
    <w:rsid w:val="00C53CD6"/>
    <w:rsid w:val="00C54351"/>
    <w:rsid w:val="00C54AE0"/>
    <w:rsid w:val="00C57737"/>
    <w:rsid w:val="00C606FA"/>
    <w:rsid w:val="00C60AFC"/>
    <w:rsid w:val="00C610AC"/>
    <w:rsid w:val="00C617F4"/>
    <w:rsid w:val="00C61A0D"/>
    <w:rsid w:val="00C62389"/>
    <w:rsid w:val="00C62FC3"/>
    <w:rsid w:val="00C63AAF"/>
    <w:rsid w:val="00C65475"/>
    <w:rsid w:val="00C661BB"/>
    <w:rsid w:val="00C701F2"/>
    <w:rsid w:val="00C74EED"/>
    <w:rsid w:val="00C763BC"/>
    <w:rsid w:val="00C80352"/>
    <w:rsid w:val="00C81BBE"/>
    <w:rsid w:val="00C84C3F"/>
    <w:rsid w:val="00C84F95"/>
    <w:rsid w:val="00C8554E"/>
    <w:rsid w:val="00C85DA6"/>
    <w:rsid w:val="00C90933"/>
    <w:rsid w:val="00C909F9"/>
    <w:rsid w:val="00C92FEA"/>
    <w:rsid w:val="00C96154"/>
    <w:rsid w:val="00CA042E"/>
    <w:rsid w:val="00CA0A05"/>
    <w:rsid w:val="00CA4868"/>
    <w:rsid w:val="00CA4945"/>
    <w:rsid w:val="00CA4C3D"/>
    <w:rsid w:val="00CA4D05"/>
    <w:rsid w:val="00CA4E92"/>
    <w:rsid w:val="00CA6769"/>
    <w:rsid w:val="00CA7CEE"/>
    <w:rsid w:val="00CA7FD0"/>
    <w:rsid w:val="00CB0AF1"/>
    <w:rsid w:val="00CB0E67"/>
    <w:rsid w:val="00CB1B5C"/>
    <w:rsid w:val="00CB1BC1"/>
    <w:rsid w:val="00CB24BB"/>
    <w:rsid w:val="00CB269B"/>
    <w:rsid w:val="00CB2CE9"/>
    <w:rsid w:val="00CB38C4"/>
    <w:rsid w:val="00CB5E93"/>
    <w:rsid w:val="00CB65F9"/>
    <w:rsid w:val="00CC0AC3"/>
    <w:rsid w:val="00CC1653"/>
    <w:rsid w:val="00CC3250"/>
    <w:rsid w:val="00CC51ED"/>
    <w:rsid w:val="00CD54A1"/>
    <w:rsid w:val="00CD6173"/>
    <w:rsid w:val="00CD6BCA"/>
    <w:rsid w:val="00CD6ED5"/>
    <w:rsid w:val="00CE4A15"/>
    <w:rsid w:val="00CE54B2"/>
    <w:rsid w:val="00CE5922"/>
    <w:rsid w:val="00CE60AD"/>
    <w:rsid w:val="00CE6732"/>
    <w:rsid w:val="00CF096F"/>
    <w:rsid w:val="00CF24EC"/>
    <w:rsid w:val="00CF6326"/>
    <w:rsid w:val="00CF6EA3"/>
    <w:rsid w:val="00CF7914"/>
    <w:rsid w:val="00D01F21"/>
    <w:rsid w:val="00D04EDE"/>
    <w:rsid w:val="00D06000"/>
    <w:rsid w:val="00D06E49"/>
    <w:rsid w:val="00D12315"/>
    <w:rsid w:val="00D124A0"/>
    <w:rsid w:val="00D12542"/>
    <w:rsid w:val="00D12664"/>
    <w:rsid w:val="00D1402C"/>
    <w:rsid w:val="00D14569"/>
    <w:rsid w:val="00D1535D"/>
    <w:rsid w:val="00D15757"/>
    <w:rsid w:val="00D16A74"/>
    <w:rsid w:val="00D25058"/>
    <w:rsid w:val="00D26168"/>
    <w:rsid w:val="00D26812"/>
    <w:rsid w:val="00D304B8"/>
    <w:rsid w:val="00D305A8"/>
    <w:rsid w:val="00D31438"/>
    <w:rsid w:val="00D31CFB"/>
    <w:rsid w:val="00D3285A"/>
    <w:rsid w:val="00D3349C"/>
    <w:rsid w:val="00D339A8"/>
    <w:rsid w:val="00D34093"/>
    <w:rsid w:val="00D3688F"/>
    <w:rsid w:val="00D373F5"/>
    <w:rsid w:val="00D402DC"/>
    <w:rsid w:val="00D4062E"/>
    <w:rsid w:val="00D4144B"/>
    <w:rsid w:val="00D440A2"/>
    <w:rsid w:val="00D501D3"/>
    <w:rsid w:val="00D5067C"/>
    <w:rsid w:val="00D51C13"/>
    <w:rsid w:val="00D51FE4"/>
    <w:rsid w:val="00D52177"/>
    <w:rsid w:val="00D53296"/>
    <w:rsid w:val="00D56511"/>
    <w:rsid w:val="00D56C93"/>
    <w:rsid w:val="00D6145E"/>
    <w:rsid w:val="00D61DDC"/>
    <w:rsid w:val="00D62C5C"/>
    <w:rsid w:val="00D62FB9"/>
    <w:rsid w:val="00D64732"/>
    <w:rsid w:val="00D65C2E"/>
    <w:rsid w:val="00D6600B"/>
    <w:rsid w:val="00D66D17"/>
    <w:rsid w:val="00D67B64"/>
    <w:rsid w:val="00D702BC"/>
    <w:rsid w:val="00D712FF"/>
    <w:rsid w:val="00D71446"/>
    <w:rsid w:val="00D72735"/>
    <w:rsid w:val="00D7323E"/>
    <w:rsid w:val="00D75825"/>
    <w:rsid w:val="00D75FE3"/>
    <w:rsid w:val="00D76A58"/>
    <w:rsid w:val="00D76E37"/>
    <w:rsid w:val="00D819FC"/>
    <w:rsid w:val="00D81B24"/>
    <w:rsid w:val="00D82C57"/>
    <w:rsid w:val="00D83FE5"/>
    <w:rsid w:val="00D85961"/>
    <w:rsid w:val="00D85A1E"/>
    <w:rsid w:val="00D86D1E"/>
    <w:rsid w:val="00D87562"/>
    <w:rsid w:val="00D90C29"/>
    <w:rsid w:val="00D918B7"/>
    <w:rsid w:val="00D933F3"/>
    <w:rsid w:val="00D93683"/>
    <w:rsid w:val="00D948E2"/>
    <w:rsid w:val="00D94F69"/>
    <w:rsid w:val="00D95272"/>
    <w:rsid w:val="00D961BE"/>
    <w:rsid w:val="00D9762D"/>
    <w:rsid w:val="00DA10E1"/>
    <w:rsid w:val="00DA2110"/>
    <w:rsid w:val="00DA3582"/>
    <w:rsid w:val="00DA3B73"/>
    <w:rsid w:val="00DA46F5"/>
    <w:rsid w:val="00DA4986"/>
    <w:rsid w:val="00DA544C"/>
    <w:rsid w:val="00DA5990"/>
    <w:rsid w:val="00DA7BA3"/>
    <w:rsid w:val="00DA7F95"/>
    <w:rsid w:val="00DB0A89"/>
    <w:rsid w:val="00DB3978"/>
    <w:rsid w:val="00DB39C3"/>
    <w:rsid w:val="00DB4B9F"/>
    <w:rsid w:val="00DB7C88"/>
    <w:rsid w:val="00DB7E01"/>
    <w:rsid w:val="00DB7FE7"/>
    <w:rsid w:val="00DC12D0"/>
    <w:rsid w:val="00DC14AB"/>
    <w:rsid w:val="00DC291D"/>
    <w:rsid w:val="00DC32FA"/>
    <w:rsid w:val="00DC5AD7"/>
    <w:rsid w:val="00DC5F3D"/>
    <w:rsid w:val="00DC6653"/>
    <w:rsid w:val="00DC6853"/>
    <w:rsid w:val="00DC707E"/>
    <w:rsid w:val="00DD0FA0"/>
    <w:rsid w:val="00DD232F"/>
    <w:rsid w:val="00DD2428"/>
    <w:rsid w:val="00DD2F49"/>
    <w:rsid w:val="00DD2FC9"/>
    <w:rsid w:val="00DD7450"/>
    <w:rsid w:val="00DE021F"/>
    <w:rsid w:val="00DE189E"/>
    <w:rsid w:val="00DE472B"/>
    <w:rsid w:val="00DE4D75"/>
    <w:rsid w:val="00DE595A"/>
    <w:rsid w:val="00DE597E"/>
    <w:rsid w:val="00DE7B9E"/>
    <w:rsid w:val="00DE7C83"/>
    <w:rsid w:val="00DE7E66"/>
    <w:rsid w:val="00DF099C"/>
    <w:rsid w:val="00DF39A6"/>
    <w:rsid w:val="00DF4533"/>
    <w:rsid w:val="00DF50D5"/>
    <w:rsid w:val="00E004A2"/>
    <w:rsid w:val="00E01819"/>
    <w:rsid w:val="00E021EF"/>
    <w:rsid w:val="00E0442C"/>
    <w:rsid w:val="00E04C23"/>
    <w:rsid w:val="00E053E2"/>
    <w:rsid w:val="00E0650F"/>
    <w:rsid w:val="00E065FC"/>
    <w:rsid w:val="00E14173"/>
    <w:rsid w:val="00E14C88"/>
    <w:rsid w:val="00E14F63"/>
    <w:rsid w:val="00E16977"/>
    <w:rsid w:val="00E16A06"/>
    <w:rsid w:val="00E20ABE"/>
    <w:rsid w:val="00E218EB"/>
    <w:rsid w:val="00E22A02"/>
    <w:rsid w:val="00E24040"/>
    <w:rsid w:val="00E2452D"/>
    <w:rsid w:val="00E24F51"/>
    <w:rsid w:val="00E25B31"/>
    <w:rsid w:val="00E26F0D"/>
    <w:rsid w:val="00E2707E"/>
    <w:rsid w:val="00E304F6"/>
    <w:rsid w:val="00E31DA6"/>
    <w:rsid w:val="00E3205D"/>
    <w:rsid w:val="00E32271"/>
    <w:rsid w:val="00E34923"/>
    <w:rsid w:val="00E352CD"/>
    <w:rsid w:val="00E363EE"/>
    <w:rsid w:val="00E36E1E"/>
    <w:rsid w:val="00E40877"/>
    <w:rsid w:val="00E428AD"/>
    <w:rsid w:val="00E42A64"/>
    <w:rsid w:val="00E42A87"/>
    <w:rsid w:val="00E42BE3"/>
    <w:rsid w:val="00E42FDF"/>
    <w:rsid w:val="00E43B9D"/>
    <w:rsid w:val="00E43D86"/>
    <w:rsid w:val="00E45778"/>
    <w:rsid w:val="00E46910"/>
    <w:rsid w:val="00E46F89"/>
    <w:rsid w:val="00E51F72"/>
    <w:rsid w:val="00E51F97"/>
    <w:rsid w:val="00E5313F"/>
    <w:rsid w:val="00E5398B"/>
    <w:rsid w:val="00E55E9C"/>
    <w:rsid w:val="00E57499"/>
    <w:rsid w:val="00E57880"/>
    <w:rsid w:val="00E57E4C"/>
    <w:rsid w:val="00E63F8D"/>
    <w:rsid w:val="00E65C1B"/>
    <w:rsid w:val="00E66BD1"/>
    <w:rsid w:val="00E70152"/>
    <w:rsid w:val="00E70726"/>
    <w:rsid w:val="00E72A5E"/>
    <w:rsid w:val="00E72CA2"/>
    <w:rsid w:val="00E73F3F"/>
    <w:rsid w:val="00E74197"/>
    <w:rsid w:val="00E741E9"/>
    <w:rsid w:val="00E76498"/>
    <w:rsid w:val="00E766A0"/>
    <w:rsid w:val="00E779D3"/>
    <w:rsid w:val="00E77AC3"/>
    <w:rsid w:val="00E80116"/>
    <w:rsid w:val="00E80713"/>
    <w:rsid w:val="00E80EE4"/>
    <w:rsid w:val="00E813F5"/>
    <w:rsid w:val="00E82217"/>
    <w:rsid w:val="00E83762"/>
    <w:rsid w:val="00E85CF0"/>
    <w:rsid w:val="00E86FF8"/>
    <w:rsid w:val="00E877B6"/>
    <w:rsid w:val="00E87F80"/>
    <w:rsid w:val="00E91CA6"/>
    <w:rsid w:val="00E921D0"/>
    <w:rsid w:val="00E922C2"/>
    <w:rsid w:val="00E92CD3"/>
    <w:rsid w:val="00E92DA8"/>
    <w:rsid w:val="00E93858"/>
    <w:rsid w:val="00E93EC6"/>
    <w:rsid w:val="00E94317"/>
    <w:rsid w:val="00E945CE"/>
    <w:rsid w:val="00E9484E"/>
    <w:rsid w:val="00E96B0C"/>
    <w:rsid w:val="00E9720A"/>
    <w:rsid w:val="00E976A5"/>
    <w:rsid w:val="00EA003E"/>
    <w:rsid w:val="00EA1977"/>
    <w:rsid w:val="00EA266C"/>
    <w:rsid w:val="00EA4CDA"/>
    <w:rsid w:val="00EA5DE3"/>
    <w:rsid w:val="00EB00C2"/>
    <w:rsid w:val="00EB26FE"/>
    <w:rsid w:val="00EB3126"/>
    <w:rsid w:val="00EB3295"/>
    <w:rsid w:val="00EB4028"/>
    <w:rsid w:val="00EB4732"/>
    <w:rsid w:val="00EB546A"/>
    <w:rsid w:val="00EB575D"/>
    <w:rsid w:val="00EB5963"/>
    <w:rsid w:val="00EB60DC"/>
    <w:rsid w:val="00EB6381"/>
    <w:rsid w:val="00EB70BF"/>
    <w:rsid w:val="00EB751E"/>
    <w:rsid w:val="00EB79E9"/>
    <w:rsid w:val="00EB79F9"/>
    <w:rsid w:val="00EC160C"/>
    <w:rsid w:val="00EC1654"/>
    <w:rsid w:val="00EC2A0F"/>
    <w:rsid w:val="00EC4051"/>
    <w:rsid w:val="00EC4D9E"/>
    <w:rsid w:val="00EC6911"/>
    <w:rsid w:val="00EC708B"/>
    <w:rsid w:val="00EC789D"/>
    <w:rsid w:val="00EC7A49"/>
    <w:rsid w:val="00EC7B8D"/>
    <w:rsid w:val="00ED06F7"/>
    <w:rsid w:val="00ED0B24"/>
    <w:rsid w:val="00ED1F2A"/>
    <w:rsid w:val="00ED21AF"/>
    <w:rsid w:val="00ED3B0E"/>
    <w:rsid w:val="00ED52EC"/>
    <w:rsid w:val="00ED56DC"/>
    <w:rsid w:val="00ED7EF0"/>
    <w:rsid w:val="00EE0FA6"/>
    <w:rsid w:val="00EE0FE9"/>
    <w:rsid w:val="00EE1BAE"/>
    <w:rsid w:val="00EE1FB7"/>
    <w:rsid w:val="00EE2049"/>
    <w:rsid w:val="00EE25D2"/>
    <w:rsid w:val="00EE2BC2"/>
    <w:rsid w:val="00EE3777"/>
    <w:rsid w:val="00EE3964"/>
    <w:rsid w:val="00EE4760"/>
    <w:rsid w:val="00EE50C4"/>
    <w:rsid w:val="00EE57ED"/>
    <w:rsid w:val="00EE5F58"/>
    <w:rsid w:val="00EE68AA"/>
    <w:rsid w:val="00EE76AD"/>
    <w:rsid w:val="00EF3293"/>
    <w:rsid w:val="00EF3887"/>
    <w:rsid w:val="00EF5873"/>
    <w:rsid w:val="00EF65D2"/>
    <w:rsid w:val="00EF7F8F"/>
    <w:rsid w:val="00F003B3"/>
    <w:rsid w:val="00F02806"/>
    <w:rsid w:val="00F03385"/>
    <w:rsid w:val="00F0351E"/>
    <w:rsid w:val="00F04471"/>
    <w:rsid w:val="00F062B0"/>
    <w:rsid w:val="00F06514"/>
    <w:rsid w:val="00F07688"/>
    <w:rsid w:val="00F07D32"/>
    <w:rsid w:val="00F1118D"/>
    <w:rsid w:val="00F117BC"/>
    <w:rsid w:val="00F11E2C"/>
    <w:rsid w:val="00F2183F"/>
    <w:rsid w:val="00F223F2"/>
    <w:rsid w:val="00F232F2"/>
    <w:rsid w:val="00F236DB"/>
    <w:rsid w:val="00F25626"/>
    <w:rsid w:val="00F2683C"/>
    <w:rsid w:val="00F274CB"/>
    <w:rsid w:val="00F34449"/>
    <w:rsid w:val="00F36833"/>
    <w:rsid w:val="00F4074A"/>
    <w:rsid w:val="00F40C72"/>
    <w:rsid w:val="00F40DD4"/>
    <w:rsid w:val="00F45CE6"/>
    <w:rsid w:val="00F46E05"/>
    <w:rsid w:val="00F47BEF"/>
    <w:rsid w:val="00F5027D"/>
    <w:rsid w:val="00F52952"/>
    <w:rsid w:val="00F547C5"/>
    <w:rsid w:val="00F564E6"/>
    <w:rsid w:val="00F564ED"/>
    <w:rsid w:val="00F56FC3"/>
    <w:rsid w:val="00F60207"/>
    <w:rsid w:val="00F60615"/>
    <w:rsid w:val="00F6186E"/>
    <w:rsid w:val="00F62AAA"/>
    <w:rsid w:val="00F6366E"/>
    <w:rsid w:val="00F648D7"/>
    <w:rsid w:val="00F65DC7"/>
    <w:rsid w:val="00F66873"/>
    <w:rsid w:val="00F66E2F"/>
    <w:rsid w:val="00F677C7"/>
    <w:rsid w:val="00F679C8"/>
    <w:rsid w:val="00F717DB"/>
    <w:rsid w:val="00F73D86"/>
    <w:rsid w:val="00F73DD3"/>
    <w:rsid w:val="00F746DA"/>
    <w:rsid w:val="00F75356"/>
    <w:rsid w:val="00F75850"/>
    <w:rsid w:val="00F77DA9"/>
    <w:rsid w:val="00F812D4"/>
    <w:rsid w:val="00F8229E"/>
    <w:rsid w:val="00F82B44"/>
    <w:rsid w:val="00F82DFE"/>
    <w:rsid w:val="00F841F6"/>
    <w:rsid w:val="00F85E37"/>
    <w:rsid w:val="00F86C96"/>
    <w:rsid w:val="00F8711E"/>
    <w:rsid w:val="00F876DA"/>
    <w:rsid w:val="00F9055A"/>
    <w:rsid w:val="00F925CE"/>
    <w:rsid w:val="00F93132"/>
    <w:rsid w:val="00F945C8"/>
    <w:rsid w:val="00F95F43"/>
    <w:rsid w:val="00F9648C"/>
    <w:rsid w:val="00F9675D"/>
    <w:rsid w:val="00F976DC"/>
    <w:rsid w:val="00FA2095"/>
    <w:rsid w:val="00FA31F2"/>
    <w:rsid w:val="00FA4FD9"/>
    <w:rsid w:val="00FA505F"/>
    <w:rsid w:val="00FA5549"/>
    <w:rsid w:val="00FA7427"/>
    <w:rsid w:val="00FB111B"/>
    <w:rsid w:val="00FB1BCC"/>
    <w:rsid w:val="00FB7ED5"/>
    <w:rsid w:val="00FC0074"/>
    <w:rsid w:val="00FC1324"/>
    <w:rsid w:val="00FC16A4"/>
    <w:rsid w:val="00FC4019"/>
    <w:rsid w:val="00FC4210"/>
    <w:rsid w:val="00FC5029"/>
    <w:rsid w:val="00FC579A"/>
    <w:rsid w:val="00FC6438"/>
    <w:rsid w:val="00FC7023"/>
    <w:rsid w:val="00FD016E"/>
    <w:rsid w:val="00FD113C"/>
    <w:rsid w:val="00FD1DF5"/>
    <w:rsid w:val="00FD2399"/>
    <w:rsid w:val="00FD33D9"/>
    <w:rsid w:val="00FD37EA"/>
    <w:rsid w:val="00FD3FF7"/>
    <w:rsid w:val="00FD44BA"/>
    <w:rsid w:val="00FD7999"/>
    <w:rsid w:val="00FE00F3"/>
    <w:rsid w:val="00FE2541"/>
    <w:rsid w:val="00FE432F"/>
    <w:rsid w:val="00FE4600"/>
    <w:rsid w:val="00FE6E68"/>
    <w:rsid w:val="00FF0432"/>
    <w:rsid w:val="00FF090F"/>
    <w:rsid w:val="00FF144B"/>
    <w:rsid w:val="00FF14DE"/>
    <w:rsid w:val="00FF3590"/>
    <w:rsid w:val="00FF45ED"/>
    <w:rsid w:val="00FF7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4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543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одержимое таблицы"/>
    <w:basedOn w:val="Normal"/>
    <w:uiPriority w:val="99"/>
    <w:rsid w:val="00BB3455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2"/>
      <w:sz w:val="24"/>
      <w:szCs w:val="24"/>
    </w:rPr>
  </w:style>
  <w:style w:type="paragraph" w:styleId="NormalWeb">
    <w:name w:val="Normal (Web)"/>
    <w:basedOn w:val="Normal"/>
    <w:uiPriority w:val="99"/>
    <w:semiHidden/>
    <w:rsid w:val="00024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344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EB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17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241</Words>
  <Characters>1378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«Горячая линия» по вопросам нарушения прав детей</dc:title>
  <dc:subject/>
  <dc:creator>1</dc:creator>
  <cp:keywords/>
  <dc:description/>
  <cp:lastModifiedBy>user</cp:lastModifiedBy>
  <cp:revision>2</cp:revision>
  <cp:lastPrinted>2021-06-16T11:15:00Z</cp:lastPrinted>
  <dcterms:created xsi:type="dcterms:W3CDTF">2021-06-16T11:16:00Z</dcterms:created>
  <dcterms:modified xsi:type="dcterms:W3CDTF">2021-06-16T11:16:00Z</dcterms:modified>
</cp:coreProperties>
</file>