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КЕЧУШЕВСКОГО СЕЛЬСКОГО ПОСЕЛЕНИЯ </w:t>
      </w:r>
    </w:p>
    <w:p w:rsidR="00887160" w:rsidRDefault="00887160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</w:p>
    <w:p w:rsidR="00887160" w:rsidRDefault="00887160" w:rsidP="003631E4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887160" w:rsidRDefault="00887160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887160" w:rsidRDefault="00887160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г.                                                                                                                          № </w:t>
      </w:r>
    </w:p>
    <w:p w:rsidR="00887160" w:rsidRDefault="00887160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887160" w:rsidRDefault="00887160" w:rsidP="003631E4">
      <w:pPr>
        <w:ind w:left="-567"/>
        <w:jc w:val="center"/>
        <w:rPr>
          <w:b/>
          <w:sz w:val="44"/>
          <w:szCs w:val="44"/>
        </w:rPr>
      </w:pPr>
    </w:p>
    <w:p w:rsidR="00887160" w:rsidRDefault="00887160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в постановление Администрации  Кечушевского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20.05.2016 г. № 15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Кечушевского сельского поселения» </w:t>
      </w:r>
    </w:p>
    <w:p w:rsidR="00887160" w:rsidRDefault="00887160" w:rsidP="001F6F13">
      <w:pPr>
        <w:ind w:left="-567"/>
        <w:jc w:val="both"/>
        <w:rPr>
          <w:sz w:val="28"/>
          <w:szCs w:val="28"/>
        </w:rPr>
      </w:pPr>
    </w:p>
    <w:p w:rsidR="00887160" w:rsidRPr="001F6F13" w:rsidRDefault="00887160" w:rsidP="001F6F13">
      <w:pPr>
        <w:pStyle w:val="NoSpacing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Протеста  прокуратуры Ардатовского муниципального района  от18.06.2021 №286-21 ,в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Кечушевского</w:t>
      </w:r>
      <w:r w:rsidRPr="001F6F13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887160" w:rsidRDefault="00887160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r>
        <w:rPr>
          <w:bCs/>
          <w:iCs/>
          <w:sz w:val="28"/>
          <w:szCs w:val="28"/>
        </w:rPr>
        <w:t xml:space="preserve">Кечушевского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20.05.2016 г. № 15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Кечушевского сельского поселения»</w:t>
      </w:r>
      <w:r w:rsidRPr="001F6F13">
        <w:rPr>
          <w:sz w:val="28"/>
          <w:szCs w:val="28"/>
        </w:rPr>
        <w:t>:</w:t>
      </w:r>
    </w:p>
    <w:p w:rsidR="00887160" w:rsidRPr="001F6F13" w:rsidRDefault="00887160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887160" w:rsidRPr="00BC402A" w:rsidRDefault="00887160" w:rsidP="0071562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887160" w:rsidRPr="009D5649" w:rsidRDefault="00887160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Кечушевского сельского поселения в сети «Интернет» либо иным доступным способом.»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BC402A" w:rsidRDefault="00887160" w:rsidP="00BC402A">
      <w:pPr>
        <w:pStyle w:val="NoSpacing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887160" w:rsidRPr="009D5649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Кечушевского сельского поселения в сети «Интернет» либо иным доступным способом.»</w:t>
      </w:r>
    </w:p>
    <w:p w:rsidR="00887160" w:rsidRDefault="00887160" w:rsidP="00BC402A">
      <w:pPr>
        <w:ind w:left="-540" w:firstLine="540"/>
        <w:jc w:val="both"/>
        <w:rPr>
          <w:sz w:val="28"/>
          <w:szCs w:val="28"/>
        </w:rPr>
      </w:pPr>
    </w:p>
    <w:p w:rsidR="00887160" w:rsidRPr="0071562B" w:rsidRDefault="00887160" w:rsidP="00320EAB">
      <w:pPr>
        <w:pStyle w:val="ListParagraph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887160" w:rsidRPr="0071562B" w:rsidRDefault="00887160" w:rsidP="00320EAB">
      <w:pPr>
        <w:pStyle w:val="ListParagraph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 ,если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</w:t>
      </w:r>
      <w:r>
        <w:rPr>
          <w:color w:val="000000"/>
          <w:sz w:val="28"/>
          <w:szCs w:val="28"/>
        </w:rPr>
        <w:t>»</w:t>
      </w:r>
      <w:bookmarkStart w:id="0" w:name="_GoBack"/>
      <w:bookmarkEnd w:id="0"/>
    </w:p>
    <w:p w:rsidR="00887160" w:rsidRPr="001F6F13" w:rsidRDefault="00887160" w:rsidP="00320EAB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887160" w:rsidRPr="001F6F13" w:rsidRDefault="00887160" w:rsidP="001F6F13">
      <w:pPr>
        <w:pStyle w:val="NoSpacing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887160" w:rsidRPr="001F6F13" w:rsidRDefault="00887160" w:rsidP="001F6F13">
      <w:pPr>
        <w:pStyle w:val="NoSpacing"/>
        <w:ind w:left="-567" w:firstLine="567"/>
        <w:jc w:val="both"/>
        <w:rPr>
          <w:sz w:val="28"/>
          <w:szCs w:val="28"/>
        </w:rPr>
      </w:pPr>
    </w:p>
    <w:p w:rsidR="00887160" w:rsidRDefault="00887160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887160" w:rsidRPr="003631E4" w:rsidRDefault="00887160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887160" w:rsidRPr="003631E4" w:rsidRDefault="00887160" w:rsidP="003631E4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Кечушевского</w:t>
      </w:r>
      <w:r w:rsidRPr="003631E4">
        <w:rPr>
          <w:sz w:val="28"/>
          <w:szCs w:val="28"/>
        </w:rPr>
        <w:t xml:space="preserve"> </w:t>
      </w:r>
    </w:p>
    <w:p w:rsidR="00887160" w:rsidRPr="00105E5E" w:rsidRDefault="00887160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r>
        <w:rPr>
          <w:sz w:val="28"/>
          <w:szCs w:val="28"/>
        </w:rPr>
        <w:t>А.А.Алипов</w:t>
      </w:r>
    </w:p>
    <w:sectPr w:rsidR="00887160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2F27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544</Words>
  <Characters>3102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2</cp:revision>
  <cp:lastPrinted>2021-06-22T11:11:00Z</cp:lastPrinted>
  <dcterms:created xsi:type="dcterms:W3CDTF">2021-06-22T11:16:00Z</dcterms:created>
  <dcterms:modified xsi:type="dcterms:W3CDTF">2021-06-22T11:16:00Z</dcterms:modified>
</cp:coreProperties>
</file>