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E46" w:rsidRDefault="00356E46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</w:p>
    <w:p w:rsidR="00356E46" w:rsidRDefault="00356E46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</w:p>
    <w:p w:rsidR="00356E46" w:rsidRPr="00E93D77" w:rsidRDefault="00356E46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 w:rsidRPr="00E93D77">
        <w:rPr>
          <w:spacing w:val="8"/>
        </w:rPr>
        <w:t xml:space="preserve">СОВЕТ ДЕПУТАТОВ КЕЧУШЕВСКОГО СЕЛЬСКОГО ПОСЕЛЕНИЯ </w:t>
      </w:r>
      <w:r w:rsidRPr="00E93D77">
        <w:rPr>
          <w:spacing w:val="8"/>
        </w:rPr>
        <w:br/>
        <w:t>АРДАТОВСКОГО МУНИЦИПАЛЬНОГО РАЙОНА</w:t>
      </w:r>
      <w:r w:rsidRPr="00E93D77">
        <w:rPr>
          <w:spacing w:val="8"/>
        </w:rPr>
        <w:br/>
        <w:t>РЕСПУБЛИКИ МОРДОВИЯ</w:t>
      </w:r>
    </w:p>
    <w:p w:rsidR="00356E46" w:rsidRPr="00CC435E" w:rsidRDefault="00356E46" w:rsidP="00713A87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</w:p>
    <w:p w:rsidR="00356E46" w:rsidRPr="00E93D77" w:rsidRDefault="00356E46" w:rsidP="00713A87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28"/>
          <w:szCs w:val="28"/>
        </w:rPr>
      </w:pPr>
      <w:r w:rsidRPr="00E93D77">
        <w:rPr>
          <w:b/>
          <w:spacing w:val="8"/>
          <w:sz w:val="28"/>
          <w:szCs w:val="28"/>
        </w:rPr>
        <w:t>РЕШЕНИЕ</w:t>
      </w:r>
    </w:p>
    <w:p w:rsidR="00356E46" w:rsidRPr="00CC435E" w:rsidRDefault="00356E46" w:rsidP="009846D0">
      <w:pPr>
        <w:jc w:val="both"/>
        <w:outlineLvl w:val="0"/>
        <w:rPr>
          <w:bCs/>
          <w:caps/>
          <w:sz w:val="28"/>
          <w:szCs w:val="28"/>
        </w:rPr>
      </w:pPr>
      <w:r>
        <w:rPr>
          <w:sz w:val="28"/>
          <w:szCs w:val="28"/>
        </w:rPr>
        <w:t>от 06 сентября  2021</w:t>
      </w:r>
      <w:r w:rsidRPr="00CC435E">
        <w:rPr>
          <w:sz w:val="28"/>
          <w:szCs w:val="28"/>
        </w:rPr>
        <w:t xml:space="preserve">г                                                                      </w:t>
      </w:r>
      <w:r>
        <w:rPr>
          <w:sz w:val="28"/>
          <w:szCs w:val="28"/>
        </w:rPr>
        <w:t xml:space="preserve">              </w:t>
      </w:r>
      <w:r w:rsidRPr="00CC435E">
        <w:rPr>
          <w:sz w:val="28"/>
          <w:szCs w:val="28"/>
        </w:rPr>
        <w:t>№</w:t>
      </w:r>
      <w:r>
        <w:rPr>
          <w:sz w:val="28"/>
          <w:szCs w:val="28"/>
        </w:rPr>
        <w:t>101</w:t>
      </w:r>
      <w:r w:rsidRPr="00CC435E">
        <w:rPr>
          <w:sz w:val="28"/>
          <w:szCs w:val="28"/>
        </w:rPr>
        <w:tab/>
      </w:r>
      <w:r w:rsidRPr="00CC435E">
        <w:rPr>
          <w:bCs/>
          <w:caps/>
          <w:sz w:val="28"/>
          <w:szCs w:val="28"/>
        </w:rPr>
        <w:t xml:space="preserve"> </w:t>
      </w:r>
    </w:p>
    <w:p w:rsidR="00356E46" w:rsidRDefault="00356E46" w:rsidP="001503F0">
      <w:pPr>
        <w:pStyle w:val="Title"/>
        <w:rPr>
          <w:rFonts w:ascii="Times New Roman" w:hAnsi="Times New Roman" w:cs="Times New Roman"/>
          <w:b w:val="0"/>
          <w:sz w:val="28"/>
          <w:szCs w:val="28"/>
        </w:rPr>
      </w:pPr>
    </w:p>
    <w:p w:rsidR="00356E46" w:rsidRPr="00CC435E" w:rsidRDefault="00356E46" w:rsidP="00713A87">
      <w:pPr>
        <w:autoSpaceDE w:val="0"/>
        <w:autoSpaceDN w:val="0"/>
        <w:adjustRightInd w:val="0"/>
        <w:spacing w:line="252" w:lineRule="auto"/>
        <w:jc w:val="both"/>
        <w:rPr>
          <w:bCs/>
          <w:sz w:val="28"/>
          <w:szCs w:val="28"/>
        </w:rPr>
      </w:pPr>
      <w:r w:rsidRPr="00CC435E">
        <w:rPr>
          <w:bCs/>
          <w:sz w:val="28"/>
          <w:szCs w:val="28"/>
        </w:rPr>
        <w:t>.</w:t>
      </w:r>
    </w:p>
    <w:p w:rsidR="00356E46" w:rsidRPr="00E93D77" w:rsidRDefault="00356E46" w:rsidP="00475A1F">
      <w:pPr>
        <w:tabs>
          <w:tab w:val="left" w:pos="4785"/>
        </w:tabs>
        <w:jc w:val="center"/>
        <w:rPr>
          <w:b/>
          <w:bCs/>
          <w:sz w:val="28"/>
          <w:szCs w:val="28"/>
        </w:rPr>
      </w:pPr>
      <w:r w:rsidRPr="00E93D77">
        <w:rPr>
          <w:b/>
          <w:bCs/>
          <w:sz w:val="28"/>
          <w:szCs w:val="28"/>
        </w:rPr>
        <w:t>О внесении изменений в решение Совета депутатов №90 от 28.12.2020 года «Об утверждении бюджета Кечушевского сельского поселения Ардатовского муниципального района Республики Мордовия на 2021  и плановый период 2022-2023годы»</w:t>
      </w:r>
    </w:p>
    <w:p w:rsidR="00356E46" w:rsidRDefault="00356E46" w:rsidP="00475A1F">
      <w:pPr>
        <w:pStyle w:val="NormalWeb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356E46" w:rsidRPr="00AB6160" w:rsidRDefault="00356E46" w:rsidP="00475A1F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AB6160">
        <w:rPr>
          <w:color w:val="000000"/>
          <w:sz w:val="28"/>
          <w:szCs w:val="28"/>
        </w:rPr>
        <w:t xml:space="preserve">В соответствии с </w:t>
      </w:r>
      <w:r w:rsidRPr="00C4370F">
        <w:rPr>
          <w:sz w:val="28"/>
          <w:szCs w:val="28"/>
        </w:rPr>
        <w:t>бюджетным кодексом</w:t>
      </w:r>
      <w:r w:rsidRPr="00AB6160">
        <w:rPr>
          <w:color w:val="000000"/>
          <w:sz w:val="28"/>
          <w:szCs w:val="28"/>
        </w:rPr>
        <w:t xml:space="preserve"> РФ Совет депутатов Кечушевского сельского поселения </w:t>
      </w:r>
      <w:r w:rsidRPr="00C61F8F">
        <w:rPr>
          <w:color w:val="000000"/>
          <w:sz w:val="28"/>
          <w:szCs w:val="28"/>
        </w:rPr>
        <w:t>решил:</w:t>
      </w:r>
    </w:p>
    <w:p w:rsidR="00356E46" w:rsidRDefault="00356E46" w:rsidP="00475A1F">
      <w:pPr>
        <w:pStyle w:val="NormalWeb"/>
        <w:spacing w:before="0" w:beforeAutospacing="0" w:after="0" w:afterAutospacing="0"/>
        <w:rPr>
          <w:color w:val="000000"/>
          <w:sz w:val="28"/>
          <w:szCs w:val="28"/>
        </w:rPr>
      </w:pPr>
    </w:p>
    <w:p w:rsidR="00356E46" w:rsidRPr="00AB6160" w:rsidRDefault="00356E46" w:rsidP="00475A1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160">
        <w:rPr>
          <w:color w:val="000000"/>
          <w:sz w:val="28"/>
          <w:szCs w:val="28"/>
        </w:rPr>
        <w:t xml:space="preserve">1.Утвердить  </w:t>
      </w:r>
      <w:r w:rsidRPr="00C4370F">
        <w:rPr>
          <w:sz w:val="28"/>
          <w:szCs w:val="28"/>
        </w:rPr>
        <w:t>бюджет</w:t>
      </w:r>
      <w:r w:rsidRPr="00AB6160">
        <w:rPr>
          <w:color w:val="000000"/>
          <w:sz w:val="28"/>
          <w:szCs w:val="28"/>
        </w:rPr>
        <w:t xml:space="preserve"> Кечушевского сельского поселения Ардатовского муниципального ра</w:t>
      </w:r>
      <w:r>
        <w:rPr>
          <w:color w:val="000000"/>
          <w:sz w:val="28"/>
          <w:szCs w:val="28"/>
        </w:rPr>
        <w:t>йона по доходам в сумме 3223,0</w:t>
      </w:r>
      <w:r w:rsidRPr="00AB6160">
        <w:rPr>
          <w:color w:val="000000"/>
          <w:sz w:val="28"/>
          <w:szCs w:val="28"/>
        </w:rPr>
        <w:t>  тыс.</w:t>
      </w:r>
      <w:r>
        <w:rPr>
          <w:color w:val="000000"/>
          <w:sz w:val="28"/>
          <w:szCs w:val="28"/>
        </w:rPr>
        <w:t>руб. ,по расходам в сумме  3223,0</w:t>
      </w:r>
      <w:r w:rsidRPr="00AB6160">
        <w:rPr>
          <w:color w:val="000000"/>
          <w:sz w:val="28"/>
          <w:szCs w:val="28"/>
        </w:rPr>
        <w:t xml:space="preserve"> тыс.руб.</w:t>
      </w:r>
    </w:p>
    <w:p w:rsidR="00356E46" w:rsidRPr="00AB6160" w:rsidRDefault="00356E46" w:rsidP="00475A1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160">
        <w:rPr>
          <w:color w:val="000000"/>
          <w:sz w:val="28"/>
          <w:szCs w:val="28"/>
        </w:rPr>
        <w:t xml:space="preserve">2. Приложения </w:t>
      </w:r>
      <w:r>
        <w:rPr>
          <w:color w:val="000000"/>
          <w:sz w:val="28"/>
          <w:szCs w:val="28"/>
        </w:rPr>
        <w:t>3</w:t>
      </w:r>
      <w:r w:rsidRPr="00AB6160">
        <w:rPr>
          <w:color w:val="000000"/>
          <w:sz w:val="28"/>
          <w:szCs w:val="28"/>
        </w:rPr>
        <w:t>,5,6  изложить в новой редакции согласно при</w:t>
      </w:r>
      <w:r>
        <w:rPr>
          <w:color w:val="000000"/>
          <w:sz w:val="28"/>
          <w:szCs w:val="28"/>
        </w:rPr>
        <w:t>ложениям</w:t>
      </w:r>
      <w:r w:rsidRPr="00AB6160">
        <w:rPr>
          <w:color w:val="000000"/>
          <w:sz w:val="28"/>
          <w:szCs w:val="28"/>
        </w:rPr>
        <w:t xml:space="preserve"> к настоящему решению.</w:t>
      </w:r>
    </w:p>
    <w:p w:rsidR="00356E46" w:rsidRPr="00AB6160" w:rsidRDefault="00356E46" w:rsidP="00475A1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160">
        <w:rPr>
          <w:color w:val="000000"/>
          <w:sz w:val="28"/>
          <w:szCs w:val="28"/>
        </w:rPr>
        <w:t> </w:t>
      </w:r>
    </w:p>
    <w:p w:rsidR="00356E46" w:rsidRDefault="00356E46" w:rsidP="00475A1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b/>
          <w:bCs/>
          <w:color w:val="000000"/>
        </w:rPr>
      </w:pPr>
      <w:r w:rsidRPr="00AB6160">
        <w:rPr>
          <w:color w:val="000000"/>
          <w:sz w:val="28"/>
          <w:szCs w:val="28"/>
        </w:rPr>
        <w:t xml:space="preserve">3. Настоящее решение вступает в силу </w:t>
      </w:r>
      <w:r>
        <w:rPr>
          <w:color w:val="000000"/>
          <w:sz w:val="28"/>
          <w:szCs w:val="28"/>
        </w:rPr>
        <w:t>после его</w:t>
      </w:r>
      <w:r w:rsidRPr="00AB6160">
        <w:rPr>
          <w:color w:val="000000"/>
          <w:sz w:val="28"/>
          <w:szCs w:val="28"/>
        </w:rPr>
        <w:t xml:space="preserve"> официального опубликования и распространяется на п</w:t>
      </w:r>
      <w:r>
        <w:rPr>
          <w:color w:val="000000"/>
          <w:sz w:val="28"/>
          <w:szCs w:val="28"/>
        </w:rPr>
        <w:t>равоотношения, возникшие с 01.01.2020</w:t>
      </w:r>
      <w:r w:rsidRPr="00AB6160">
        <w:rPr>
          <w:color w:val="000000"/>
          <w:sz w:val="28"/>
          <w:szCs w:val="28"/>
        </w:rPr>
        <w:t>г.</w:t>
      </w:r>
      <w:r w:rsidRPr="00602772">
        <w:rPr>
          <w:rFonts w:ascii="Arial" w:hAnsi="Arial" w:cs="Arial"/>
          <w:b/>
          <w:bCs/>
          <w:color w:val="000000"/>
        </w:rPr>
        <w:t xml:space="preserve"> </w:t>
      </w:r>
    </w:p>
    <w:p w:rsidR="00356E46" w:rsidRDefault="00356E46" w:rsidP="00475A1F">
      <w:pPr>
        <w:pStyle w:val="NormalWeb"/>
        <w:shd w:val="clear" w:color="auto" w:fill="FFFFFF"/>
        <w:spacing w:before="0" w:beforeAutospacing="0" w:after="0" w:afterAutospacing="0"/>
        <w:ind w:firstLine="709"/>
        <w:jc w:val="right"/>
        <w:rPr>
          <w:rFonts w:ascii="Arial" w:hAnsi="Arial" w:cs="Arial"/>
          <w:b/>
          <w:bCs/>
          <w:color w:val="000000"/>
        </w:rPr>
      </w:pPr>
    </w:p>
    <w:p w:rsidR="00356E46" w:rsidRDefault="00356E46" w:rsidP="00475A1F">
      <w:pPr>
        <w:pStyle w:val="NormalWeb"/>
        <w:shd w:val="clear" w:color="auto" w:fill="FFFFFF"/>
        <w:spacing w:before="0" w:beforeAutospacing="0" w:after="0" w:afterAutospacing="0"/>
        <w:ind w:firstLine="709"/>
        <w:jc w:val="right"/>
        <w:rPr>
          <w:rFonts w:ascii="Arial" w:hAnsi="Arial" w:cs="Arial"/>
          <w:b/>
          <w:bCs/>
          <w:color w:val="000000"/>
        </w:rPr>
      </w:pPr>
    </w:p>
    <w:p w:rsidR="00356E46" w:rsidRDefault="00356E46" w:rsidP="00475A1F">
      <w:pPr>
        <w:pStyle w:val="NormalWeb"/>
        <w:shd w:val="clear" w:color="auto" w:fill="FFFFFF"/>
        <w:spacing w:before="0" w:beforeAutospacing="0" w:after="0" w:afterAutospacing="0"/>
        <w:ind w:firstLine="709"/>
        <w:jc w:val="right"/>
        <w:rPr>
          <w:rFonts w:ascii="Arial" w:hAnsi="Arial" w:cs="Arial"/>
          <w:b/>
          <w:bCs/>
          <w:color w:val="000000"/>
        </w:rPr>
      </w:pPr>
    </w:p>
    <w:p w:rsidR="00356E46" w:rsidRPr="00C61F8F" w:rsidRDefault="00356E46" w:rsidP="00475A1F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C61F8F">
        <w:rPr>
          <w:bCs/>
          <w:color w:val="000000"/>
          <w:sz w:val="28"/>
          <w:szCs w:val="28"/>
        </w:rPr>
        <w:t>Глава Кечушевского сельского поселения                  А.А.Алипов</w:t>
      </w:r>
    </w:p>
    <w:p w:rsidR="00356E46" w:rsidRPr="00CC435E" w:rsidRDefault="00356E46" w:rsidP="00713A87">
      <w:pPr>
        <w:autoSpaceDE w:val="0"/>
        <w:autoSpaceDN w:val="0"/>
        <w:adjustRightInd w:val="0"/>
        <w:spacing w:line="252" w:lineRule="auto"/>
        <w:ind w:firstLine="540"/>
        <w:jc w:val="both"/>
        <w:rPr>
          <w:bCs/>
          <w:sz w:val="28"/>
          <w:szCs w:val="28"/>
        </w:rPr>
      </w:pPr>
    </w:p>
    <w:p w:rsidR="00356E46" w:rsidRPr="00CC435E" w:rsidRDefault="00356E46" w:rsidP="00713A87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356E46" w:rsidRPr="00CC435E" w:rsidRDefault="00356E46" w:rsidP="00713A87">
      <w:pPr>
        <w:autoSpaceDE w:val="0"/>
        <w:autoSpaceDN w:val="0"/>
        <w:adjustRightInd w:val="0"/>
        <w:rPr>
          <w:sz w:val="28"/>
          <w:szCs w:val="28"/>
        </w:rPr>
      </w:pPr>
    </w:p>
    <w:p w:rsidR="00356E46" w:rsidRPr="00CC435E" w:rsidRDefault="00356E46" w:rsidP="001503F0">
      <w:pPr>
        <w:autoSpaceDE w:val="0"/>
        <w:autoSpaceDN w:val="0"/>
        <w:adjustRightInd w:val="0"/>
      </w:pPr>
      <w:r w:rsidRPr="00CC435E">
        <w:rPr>
          <w:sz w:val="28"/>
          <w:szCs w:val="28"/>
        </w:rPr>
        <w:t xml:space="preserve">             </w:t>
      </w:r>
      <w:r w:rsidRPr="00CC435E">
        <w:t xml:space="preserve">                                             </w:t>
      </w:r>
    </w:p>
    <w:p w:rsidR="00356E46" w:rsidRPr="00CC435E" w:rsidRDefault="00356E46" w:rsidP="001503F0">
      <w:pPr>
        <w:jc w:val="right"/>
      </w:pPr>
    </w:p>
    <w:p w:rsidR="00356E46" w:rsidRPr="00CC435E" w:rsidRDefault="00356E46" w:rsidP="001503F0">
      <w:pPr>
        <w:jc w:val="right"/>
      </w:pPr>
    </w:p>
    <w:p w:rsidR="00356E46" w:rsidRPr="00CC435E" w:rsidRDefault="00356E46" w:rsidP="00713A87">
      <w:pPr>
        <w:jc w:val="center"/>
      </w:pPr>
      <w:r w:rsidRPr="00CC435E">
        <w:t xml:space="preserve">                                                                                            </w:t>
      </w:r>
    </w:p>
    <w:p w:rsidR="00356E46" w:rsidRDefault="00356E46" w:rsidP="00713A87">
      <w:pPr>
        <w:jc w:val="center"/>
      </w:pPr>
      <w:r w:rsidRPr="00CC435E">
        <w:t xml:space="preserve">                                                                                                   </w:t>
      </w:r>
    </w:p>
    <w:p w:rsidR="00356E46" w:rsidRPr="00CC435E" w:rsidRDefault="00356E46" w:rsidP="00B71B3A">
      <w:pPr>
        <w:pStyle w:val="ConsPlusNormal0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356E46" w:rsidRDefault="00356E46" w:rsidP="00713A87">
      <w:pPr>
        <w:pStyle w:val="ConsPlusNormal0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356E46" w:rsidRDefault="00356E46" w:rsidP="00713A87">
      <w:pPr>
        <w:pStyle w:val="ConsPlusNormal0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356E46" w:rsidRDefault="00356E46" w:rsidP="00713A87">
      <w:pPr>
        <w:pStyle w:val="ConsPlusNormal0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356E46" w:rsidRDefault="00356E46" w:rsidP="00713A87">
      <w:pPr>
        <w:pStyle w:val="ConsPlusNormal0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356E46" w:rsidRDefault="00356E46" w:rsidP="00713A87">
      <w:pPr>
        <w:pStyle w:val="ConsPlusNormal0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356E46" w:rsidRPr="00CC435E" w:rsidRDefault="00356E46" w:rsidP="00713A87">
      <w:pPr>
        <w:pStyle w:val="ConsPlusNormal0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9918" w:type="dxa"/>
        <w:tblInd w:w="-252" w:type="dxa"/>
        <w:tblLook w:val="0000"/>
      </w:tblPr>
      <w:tblGrid>
        <w:gridCol w:w="3479"/>
        <w:gridCol w:w="562"/>
        <w:gridCol w:w="3209"/>
        <w:gridCol w:w="876"/>
        <w:gridCol w:w="472"/>
        <w:gridCol w:w="404"/>
        <w:gridCol w:w="916"/>
      </w:tblGrid>
      <w:tr w:rsidR="00356E46" w:rsidRPr="00CC435E" w:rsidTr="00EC0356">
        <w:trPr>
          <w:trHeight w:val="255"/>
        </w:trPr>
        <w:tc>
          <w:tcPr>
            <w:tcW w:w="4041" w:type="dxa"/>
            <w:gridSpan w:val="2"/>
          </w:tcPr>
          <w:p w:rsidR="00356E46" w:rsidRPr="00CC435E" w:rsidRDefault="00356E46" w:rsidP="00A101B5"/>
        </w:tc>
        <w:tc>
          <w:tcPr>
            <w:tcW w:w="4557" w:type="dxa"/>
            <w:gridSpan w:val="3"/>
            <w:noWrap/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Приложение 3</w:t>
            </w:r>
          </w:p>
        </w:tc>
        <w:tc>
          <w:tcPr>
            <w:tcW w:w="1320" w:type="dxa"/>
            <w:gridSpan w:val="2"/>
            <w:noWrap/>
            <w:vAlign w:val="bottom"/>
          </w:tcPr>
          <w:p w:rsidR="00356E46" w:rsidRPr="00CC435E" w:rsidRDefault="00356E46" w:rsidP="00A101B5"/>
        </w:tc>
      </w:tr>
      <w:tr w:rsidR="00356E46" w:rsidRPr="00CC435E" w:rsidTr="00EC0356">
        <w:trPr>
          <w:trHeight w:val="600"/>
        </w:trPr>
        <w:tc>
          <w:tcPr>
            <w:tcW w:w="4041" w:type="dxa"/>
            <w:gridSpan w:val="2"/>
          </w:tcPr>
          <w:p w:rsidR="00356E46" w:rsidRPr="00CC435E" w:rsidRDefault="00356E46" w:rsidP="00A101B5"/>
        </w:tc>
        <w:tc>
          <w:tcPr>
            <w:tcW w:w="4557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356E46" w:rsidRPr="00CC435E" w:rsidRDefault="00356E46" w:rsidP="00A101B5">
            <w:pPr>
              <w:jc w:val="right"/>
            </w:pPr>
            <w:r w:rsidRPr="00CC435E">
              <w:t>к решению Совета депутатов Кечушевского сельского поселения "О бюджете Кечушевского сельского поселения на 2021 год и на плановый период 2022 и 2023 годов</w:t>
            </w:r>
            <w:r w:rsidRPr="00CC435E">
              <w:rPr>
                <w:bCs/>
              </w:rPr>
              <w:t xml:space="preserve"> </w:t>
            </w:r>
            <w:r w:rsidRPr="00CC435E">
              <w:t>"</w:t>
            </w:r>
          </w:p>
        </w:tc>
        <w:tc>
          <w:tcPr>
            <w:tcW w:w="1320" w:type="dxa"/>
            <w:gridSpan w:val="2"/>
          </w:tcPr>
          <w:p w:rsidR="00356E46" w:rsidRPr="00CC435E" w:rsidRDefault="00356E46" w:rsidP="00A101B5"/>
        </w:tc>
      </w:tr>
      <w:tr w:rsidR="00356E46" w:rsidRPr="00CC435E" w:rsidTr="00EC0356">
        <w:trPr>
          <w:trHeight w:val="255"/>
        </w:trPr>
        <w:tc>
          <w:tcPr>
            <w:tcW w:w="4041" w:type="dxa"/>
            <w:gridSpan w:val="2"/>
            <w:noWrap/>
            <w:vAlign w:val="bottom"/>
          </w:tcPr>
          <w:p w:rsidR="00356E46" w:rsidRPr="00CC435E" w:rsidRDefault="00356E46" w:rsidP="00A101B5"/>
        </w:tc>
        <w:tc>
          <w:tcPr>
            <w:tcW w:w="4557" w:type="dxa"/>
            <w:gridSpan w:val="3"/>
            <w:vAlign w:val="bottom"/>
          </w:tcPr>
          <w:p w:rsidR="00356E46" w:rsidRPr="00CC435E" w:rsidRDefault="00356E46" w:rsidP="00A101B5"/>
        </w:tc>
        <w:tc>
          <w:tcPr>
            <w:tcW w:w="1320" w:type="dxa"/>
            <w:gridSpan w:val="2"/>
            <w:noWrap/>
            <w:vAlign w:val="bottom"/>
          </w:tcPr>
          <w:p w:rsidR="00356E46" w:rsidRPr="00CC435E" w:rsidRDefault="00356E46" w:rsidP="00A101B5"/>
        </w:tc>
      </w:tr>
      <w:tr w:rsidR="00356E46" w:rsidRPr="00CC435E" w:rsidTr="00EC0356">
        <w:trPr>
          <w:trHeight w:val="315"/>
        </w:trPr>
        <w:tc>
          <w:tcPr>
            <w:tcW w:w="9918" w:type="dxa"/>
            <w:gridSpan w:val="7"/>
            <w:noWrap/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356E46" w:rsidRPr="00CC435E" w:rsidTr="00EC0356">
        <w:trPr>
          <w:trHeight w:val="255"/>
        </w:trPr>
        <w:tc>
          <w:tcPr>
            <w:tcW w:w="3479" w:type="dxa"/>
            <w:noWrap/>
            <w:vAlign w:val="bottom"/>
          </w:tcPr>
          <w:p w:rsidR="00356E46" w:rsidRPr="00CC435E" w:rsidRDefault="00356E46" w:rsidP="00A101B5"/>
        </w:tc>
        <w:tc>
          <w:tcPr>
            <w:tcW w:w="3771" w:type="dxa"/>
            <w:gridSpan w:val="2"/>
            <w:vAlign w:val="bottom"/>
          </w:tcPr>
          <w:p w:rsidR="00356E46" w:rsidRPr="00CC435E" w:rsidRDefault="00356E46" w:rsidP="00A101B5"/>
        </w:tc>
        <w:tc>
          <w:tcPr>
            <w:tcW w:w="2668" w:type="dxa"/>
            <w:gridSpan w:val="4"/>
            <w:noWrap/>
            <w:vAlign w:val="bottom"/>
          </w:tcPr>
          <w:p w:rsidR="00356E46" w:rsidRPr="00CC435E" w:rsidRDefault="00356E46" w:rsidP="00A101B5">
            <w:r w:rsidRPr="00CC435E">
              <w:t>(тыс.рублей)</w:t>
            </w:r>
          </w:p>
        </w:tc>
      </w:tr>
      <w:tr w:rsidR="00356E46" w:rsidRPr="00CC435E" w:rsidTr="00EC0356">
        <w:trPr>
          <w:trHeight w:val="276"/>
        </w:trPr>
        <w:tc>
          <w:tcPr>
            <w:tcW w:w="34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Код бюджетной классификации доходов бюджета</w:t>
            </w:r>
          </w:p>
        </w:tc>
        <w:tc>
          <w:tcPr>
            <w:tcW w:w="37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 xml:space="preserve"> Наименование доходов</w:t>
            </w:r>
          </w:p>
        </w:tc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2021</w:t>
            </w:r>
          </w:p>
        </w:tc>
        <w:tc>
          <w:tcPr>
            <w:tcW w:w="8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2022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2023</w:t>
            </w:r>
          </w:p>
        </w:tc>
      </w:tr>
      <w:tr w:rsidR="00356E46" w:rsidRPr="00CC435E" w:rsidTr="00EC0356">
        <w:trPr>
          <w:trHeight w:val="725"/>
        </w:trPr>
        <w:tc>
          <w:tcPr>
            <w:tcW w:w="3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E46" w:rsidRPr="00CC435E" w:rsidRDefault="00356E46" w:rsidP="00A101B5">
            <w:pPr>
              <w:rPr>
                <w:b/>
                <w:bCs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E46" w:rsidRPr="00CC435E" w:rsidRDefault="00356E46" w:rsidP="00A101B5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E46" w:rsidRPr="00CC435E" w:rsidRDefault="00356E46" w:rsidP="00A101B5">
            <w:pPr>
              <w:rPr>
                <w:b/>
                <w:bCs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E46" w:rsidRPr="00CC435E" w:rsidRDefault="00356E46" w:rsidP="00A101B5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E46" w:rsidRPr="00CC435E" w:rsidRDefault="00356E46" w:rsidP="00A101B5">
            <w:pPr>
              <w:rPr>
                <w:b/>
                <w:bCs/>
              </w:rPr>
            </w:pPr>
          </w:p>
        </w:tc>
      </w:tr>
      <w:tr w:rsidR="00356E46" w:rsidRPr="00CC435E" w:rsidTr="00EC0356">
        <w:trPr>
          <w:trHeight w:val="174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000 8 50 00000 00 0000 000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both"/>
            </w:pPr>
            <w:r w:rsidRPr="00CC435E">
              <w:t>Доходы бюджета-Итого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3223,0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2064,6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2087,4</w:t>
            </w:r>
          </w:p>
        </w:tc>
      </w:tr>
      <w:tr w:rsidR="00356E46" w:rsidRPr="00CC435E" w:rsidTr="00EC0356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000 8 50 00000 00 0000 000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both"/>
            </w:pPr>
            <w:r w:rsidRPr="00CC435E">
              <w:t>Итого доходов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1850,9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673,1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680,2 </w:t>
            </w:r>
          </w:p>
        </w:tc>
      </w:tr>
      <w:tr w:rsidR="00356E46" w:rsidRPr="00CC435E" w:rsidTr="00EC0356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000 1 00 00000 00 0000 000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both"/>
            </w:pPr>
            <w:r w:rsidRPr="00CC435E">
              <w:t xml:space="preserve"> Д О Х О Д Ы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1785,8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605,5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609,9</w:t>
            </w:r>
          </w:p>
        </w:tc>
      </w:tr>
      <w:tr w:rsidR="00356E46" w:rsidRPr="00CC435E" w:rsidTr="00EC0356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000 1 01 00000 00 0000 000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both"/>
            </w:pPr>
            <w:r w:rsidRPr="00CC435E">
              <w:t>НАЛОГИ НА ПРИБЫЛЬ, ДОХОДЫ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9,1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9,0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9,9</w:t>
            </w:r>
          </w:p>
        </w:tc>
      </w:tr>
      <w:tr w:rsidR="00356E46" w:rsidRPr="00CC435E" w:rsidTr="00EC0356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000 1 01 02000 01 0000 110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both"/>
            </w:pPr>
            <w:r w:rsidRPr="00CC435E">
              <w:t>Налог на доходы физических лиц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rPr>
                <w:b/>
                <w:bCs/>
              </w:rPr>
              <w:t>9,1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rPr>
                <w:b/>
                <w:bCs/>
              </w:rPr>
              <w:t>9,0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rPr>
                <w:b/>
                <w:bCs/>
              </w:rPr>
              <w:t>9,9</w:t>
            </w:r>
          </w:p>
        </w:tc>
      </w:tr>
      <w:tr w:rsidR="00356E46" w:rsidRPr="00CC435E" w:rsidTr="00EC0356">
        <w:trPr>
          <w:trHeight w:val="76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000 1 01 02020 01 0000 110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both"/>
            </w:pPr>
            <w:r w:rsidRPr="00CC435E"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rPr>
                <w:b/>
                <w:bCs/>
              </w:rPr>
              <w:t>9,1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rPr>
                <w:b/>
                <w:bCs/>
              </w:rPr>
              <w:t>9,0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rPr>
                <w:b/>
                <w:bCs/>
              </w:rPr>
              <w:t>9,9</w:t>
            </w:r>
          </w:p>
        </w:tc>
      </w:tr>
      <w:tr w:rsidR="00356E46" w:rsidRPr="00CC435E" w:rsidTr="00EC0356">
        <w:trPr>
          <w:trHeight w:val="97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000 1 01 02021 01 0000 110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both"/>
            </w:pPr>
            <w:r w:rsidRPr="00CC435E"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6E46" w:rsidRPr="00CC435E" w:rsidRDefault="00356E46" w:rsidP="00A101B5">
            <w:pPr>
              <w:jc w:val="right"/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 </w:t>
            </w:r>
          </w:p>
        </w:tc>
      </w:tr>
      <w:tr w:rsidR="00356E46" w:rsidRPr="00CC435E" w:rsidTr="00EC0356">
        <w:trPr>
          <w:trHeight w:val="100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000 1 01 02022 01 0000 110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both"/>
            </w:pPr>
            <w:r w:rsidRPr="00CC435E"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частны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6E46" w:rsidRPr="00CC435E" w:rsidRDefault="00356E46" w:rsidP="00A101B5">
            <w:pPr>
              <w:jc w:val="right"/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 </w:t>
            </w:r>
          </w:p>
        </w:tc>
      </w:tr>
      <w:tr w:rsidR="00356E46" w:rsidRPr="00CC435E" w:rsidTr="00EC0356">
        <w:trPr>
          <w:trHeight w:val="30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000 1 05 00000 00 0000 000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</w:p>
        </w:tc>
      </w:tr>
      <w:tr w:rsidR="00356E46" w:rsidRPr="00CC435E" w:rsidTr="00EC0356">
        <w:trPr>
          <w:trHeight w:val="37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000 1 05 03010 10 0000 110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Единый сельскохозяйственный налог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</w:p>
        </w:tc>
      </w:tr>
      <w:tr w:rsidR="00356E46" w:rsidRPr="00CC435E" w:rsidTr="00EC0356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000 1 06 00000 00 0000 000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both"/>
            </w:pPr>
            <w:r w:rsidRPr="00CC435E">
              <w:t>НАЛОГ НА ИМУЩЕСТВО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594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596,0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600,0</w:t>
            </w:r>
          </w:p>
        </w:tc>
      </w:tr>
      <w:tr w:rsidR="00356E46" w:rsidRPr="00CC435E" w:rsidTr="00EC0356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000 1 06 01000 00 0000 110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both"/>
            </w:pPr>
            <w:r w:rsidRPr="00CC435E">
              <w:t>Налог на имущество физических лиц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14,0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14,0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14,0</w:t>
            </w:r>
          </w:p>
        </w:tc>
      </w:tr>
      <w:tr w:rsidR="00356E46" w:rsidRPr="00CC435E" w:rsidTr="00EC0356">
        <w:trPr>
          <w:trHeight w:val="51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000 1 06 01030 10 0000 110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both"/>
            </w:pPr>
            <w:r w:rsidRPr="00CC435E">
              <w:t>Налог на имущество физических лиц, взимаемый по ставке, применяемый к объектам налогооблажения, расположенным в границах поселения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14,0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14,0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14,0</w:t>
            </w:r>
          </w:p>
        </w:tc>
      </w:tr>
      <w:tr w:rsidR="00356E46" w:rsidRPr="00CC435E" w:rsidTr="00EC0356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000 1 06 06000 10 0000 110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both"/>
            </w:pPr>
            <w:r w:rsidRPr="00CC435E">
              <w:t>Земельный налог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580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582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586</w:t>
            </w:r>
          </w:p>
        </w:tc>
      </w:tr>
      <w:tr w:rsidR="00356E46" w:rsidRPr="00CC435E" w:rsidTr="00EC0356">
        <w:trPr>
          <w:trHeight w:val="51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000 1 11 00000 00 0000 000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65,1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67,6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70,3</w:t>
            </w:r>
          </w:p>
        </w:tc>
      </w:tr>
      <w:tr w:rsidR="00356E46" w:rsidRPr="00CC435E" w:rsidTr="00EC0356">
        <w:trPr>
          <w:trHeight w:val="51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rPr>
                <w:b/>
                <w:bCs/>
              </w:rPr>
            </w:pPr>
            <w:r>
              <w:t>000 1 14 06025100000 430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Default="00356E46" w:rsidP="00790CD0"/>
          <w:p w:rsidR="00356E46" w:rsidRDefault="00356E46" w:rsidP="00790CD0"/>
          <w:p w:rsidR="00356E46" w:rsidRDefault="00356E46" w:rsidP="00790CD0"/>
          <w:p w:rsidR="00356E46" w:rsidRDefault="00356E46" w:rsidP="00790CD0"/>
          <w:p w:rsidR="00356E46" w:rsidRDefault="00356E46" w:rsidP="00790CD0"/>
          <w:p w:rsidR="00356E46" w:rsidRPr="00CC435E" w:rsidRDefault="00356E46" w:rsidP="00790CD0">
            <w:r>
              <w:t>Доходы  от продажи земельных участков, находящихся   в собственности сельских поселений (за исключением земельных участков муниципальных  бюджетных  и автономных учреждений)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rPr>
                <w:b/>
                <w:bCs/>
              </w:rPr>
            </w:pPr>
            <w:r>
              <w:rPr>
                <w:b/>
                <w:bCs/>
              </w:rPr>
              <w:t>1182,7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rPr>
                <w:b/>
                <w:bCs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rPr>
                <w:b/>
                <w:bCs/>
              </w:rPr>
            </w:pPr>
          </w:p>
        </w:tc>
      </w:tr>
      <w:tr w:rsidR="00356E46" w:rsidRPr="00CC435E" w:rsidTr="00EC0356">
        <w:trPr>
          <w:trHeight w:val="1020"/>
        </w:trPr>
        <w:tc>
          <w:tcPr>
            <w:tcW w:w="34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000 1 11 0502510 0000 120</w:t>
            </w:r>
          </w:p>
        </w:tc>
        <w:tc>
          <w:tcPr>
            <w:tcW w:w="37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</w:t>
            </w:r>
            <w:r>
              <w:t>ов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65,1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rPr>
                <w:b/>
                <w:bCs/>
              </w:rPr>
              <w:t>67,6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ind w:left="228"/>
            </w:pPr>
            <w:r w:rsidRPr="00CC435E">
              <w:rPr>
                <w:b/>
                <w:bCs/>
              </w:rPr>
              <w:t>70,3</w:t>
            </w:r>
          </w:p>
        </w:tc>
      </w:tr>
      <w:tr w:rsidR="00356E46" w:rsidRPr="00CC435E" w:rsidTr="00EC0356">
        <w:trPr>
          <w:trHeight w:val="1212"/>
        </w:trPr>
        <w:tc>
          <w:tcPr>
            <w:tcW w:w="34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356E46" w:rsidRPr="00CC435E" w:rsidRDefault="00356E46" w:rsidP="00A101B5"/>
        </w:tc>
        <w:tc>
          <w:tcPr>
            <w:tcW w:w="37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56E46" w:rsidRDefault="00356E46" w:rsidP="00A101B5"/>
          <w:p w:rsidR="00356E46" w:rsidRDefault="00356E46" w:rsidP="00A101B5"/>
          <w:p w:rsidR="00356E46" w:rsidRDefault="00356E46" w:rsidP="00A101B5"/>
          <w:p w:rsidR="00356E46" w:rsidRDefault="00356E46" w:rsidP="00A101B5"/>
          <w:p w:rsidR="00356E46" w:rsidRDefault="00356E46" w:rsidP="00A101B5"/>
          <w:p w:rsidR="00356E46" w:rsidRPr="00CC435E" w:rsidRDefault="00356E46" w:rsidP="00A101B5"/>
        </w:tc>
        <w:tc>
          <w:tcPr>
            <w:tcW w:w="8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56E46" w:rsidRPr="00CC435E" w:rsidRDefault="00356E46" w:rsidP="00A101B5"/>
        </w:tc>
        <w:tc>
          <w:tcPr>
            <w:tcW w:w="8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rPr>
                <w:b/>
                <w:bCs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ind w:left="228"/>
              <w:rPr>
                <w:b/>
                <w:bCs/>
              </w:rPr>
            </w:pPr>
          </w:p>
        </w:tc>
      </w:tr>
      <w:tr w:rsidR="00356E46" w:rsidRPr="00CC435E" w:rsidTr="00EC0356">
        <w:trPr>
          <w:trHeight w:val="8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/>
        </w:tc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/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/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rPr>
                <w:b/>
                <w:bCs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ind w:left="228"/>
              <w:rPr>
                <w:b/>
                <w:bCs/>
              </w:rPr>
            </w:pPr>
          </w:p>
        </w:tc>
      </w:tr>
    </w:tbl>
    <w:p w:rsidR="00356E46" w:rsidRPr="00CC435E" w:rsidRDefault="00356E46" w:rsidP="002720FE"/>
    <w:p w:rsidR="00356E46" w:rsidRPr="00CC435E" w:rsidRDefault="00356E46" w:rsidP="002720FE"/>
    <w:tbl>
      <w:tblPr>
        <w:tblW w:w="9478" w:type="dxa"/>
        <w:tblInd w:w="93" w:type="dxa"/>
        <w:tblLook w:val="0000"/>
      </w:tblPr>
      <w:tblGrid>
        <w:gridCol w:w="10077"/>
        <w:gridCol w:w="25"/>
        <w:gridCol w:w="211"/>
        <w:gridCol w:w="1312"/>
        <w:gridCol w:w="1482"/>
      </w:tblGrid>
      <w:tr w:rsidR="00356E46" w:rsidRPr="00CC435E" w:rsidTr="00EC0356">
        <w:trPr>
          <w:trHeight w:val="255"/>
        </w:trPr>
        <w:tc>
          <w:tcPr>
            <w:tcW w:w="4034" w:type="dxa"/>
            <w:gridSpan w:val="2"/>
            <w:noWrap/>
            <w:vAlign w:val="bottom"/>
          </w:tcPr>
          <w:p w:rsidR="00356E46" w:rsidRPr="00CC435E" w:rsidRDefault="00356E46" w:rsidP="00EC0356"/>
        </w:tc>
        <w:tc>
          <w:tcPr>
            <w:tcW w:w="3962" w:type="dxa"/>
            <w:gridSpan w:val="2"/>
            <w:vAlign w:val="bottom"/>
          </w:tcPr>
          <w:p w:rsidR="00356E46" w:rsidRPr="00CC435E" w:rsidRDefault="00356E46" w:rsidP="00A101B5">
            <w:pPr>
              <w:jc w:val="center"/>
            </w:pPr>
          </w:p>
        </w:tc>
        <w:tc>
          <w:tcPr>
            <w:tcW w:w="1482" w:type="dxa"/>
            <w:noWrap/>
            <w:vAlign w:val="bottom"/>
          </w:tcPr>
          <w:p w:rsidR="00356E46" w:rsidRPr="00CC435E" w:rsidRDefault="00356E46" w:rsidP="00A101B5">
            <w:pPr>
              <w:jc w:val="center"/>
            </w:pPr>
          </w:p>
        </w:tc>
      </w:tr>
      <w:tr w:rsidR="00356E46" w:rsidRPr="00CC435E" w:rsidTr="00A101B5">
        <w:trPr>
          <w:trHeight w:val="675"/>
        </w:trPr>
        <w:tc>
          <w:tcPr>
            <w:tcW w:w="9478" w:type="dxa"/>
            <w:gridSpan w:val="5"/>
            <w:vAlign w:val="bottom"/>
          </w:tcPr>
          <w:p w:rsidR="00356E46" w:rsidRPr="00CC435E" w:rsidRDefault="00356E46" w:rsidP="00A101B5">
            <w:pPr>
              <w:jc w:val="center"/>
            </w:pPr>
          </w:p>
        </w:tc>
      </w:tr>
      <w:tr w:rsidR="00356E46" w:rsidRPr="00CC435E" w:rsidTr="00EC0356">
        <w:trPr>
          <w:trHeight w:val="435"/>
        </w:trPr>
        <w:tc>
          <w:tcPr>
            <w:tcW w:w="3134" w:type="dxa"/>
            <w:noWrap/>
            <w:vAlign w:val="bottom"/>
          </w:tcPr>
          <w:tbl>
            <w:tblPr>
              <w:tblW w:w="9861" w:type="dxa"/>
              <w:tblLook w:val="0000"/>
            </w:tblPr>
            <w:tblGrid>
              <w:gridCol w:w="3260"/>
              <w:gridCol w:w="52"/>
              <w:gridCol w:w="556"/>
              <w:gridCol w:w="88"/>
              <w:gridCol w:w="391"/>
              <w:gridCol w:w="70"/>
              <w:gridCol w:w="628"/>
              <w:gridCol w:w="18"/>
              <w:gridCol w:w="80"/>
              <w:gridCol w:w="1396"/>
              <w:gridCol w:w="63"/>
              <w:gridCol w:w="85"/>
              <w:gridCol w:w="488"/>
              <w:gridCol w:w="26"/>
              <w:gridCol w:w="548"/>
              <w:gridCol w:w="249"/>
              <w:gridCol w:w="39"/>
              <w:gridCol w:w="14"/>
              <w:gridCol w:w="876"/>
              <w:gridCol w:w="13"/>
              <w:gridCol w:w="13"/>
              <w:gridCol w:w="864"/>
              <w:gridCol w:w="44"/>
            </w:tblGrid>
            <w:tr w:rsidR="00356E46" w:rsidRPr="00CC435E" w:rsidTr="00DA6105">
              <w:trPr>
                <w:trHeight w:val="1005"/>
              </w:trPr>
              <w:tc>
                <w:tcPr>
                  <w:tcW w:w="33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56E46" w:rsidRPr="00CC435E" w:rsidRDefault="00356E46" w:rsidP="00A44A61"/>
              </w:tc>
              <w:tc>
                <w:tcPr>
                  <w:tcW w:w="55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4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69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4816" w:type="dxa"/>
                  <w:gridSpan w:val="16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56E46" w:rsidRPr="00CC435E" w:rsidRDefault="00356E46" w:rsidP="00A44A61"/>
                <w:p w:rsidR="00356E46" w:rsidRPr="00CC435E" w:rsidRDefault="00356E46" w:rsidP="00A44A61"/>
                <w:p w:rsidR="00356E46" w:rsidRPr="00CC435E" w:rsidRDefault="00356E46" w:rsidP="00A44A61"/>
                <w:p w:rsidR="00356E46" w:rsidRDefault="00356E46" w:rsidP="00A44A61"/>
                <w:p w:rsidR="00356E46" w:rsidRDefault="00356E46" w:rsidP="00A44A61"/>
                <w:p w:rsidR="00356E46" w:rsidRDefault="00356E46" w:rsidP="00A44A61"/>
                <w:p w:rsidR="00356E46" w:rsidRDefault="00356E46" w:rsidP="00A44A61"/>
                <w:p w:rsidR="00356E46" w:rsidRDefault="00356E46" w:rsidP="00A44A61"/>
                <w:p w:rsidR="00356E46" w:rsidRPr="00CC435E" w:rsidRDefault="00356E46" w:rsidP="00A44A61">
                  <w:r w:rsidRPr="00CC435E">
                    <w:t>Приложение 5</w:t>
                  </w:r>
                </w:p>
                <w:p w:rsidR="00356E46" w:rsidRPr="00CC435E" w:rsidRDefault="00356E46" w:rsidP="00A44A61">
                  <w:r w:rsidRPr="00CC435E">
                    <w:t>к решению Совета депутатов Кечушевского сельского поселения "О бюджете Кечушевского сельского поселения на 2021год и на плановый период 2022 и 2023 годов</w:t>
                  </w:r>
                  <w:r w:rsidRPr="00CC435E">
                    <w:rPr>
                      <w:bCs/>
                    </w:rPr>
                    <w:t xml:space="preserve"> </w:t>
                  </w:r>
                  <w:r w:rsidRPr="00CC435E">
                    <w:t>"</w:t>
                  </w:r>
                </w:p>
              </w:tc>
            </w:tr>
            <w:tr w:rsidR="00356E46" w:rsidRPr="00CC435E" w:rsidTr="00DA6105">
              <w:trPr>
                <w:trHeight w:val="345"/>
              </w:trPr>
              <w:tc>
                <w:tcPr>
                  <w:tcW w:w="33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4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69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1557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599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2660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</w:tr>
            <w:tr w:rsidR="00356E46" w:rsidRPr="00CC435E" w:rsidTr="00A44A61">
              <w:trPr>
                <w:trHeight w:val="80"/>
              </w:trPr>
              <w:tc>
                <w:tcPr>
                  <w:tcW w:w="9861" w:type="dxa"/>
                  <w:gridSpan w:val="2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Распределение расходов  бюджета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      </w:r>
                  <w:r w:rsidRPr="00CC435E">
                    <w:rPr>
                      <w:b/>
                      <w:bCs/>
                    </w:rPr>
                    <w:br/>
                    <w:t xml:space="preserve">БЮДЖЕТА сельского поселения 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80"/>
              </w:trPr>
              <w:tc>
                <w:tcPr>
                  <w:tcW w:w="32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69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46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7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4674" w:type="dxa"/>
                  <w:gridSpan w:val="13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356E46" w:rsidRPr="00CC435E" w:rsidRDefault="00356E46" w:rsidP="00A44A61"/>
              </w:tc>
            </w:tr>
            <w:tr w:rsidR="00356E46" w:rsidRPr="00CC435E" w:rsidTr="00DA6105">
              <w:trPr>
                <w:gridAfter w:val="1"/>
                <w:wAfter w:w="44" w:type="dxa"/>
                <w:trHeight w:val="80"/>
              </w:trPr>
              <w:tc>
                <w:tcPr>
                  <w:tcW w:w="32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69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46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7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4674" w:type="dxa"/>
                  <w:gridSpan w:val="1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56E46" w:rsidRPr="00CC435E" w:rsidRDefault="00356E46" w:rsidP="00A44A61"/>
              </w:tc>
            </w:tr>
            <w:tr w:rsidR="00356E46" w:rsidRPr="00CC435E" w:rsidTr="00DA6105">
              <w:trPr>
                <w:gridAfter w:val="1"/>
                <w:wAfter w:w="44" w:type="dxa"/>
                <w:trHeight w:val="99"/>
              </w:trPr>
              <w:tc>
                <w:tcPr>
                  <w:tcW w:w="32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69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46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7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154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1062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2068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80"/>
              </w:trPr>
              <w:tc>
                <w:tcPr>
                  <w:tcW w:w="9817" w:type="dxa"/>
                  <w:gridSpan w:val="2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56E46" w:rsidRPr="00CC435E" w:rsidRDefault="00356E46" w:rsidP="00A44A61">
                  <w:pPr>
                    <w:rPr>
                      <w:b/>
                      <w:bCs/>
                    </w:rPr>
                  </w:pP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80"/>
              </w:trPr>
              <w:tc>
                <w:tcPr>
                  <w:tcW w:w="32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69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46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64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47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63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2642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(тыс. рублей)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510"/>
              </w:trPr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6E46" w:rsidRPr="00CC435E" w:rsidRDefault="00356E46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Наименование</w:t>
                  </w:r>
                </w:p>
              </w:tc>
              <w:tc>
                <w:tcPr>
                  <w:tcW w:w="696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61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Рз</w:t>
                  </w:r>
                </w:p>
              </w:tc>
              <w:tc>
                <w:tcPr>
                  <w:tcW w:w="64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ПРз</w:t>
                  </w:r>
                </w:p>
              </w:tc>
              <w:tc>
                <w:tcPr>
                  <w:tcW w:w="147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ЦС</w:t>
                  </w:r>
                </w:p>
              </w:tc>
              <w:tc>
                <w:tcPr>
                  <w:tcW w:w="636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ВР</w:t>
                  </w:r>
                </w:p>
              </w:tc>
              <w:tc>
                <w:tcPr>
                  <w:tcW w:w="876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2021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2022</w:t>
                  </w:r>
                </w:p>
              </w:tc>
              <w:tc>
                <w:tcPr>
                  <w:tcW w:w="890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2023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480"/>
              </w:trPr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6E46" w:rsidRPr="00CC435E" w:rsidRDefault="00356E46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br/>
                    <w:t>ВСЕГО</w:t>
                  </w:r>
                </w:p>
              </w:tc>
              <w:tc>
                <w:tcPr>
                  <w:tcW w:w="69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1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7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3223,0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2098,2</w:t>
                  </w:r>
                </w:p>
              </w:tc>
              <w:tc>
                <w:tcPr>
                  <w:tcW w:w="8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2121,4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480"/>
              </w:trPr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6E46" w:rsidRPr="00CC435E" w:rsidRDefault="00356E46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br/>
                    <w:t xml:space="preserve">Администрация </w:t>
                  </w:r>
                </w:p>
              </w:tc>
              <w:tc>
                <w:tcPr>
                  <w:tcW w:w="69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1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76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876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890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 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255"/>
              </w:trPr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6E46" w:rsidRPr="00CC435E" w:rsidRDefault="00356E46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Общегосударственные вопросы</w:t>
                  </w:r>
                </w:p>
              </w:tc>
              <w:tc>
                <w:tcPr>
                  <w:tcW w:w="69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01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1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7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1690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1319,1</w:t>
                  </w:r>
                </w:p>
              </w:tc>
              <w:tc>
                <w:tcPr>
                  <w:tcW w:w="8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1317,3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255"/>
              </w:trPr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6E46" w:rsidRPr="00CC435E" w:rsidRDefault="00356E46" w:rsidP="00A44A61">
                  <w:pPr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Функционирование местных администраций</w:t>
                  </w:r>
                </w:p>
              </w:tc>
              <w:tc>
                <w:tcPr>
                  <w:tcW w:w="69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01</w:t>
                  </w:r>
                </w:p>
              </w:tc>
              <w:tc>
                <w:tcPr>
                  <w:tcW w:w="6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02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87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45</w:t>
                  </w:r>
                  <w:r w:rsidRPr="00CC435E">
                    <w:rPr>
                      <w:b/>
                      <w:bCs/>
                      <w:i/>
                      <w:iCs/>
                    </w:rPr>
                    <w:t>4,1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384,1</w:t>
                  </w:r>
                </w:p>
              </w:tc>
              <w:tc>
                <w:tcPr>
                  <w:tcW w:w="8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384,1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72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Государственная программа повышения эффективности управления государственными финансами в Республике Мордовия  на 2014-2018 годы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02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651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876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>
                    <w:rPr>
                      <w:b/>
                      <w:bCs/>
                      <w:i/>
                      <w:iCs/>
                    </w:rPr>
                    <w:t>45</w:t>
                  </w:r>
                  <w:r w:rsidRPr="00CC435E">
                    <w:rPr>
                      <w:b/>
                      <w:bCs/>
                      <w:i/>
                      <w:iCs/>
                    </w:rPr>
                    <w:t>4,1</w:t>
                  </w:r>
                </w:p>
              </w:tc>
              <w:tc>
                <w:tcPr>
                  <w:tcW w:w="876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rPr>
                      <w:b/>
                      <w:bCs/>
                      <w:i/>
                      <w:iCs/>
                    </w:rPr>
                    <w:t>384,1</w:t>
                  </w:r>
                </w:p>
              </w:tc>
              <w:tc>
                <w:tcPr>
                  <w:tcW w:w="890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rPr>
                      <w:b/>
                      <w:bCs/>
                      <w:i/>
                      <w:iCs/>
                    </w:rPr>
                    <w:t>384,1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48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Подпрограмма"Повышение эффективности межбюджетных отношений "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02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651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876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>
                    <w:rPr>
                      <w:b/>
                      <w:bCs/>
                      <w:i/>
                      <w:iCs/>
                    </w:rPr>
                    <w:t>45</w:t>
                  </w:r>
                  <w:r w:rsidRPr="00CC435E">
                    <w:rPr>
                      <w:b/>
                      <w:bCs/>
                      <w:i/>
                      <w:iCs/>
                    </w:rPr>
                    <w:t>4,1</w:t>
                  </w:r>
                </w:p>
              </w:tc>
              <w:tc>
                <w:tcPr>
                  <w:tcW w:w="876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rPr>
                      <w:b/>
                      <w:bCs/>
                      <w:i/>
                      <w:iCs/>
                    </w:rPr>
                    <w:t>384,1</w:t>
                  </w:r>
                </w:p>
              </w:tc>
              <w:tc>
                <w:tcPr>
                  <w:tcW w:w="890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rPr>
                      <w:b/>
                      <w:bCs/>
                      <w:i/>
                      <w:iCs/>
                    </w:rPr>
                    <w:t>384,1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120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02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6510041150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120</w:t>
                  </w:r>
                </w:p>
              </w:tc>
              <w:tc>
                <w:tcPr>
                  <w:tcW w:w="876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876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890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257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02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6510041150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120</w:t>
                  </w:r>
                </w:p>
              </w:tc>
              <w:tc>
                <w:tcPr>
                  <w:tcW w:w="876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>
                    <w:t>359,1</w:t>
                  </w:r>
                </w:p>
              </w:tc>
              <w:tc>
                <w:tcPr>
                  <w:tcW w:w="876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890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72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Фонд оплаты труда государственных (муниципальных) органов и взносы по обязательному социальному страхованию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02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6510041150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121</w:t>
                  </w:r>
                </w:p>
              </w:tc>
              <w:tc>
                <w:tcPr>
                  <w:tcW w:w="876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>
                    <w:t>239,1</w:t>
                  </w:r>
                </w:p>
              </w:tc>
              <w:tc>
                <w:tcPr>
                  <w:tcW w:w="876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890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15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 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876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876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/>
              </w:tc>
              <w:tc>
                <w:tcPr>
                  <w:tcW w:w="890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 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72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Взносы по обязательному социальному страхованию на выплаты денежного содержания и иные выплаты работником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02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6510041150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129</w:t>
                  </w:r>
                </w:p>
              </w:tc>
              <w:tc>
                <w:tcPr>
                  <w:tcW w:w="876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>
                    <w:t>120,0</w:t>
                  </w:r>
                </w:p>
              </w:tc>
              <w:tc>
                <w:tcPr>
                  <w:tcW w:w="876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890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48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02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6510044205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120</w:t>
                  </w:r>
                </w:p>
              </w:tc>
              <w:tc>
                <w:tcPr>
                  <w:tcW w:w="876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>
                    <w:t>95,0</w:t>
                  </w:r>
                </w:p>
              </w:tc>
              <w:tc>
                <w:tcPr>
                  <w:tcW w:w="876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384,1</w:t>
                  </w:r>
                </w:p>
              </w:tc>
              <w:tc>
                <w:tcPr>
                  <w:tcW w:w="890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384,1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72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Фонд оплаты труда государственных (муниципальных) органов и взносы по обязательному социальному страхованию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02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6510044205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121</w:t>
                  </w:r>
                </w:p>
              </w:tc>
              <w:tc>
                <w:tcPr>
                  <w:tcW w:w="876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>
                    <w:t>95,0</w:t>
                  </w:r>
                </w:p>
              </w:tc>
              <w:tc>
                <w:tcPr>
                  <w:tcW w:w="876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295,0</w:t>
                  </w:r>
                </w:p>
              </w:tc>
              <w:tc>
                <w:tcPr>
                  <w:tcW w:w="890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295,0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72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Взносы по обязательному социальному страхованию на выплаты денежного содержания и иные выплаты работником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02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6510044205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129</w:t>
                  </w:r>
                </w:p>
              </w:tc>
              <w:tc>
                <w:tcPr>
                  <w:tcW w:w="876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876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89,1</w:t>
                  </w:r>
                </w:p>
              </w:tc>
              <w:tc>
                <w:tcPr>
                  <w:tcW w:w="890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89,1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480"/>
              </w:trPr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6E46" w:rsidRPr="00CC435E" w:rsidRDefault="00356E46" w:rsidP="00A44A61">
                  <w:pPr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Руководство и управление в сфере установленных функций</w:t>
                  </w:r>
                </w:p>
              </w:tc>
              <w:tc>
                <w:tcPr>
                  <w:tcW w:w="69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01</w:t>
                  </w:r>
                </w:p>
              </w:tc>
              <w:tc>
                <w:tcPr>
                  <w:tcW w:w="6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04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87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1235,7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935,0</w:t>
                  </w:r>
                </w:p>
              </w:tc>
              <w:tc>
                <w:tcPr>
                  <w:tcW w:w="8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933,2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255"/>
              </w:trPr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6E46" w:rsidRPr="00CC435E" w:rsidRDefault="00356E46" w:rsidP="00A44A61">
                  <w:pPr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Центральный аппарат</w:t>
                  </w:r>
                </w:p>
              </w:tc>
              <w:tc>
                <w:tcPr>
                  <w:tcW w:w="69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01</w:t>
                  </w:r>
                </w:p>
              </w:tc>
              <w:tc>
                <w:tcPr>
                  <w:tcW w:w="6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04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87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1235,7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935,0</w:t>
                  </w:r>
                </w:p>
              </w:tc>
              <w:tc>
                <w:tcPr>
                  <w:tcW w:w="8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933,2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48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6520041110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120</w:t>
                  </w:r>
                </w:p>
              </w:tc>
              <w:tc>
                <w:tcPr>
                  <w:tcW w:w="876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>
                    <w:t>686,5</w:t>
                  </w:r>
                </w:p>
              </w:tc>
              <w:tc>
                <w:tcPr>
                  <w:tcW w:w="876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324,2</w:t>
                  </w:r>
                </w:p>
              </w:tc>
              <w:tc>
                <w:tcPr>
                  <w:tcW w:w="890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324,2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72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Фонд оплаты труда государственных (муниципальных) органов и взносы по обязательному социальному страхованию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6520041110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121</w:t>
                  </w:r>
                </w:p>
              </w:tc>
              <w:tc>
                <w:tcPr>
                  <w:tcW w:w="86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>
                    <w:t>499,0</w:t>
                  </w:r>
                </w:p>
              </w:tc>
              <w:tc>
                <w:tcPr>
                  <w:tcW w:w="903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248,7</w:t>
                  </w:r>
                </w:p>
              </w:tc>
              <w:tc>
                <w:tcPr>
                  <w:tcW w:w="87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248,7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72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Иные выплаты персоналу государственных (муниципальных)органов, за исключением фонда оплаты труда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6520041110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122</w:t>
                  </w:r>
                </w:p>
              </w:tc>
              <w:tc>
                <w:tcPr>
                  <w:tcW w:w="86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0,</w:t>
                  </w:r>
                  <w:r>
                    <w:t>5</w:t>
                  </w:r>
                </w:p>
              </w:tc>
              <w:tc>
                <w:tcPr>
                  <w:tcW w:w="903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0,5</w:t>
                  </w:r>
                </w:p>
              </w:tc>
              <w:tc>
                <w:tcPr>
                  <w:tcW w:w="87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 xml:space="preserve">0,5, 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72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Взносы по обязательному социальному страхованию на выплаты денежного содержания и иные выплаты работником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6520041110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129</w:t>
                  </w:r>
                </w:p>
              </w:tc>
              <w:tc>
                <w:tcPr>
                  <w:tcW w:w="86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>
                    <w:t>187,0</w:t>
                  </w:r>
                </w:p>
              </w:tc>
              <w:tc>
                <w:tcPr>
                  <w:tcW w:w="903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75,0</w:t>
                  </w:r>
                </w:p>
              </w:tc>
              <w:tc>
                <w:tcPr>
                  <w:tcW w:w="87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75,0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48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6520041120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240</w:t>
                  </w:r>
                </w:p>
              </w:tc>
              <w:tc>
                <w:tcPr>
                  <w:tcW w:w="86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>
                    <w:t>247,7</w:t>
                  </w:r>
                </w:p>
              </w:tc>
              <w:tc>
                <w:tcPr>
                  <w:tcW w:w="903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81,9</w:t>
                  </w:r>
                </w:p>
              </w:tc>
              <w:tc>
                <w:tcPr>
                  <w:tcW w:w="87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 xml:space="preserve">80,1 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225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Уплата налогов, сборов и иных платежей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6520041120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850</w:t>
                  </w:r>
                </w:p>
              </w:tc>
              <w:tc>
                <w:tcPr>
                  <w:tcW w:w="86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>
                    <w:t>34,5</w:t>
                  </w:r>
                </w:p>
              </w:tc>
              <w:tc>
                <w:tcPr>
                  <w:tcW w:w="903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36,1</w:t>
                  </w:r>
                </w:p>
              </w:tc>
              <w:tc>
                <w:tcPr>
                  <w:tcW w:w="87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36,1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48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6520041120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851</w:t>
                  </w:r>
                </w:p>
              </w:tc>
              <w:tc>
                <w:tcPr>
                  <w:tcW w:w="86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>
                    <w:t>30,4</w:t>
                  </w:r>
                </w:p>
              </w:tc>
              <w:tc>
                <w:tcPr>
                  <w:tcW w:w="903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34,7</w:t>
                  </w:r>
                </w:p>
              </w:tc>
              <w:tc>
                <w:tcPr>
                  <w:tcW w:w="87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34,7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255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Уплата прочих налогов, сборов и иных платежей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6520041120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852</w:t>
                  </w:r>
                </w:p>
              </w:tc>
              <w:tc>
                <w:tcPr>
                  <w:tcW w:w="86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903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1,4</w:t>
                  </w:r>
                </w:p>
              </w:tc>
              <w:tc>
                <w:tcPr>
                  <w:tcW w:w="87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1,4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255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Пени, штрафы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6520041120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853</w:t>
                  </w:r>
                </w:p>
              </w:tc>
              <w:tc>
                <w:tcPr>
                  <w:tcW w:w="86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>
                    <w:t>4,1</w:t>
                  </w:r>
                </w:p>
              </w:tc>
              <w:tc>
                <w:tcPr>
                  <w:tcW w:w="903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87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72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Государственная программа повышения эффективности управления государственными финансами в Республике Мордовия  на 2014-2018 годы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652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86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903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87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48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Подпрограмма"Повышение эффективности межбюджетных отношений "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652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86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903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87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120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6520044205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86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903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87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48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6520044205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120</w:t>
                  </w:r>
                </w:p>
              </w:tc>
              <w:tc>
                <w:tcPr>
                  <w:tcW w:w="86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>
                    <w:t>267,0</w:t>
                  </w:r>
                </w:p>
              </w:tc>
              <w:tc>
                <w:tcPr>
                  <w:tcW w:w="903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492,6</w:t>
                  </w:r>
                </w:p>
              </w:tc>
              <w:tc>
                <w:tcPr>
                  <w:tcW w:w="87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492,6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72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Фонд оплаты труда государственных (муниципальных) органов и взносы по обязательному социальному страхованию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6520044205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121</w:t>
                  </w:r>
                </w:p>
              </w:tc>
              <w:tc>
                <w:tcPr>
                  <w:tcW w:w="86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>
                    <w:t>219,0</w:t>
                  </w:r>
                </w:p>
              </w:tc>
              <w:tc>
                <w:tcPr>
                  <w:tcW w:w="903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378,3</w:t>
                  </w:r>
                </w:p>
              </w:tc>
              <w:tc>
                <w:tcPr>
                  <w:tcW w:w="87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378,3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72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Взносы по обязательному социальному страхованию на выплаты денежного содержания и иные выплаты работником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6520044205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129</w:t>
                  </w:r>
                </w:p>
              </w:tc>
              <w:tc>
                <w:tcPr>
                  <w:tcW w:w="86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>
                    <w:t>48</w:t>
                  </w:r>
                </w:p>
              </w:tc>
              <w:tc>
                <w:tcPr>
                  <w:tcW w:w="903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114,3</w:t>
                  </w:r>
                </w:p>
              </w:tc>
              <w:tc>
                <w:tcPr>
                  <w:tcW w:w="87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114,3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48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6520076010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240</w:t>
                  </w:r>
                </w:p>
              </w:tc>
              <w:tc>
                <w:tcPr>
                  <w:tcW w:w="86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903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87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255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Уплата налогов, сборов и иных платежей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6520076010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850</w:t>
                  </w:r>
                </w:p>
              </w:tc>
              <w:tc>
                <w:tcPr>
                  <w:tcW w:w="86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903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87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48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6520076010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851</w:t>
                  </w:r>
                </w:p>
              </w:tc>
              <w:tc>
                <w:tcPr>
                  <w:tcW w:w="86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903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87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72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Государственная программа  Республики Мордовия "Юстиция и профилактика правонарушений  на 2014-2018 годы"</w:t>
                  </w:r>
                </w:p>
              </w:tc>
              <w:tc>
                <w:tcPr>
                  <w:tcW w:w="69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900</w:t>
                  </w:r>
                </w:p>
              </w:tc>
              <w:tc>
                <w:tcPr>
                  <w:tcW w:w="4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01</w:t>
                  </w:r>
                </w:p>
              </w:tc>
              <w:tc>
                <w:tcPr>
                  <w:tcW w:w="6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04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86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0,2</w:t>
                  </w:r>
                </w:p>
              </w:tc>
              <w:tc>
                <w:tcPr>
                  <w:tcW w:w="90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0,2</w:t>
                  </w:r>
                </w:p>
              </w:tc>
              <w:tc>
                <w:tcPr>
                  <w:tcW w:w="8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0,2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72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Подпрограмма"Повышение эффективности государственного управления при реализации Государственной программы"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900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192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86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rPr>
                      <w:b/>
                      <w:bCs/>
                      <w:i/>
                      <w:iCs/>
                    </w:rPr>
                    <w:t>0,2</w:t>
                  </w:r>
                </w:p>
              </w:tc>
              <w:tc>
                <w:tcPr>
                  <w:tcW w:w="903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rPr>
                      <w:b/>
                      <w:bCs/>
                      <w:i/>
                      <w:iCs/>
                    </w:rPr>
                    <w:t>0,2</w:t>
                  </w:r>
                </w:p>
              </w:tc>
              <w:tc>
                <w:tcPr>
                  <w:tcW w:w="87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rPr>
                      <w:b/>
                      <w:bCs/>
                      <w:i/>
                      <w:iCs/>
                    </w:rPr>
                    <w:t>0,2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96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1920377150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86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rPr>
                      <w:b/>
                      <w:bCs/>
                      <w:i/>
                      <w:iCs/>
                    </w:rPr>
                    <w:t>0,2</w:t>
                  </w:r>
                </w:p>
              </w:tc>
              <w:tc>
                <w:tcPr>
                  <w:tcW w:w="903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rPr>
                      <w:b/>
                      <w:bCs/>
                      <w:i/>
                      <w:iCs/>
                    </w:rPr>
                    <w:t>0,2</w:t>
                  </w:r>
                </w:p>
              </w:tc>
              <w:tc>
                <w:tcPr>
                  <w:tcW w:w="87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rPr>
                      <w:b/>
                      <w:bCs/>
                      <w:i/>
                      <w:iCs/>
                    </w:rPr>
                    <w:t>0,2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48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1920377150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240</w:t>
                  </w:r>
                </w:p>
              </w:tc>
              <w:tc>
                <w:tcPr>
                  <w:tcW w:w="86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rPr>
                      <w:b/>
                      <w:bCs/>
                      <w:i/>
                      <w:iCs/>
                    </w:rPr>
                    <w:t>0,2</w:t>
                  </w:r>
                </w:p>
              </w:tc>
              <w:tc>
                <w:tcPr>
                  <w:tcW w:w="903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rPr>
                      <w:b/>
                      <w:bCs/>
                      <w:i/>
                      <w:iCs/>
                    </w:rPr>
                    <w:t>0,2</w:t>
                  </w:r>
                </w:p>
              </w:tc>
              <w:tc>
                <w:tcPr>
                  <w:tcW w:w="87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rPr>
                      <w:b/>
                      <w:bCs/>
                      <w:i/>
                      <w:iCs/>
                    </w:rPr>
                    <w:t>0,2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435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Проведение выборов в представительские органы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07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8910041130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240</w:t>
                  </w:r>
                </w:p>
              </w:tc>
              <w:tc>
                <w:tcPr>
                  <w:tcW w:w="86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903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87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255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Прочая закупка товаров,работ и услуг для обеспечения государственных (муниципальных) нужд</w:t>
                  </w:r>
                </w:p>
              </w:tc>
              <w:tc>
                <w:tcPr>
                  <w:tcW w:w="69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07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8910041130 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244</w:t>
                  </w:r>
                </w:p>
              </w:tc>
              <w:tc>
                <w:tcPr>
                  <w:tcW w:w="86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/>
              </w:tc>
              <w:tc>
                <w:tcPr>
                  <w:tcW w:w="903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ind w:left="1320"/>
                  </w:pPr>
                </w:p>
              </w:tc>
              <w:tc>
                <w:tcPr>
                  <w:tcW w:w="87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ind w:left="1320"/>
                  </w:pP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255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Резервные Фонды</w:t>
                  </w:r>
                </w:p>
              </w:tc>
              <w:tc>
                <w:tcPr>
                  <w:tcW w:w="69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11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</w:p>
              </w:tc>
              <w:tc>
                <w:tcPr>
                  <w:tcW w:w="876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5,0</w:t>
                  </w:r>
                </w:p>
              </w:tc>
              <w:tc>
                <w:tcPr>
                  <w:tcW w:w="902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5,0</w:t>
                  </w:r>
                </w:p>
              </w:tc>
              <w:tc>
                <w:tcPr>
                  <w:tcW w:w="864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5,0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48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Не прграммные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1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11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890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876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5,0</w:t>
                  </w:r>
                </w:p>
              </w:tc>
              <w:tc>
                <w:tcPr>
                  <w:tcW w:w="902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5,0</w:t>
                  </w:r>
                </w:p>
              </w:tc>
              <w:tc>
                <w:tcPr>
                  <w:tcW w:w="864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5,0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72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Не прграммные расходы 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1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11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891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876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 </w:t>
                  </w:r>
                </w:p>
              </w:tc>
              <w:tc>
                <w:tcPr>
                  <w:tcW w:w="902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/>
              </w:tc>
              <w:tc>
                <w:tcPr>
                  <w:tcW w:w="864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/>
              </w:tc>
            </w:tr>
            <w:tr w:rsidR="00356E46" w:rsidRPr="00CC435E" w:rsidTr="00DA6105">
              <w:trPr>
                <w:gridAfter w:val="1"/>
                <w:wAfter w:w="44" w:type="dxa"/>
                <w:trHeight w:val="255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Резервные фонды местных администраций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11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8910041180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240</w:t>
                  </w:r>
                </w:p>
              </w:tc>
              <w:tc>
                <w:tcPr>
                  <w:tcW w:w="876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5,0</w:t>
                  </w:r>
                </w:p>
              </w:tc>
              <w:tc>
                <w:tcPr>
                  <w:tcW w:w="902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5,0</w:t>
                  </w:r>
                </w:p>
              </w:tc>
              <w:tc>
                <w:tcPr>
                  <w:tcW w:w="864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5,0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255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Прочие мероприятия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01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13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876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>
                    <w:t>19,5</w:t>
                  </w:r>
                </w:p>
              </w:tc>
              <w:tc>
                <w:tcPr>
                  <w:tcW w:w="902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864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72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01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13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8910041120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240</w:t>
                  </w:r>
                </w:p>
              </w:tc>
              <w:tc>
                <w:tcPr>
                  <w:tcW w:w="876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902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864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48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01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13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8910041120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244</w:t>
                  </w:r>
                </w:p>
              </w:tc>
              <w:tc>
                <w:tcPr>
                  <w:tcW w:w="876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902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864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48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01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13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891004</w:t>
                  </w:r>
                  <w:r>
                    <w:t>2370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240</w:t>
                  </w:r>
                </w:p>
              </w:tc>
              <w:tc>
                <w:tcPr>
                  <w:tcW w:w="876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>
                    <w:t>19,5</w:t>
                  </w:r>
                </w:p>
              </w:tc>
              <w:tc>
                <w:tcPr>
                  <w:tcW w:w="902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864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48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*918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01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13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891004</w:t>
                  </w:r>
                  <w:r>
                    <w:t>2370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244</w:t>
                  </w:r>
                </w:p>
              </w:tc>
              <w:tc>
                <w:tcPr>
                  <w:tcW w:w="876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>
                    <w:t>19,5</w:t>
                  </w:r>
                </w:p>
              </w:tc>
              <w:tc>
                <w:tcPr>
                  <w:tcW w:w="902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864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255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6E46" w:rsidRPr="00CC435E" w:rsidRDefault="00356E46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Мобилизация  и вневойсковая подготовка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02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03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0000000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000</w:t>
                  </w:r>
                </w:p>
              </w:tc>
              <w:tc>
                <w:tcPr>
                  <w:tcW w:w="876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86,8</w:t>
                  </w:r>
                </w:p>
              </w:tc>
              <w:tc>
                <w:tcPr>
                  <w:tcW w:w="902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87,4</w:t>
                  </w:r>
                </w:p>
              </w:tc>
              <w:tc>
                <w:tcPr>
                  <w:tcW w:w="864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ind w:left="204"/>
                    <w:jc w:val="center"/>
                  </w:pPr>
                  <w:r w:rsidRPr="00CC435E">
                    <w:t>90,1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72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Государственная программа повышения эффективности управления государственными финансами в Республике Мордовия  на 2014-2018 годы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02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03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170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76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86,8</w:t>
                  </w:r>
                </w:p>
              </w:tc>
              <w:tc>
                <w:tcPr>
                  <w:tcW w:w="902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87,4</w:t>
                  </w:r>
                </w:p>
              </w:tc>
              <w:tc>
                <w:tcPr>
                  <w:tcW w:w="864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90,1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48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Подпрограмма"Повышение эффективности межбюджетных отношений "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02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03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173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76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86,8</w:t>
                  </w:r>
                </w:p>
              </w:tc>
              <w:tc>
                <w:tcPr>
                  <w:tcW w:w="902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87,4</w:t>
                  </w:r>
                </w:p>
              </w:tc>
              <w:tc>
                <w:tcPr>
                  <w:tcW w:w="864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90,1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72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Основное мероприятие "Обеспечение осуществления органами местного самоуправления отдельных государственных полномочий"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02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03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17302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76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86,8</w:t>
                  </w:r>
                </w:p>
              </w:tc>
              <w:tc>
                <w:tcPr>
                  <w:tcW w:w="902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87,4</w:t>
                  </w:r>
                </w:p>
              </w:tc>
              <w:tc>
                <w:tcPr>
                  <w:tcW w:w="864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90,1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48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02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03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1730251180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876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356E46" w:rsidRPr="00CC435E" w:rsidRDefault="00356E46" w:rsidP="00A44A61">
                  <w:pPr>
                    <w:jc w:val="center"/>
                  </w:pPr>
                </w:p>
                <w:p w:rsidR="00356E46" w:rsidRPr="00CC435E" w:rsidRDefault="00356E46" w:rsidP="00A44A61">
                  <w:pPr>
                    <w:jc w:val="center"/>
                  </w:pPr>
                </w:p>
                <w:p w:rsidR="00356E46" w:rsidRPr="00CC435E" w:rsidRDefault="00356E46" w:rsidP="00A44A61">
                  <w:pPr>
                    <w:jc w:val="center"/>
                  </w:pPr>
                  <w:r w:rsidRPr="00CC435E">
                    <w:t xml:space="preserve">    86,8</w:t>
                  </w:r>
                </w:p>
              </w:tc>
              <w:tc>
                <w:tcPr>
                  <w:tcW w:w="902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356E46" w:rsidRPr="00CC435E" w:rsidRDefault="00356E46" w:rsidP="00A44A61"/>
                <w:p w:rsidR="00356E46" w:rsidRPr="00CC435E" w:rsidRDefault="00356E46" w:rsidP="00A44A61"/>
                <w:p w:rsidR="00356E46" w:rsidRPr="00CC435E" w:rsidRDefault="00356E46" w:rsidP="00A44A61">
                  <w:r w:rsidRPr="00CC435E">
                    <w:t xml:space="preserve">     87,4</w:t>
                  </w:r>
                </w:p>
              </w:tc>
              <w:tc>
                <w:tcPr>
                  <w:tcW w:w="864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356E46" w:rsidRPr="00CC435E" w:rsidRDefault="00356E46" w:rsidP="00A44A61"/>
                <w:p w:rsidR="00356E46" w:rsidRPr="00CC435E" w:rsidRDefault="00356E46" w:rsidP="00A44A61"/>
                <w:p w:rsidR="00356E46" w:rsidRPr="00CC435E" w:rsidRDefault="00356E46" w:rsidP="00A44A61">
                  <w:r w:rsidRPr="00CC435E">
                    <w:t xml:space="preserve">        90,1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48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02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03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1730251180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120</w:t>
                  </w:r>
                </w:p>
              </w:tc>
              <w:tc>
                <w:tcPr>
                  <w:tcW w:w="876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86,8</w:t>
                  </w:r>
                </w:p>
              </w:tc>
              <w:tc>
                <w:tcPr>
                  <w:tcW w:w="902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87,4</w:t>
                  </w:r>
                </w:p>
              </w:tc>
              <w:tc>
                <w:tcPr>
                  <w:tcW w:w="864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356E46" w:rsidRPr="00CC435E" w:rsidRDefault="00356E46" w:rsidP="00A44A61">
                  <w:r w:rsidRPr="00CC435E">
                    <w:t xml:space="preserve">       </w:t>
                  </w:r>
                </w:p>
                <w:p w:rsidR="00356E46" w:rsidRPr="00CC435E" w:rsidRDefault="00356E46" w:rsidP="00A44A61">
                  <w:r w:rsidRPr="00CC435E">
                    <w:t xml:space="preserve">        90,1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72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Фонд оплаты труда государственных (муниципальных) органов и взносы по обязательному социальному страхованию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02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03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1730251180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121</w:t>
                  </w:r>
                </w:p>
              </w:tc>
              <w:tc>
                <w:tcPr>
                  <w:tcW w:w="876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>
                    <w:t>61,4</w:t>
                  </w:r>
                </w:p>
              </w:tc>
              <w:tc>
                <w:tcPr>
                  <w:tcW w:w="902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58,2</w:t>
                  </w:r>
                </w:p>
              </w:tc>
              <w:tc>
                <w:tcPr>
                  <w:tcW w:w="864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58,2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72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02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03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1730251180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129</w:t>
                  </w:r>
                </w:p>
              </w:tc>
              <w:tc>
                <w:tcPr>
                  <w:tcW w:w="876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>
                    <w:t>18,5</w:t>
                  </w:r>
                </w:p>
              </w:tc>
              <w:tc>
                <w:tcPr>
                  <w:tcW w:w="902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17,6</w:t>
                  </w:r>
                </w:p>
              </w:tc>
              <w:tc>
                <w:tcPr>
                  <w:tcW w:w="864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17,6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48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02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03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1730251180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240</w:t>
                  </w:r>
                </w:p>
              </w:tc>
              <w:tc>
                <w:tcPr>
                  <w:tcW w:w="876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>
                    <w:t>6,9</w:t>
                  </w:r>
                </w:p>
              </w:tc>
              <w:tc>
                <w:tcPr>
                  <w:tcW w:w="902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11,6</w:t>
                  </w:r>
                </w:p>
              </w:tc>
              <w:tc>
                <w:tcPr>
                  <w:tcW w:w="864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14,3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48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rPr>
                      <w:b/>
                    </w:rPr>
                  </w:pPr>
                  <w:r w:rsidRPr="00CC435E">
                    <w:rPr>
                      <w:b/>
                    </w:rPr>
                    <w:t>Обеспечение пожарной безопасности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03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10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</w:p>
              </w:tc>
              <w:tc>
                <w:tcPr>
                  <w:tcW w:w="876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902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864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48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rPr>
                      <w:b/>
                    </w:rPr>
                  </w:pPr>
                  <w:r w:rsidRPr="00CC435E">
                    <w:rPr>
                      <w:b/>
                      <w:bCs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03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10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890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</w:p>
              </w:tc>
              <w:tc>
                <w:tcPr>
                  <w:tcW w:w="876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902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864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48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rPr>
                      <w:b/>
                    </w:rPr>
                  </w:pPr>
                  <w:r w:rsidRPr="00CC435E">
                    <w:rPr>
                      <w:b/>
                      <w:bCs/>
                    </w:rPr>
                    <w:t>Не программные расходы 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03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10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891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</w:p>
              </w:tc>
              <w:tc>
                <w:tcPr>
                  <w:tcW w:w="876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902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864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48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</w:rPr>
                    <w:t>Мероприятия по обеспечению пожарной безопасности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03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10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8910042120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</w:p>
              </w:tc>
              <w:tc>
                <w:tcPr>
                  <w:tcW w:w="876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902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864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48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rPr>
                      <w:b/>
                    </w:rPr>
                  </w:pPr>
                  <w:r w:rsidRPr="00CC435E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03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10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8910042120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240</w:t>
                  </w:r>
                </w:p>
              </w:tc>
              <w:tc>
                <w:tcPr>
                  <w:tcW w:w="876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902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864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255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Национальная экономика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00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0000000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</w:t>
                  </w:r>
                </w:p>
              </w:tc>
              <w:tc>
                <w:tcPr>
                  <w:tcW w:w="876" w:type="dxa"/>
                  <w:gridSpan w:val="5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902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864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255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Национальная экономика</w:t>
                  </w:r>
                </w:p>
              </w:tc>
              <w:tc>
                <w:tcPr>
                  <w:tcW w:w="69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04</w:t>
                  </w:r>
                </w:p>
              </w:tc>
              <w:tc>
                <w:tcPr>
                  <w:tcW w:w="6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09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87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  <w:i/>
                      <w:iCs/>
                    </w:rPr>
                  </w:pPr>
                </w:p>
              </w:tc>
              <w:tc>
                <w:tcPr>
                  <w:tcW w:w="9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  <w:i/>
                      <w:iCs/>
                    </w:rPr>
                  </w:pP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  <w:i/>
                      <w:iCs/>
                    </w:rPr>
                  </w:pP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48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09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890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823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>
                    <w:t>1071</w:t>
                  </w:r>
                </w:p>
              </w:tc>
              <w:tc>
                <w:tcPr>
                  <w:tcW w:w="94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427,2</w:t>
                  </w:r>
                </w:p>
              </w:tc>
              <w:tc>
                <w:tcPr>
                  <w:tcW w:w="87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440,2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72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Не программные расходы 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09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891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823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>
                    <w:t>1071</w:t>
                  </w:r>
                </w:p>
              </w:tc>
              <w:tc>
                <w:tcPr>
                  <w:tcW w:w="94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427,2</w:t>
                  </w:r>
                </w:p>
              </w:tc>
              <w:tc>
                <w:tcPr>
                  <w:tcW w:w="87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440,2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96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171AFF">
                  <w:r w:rsidRPr="00CC435E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171AFF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171AFF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171AFF">
                  <w:pPr>
                    <w:jc w:val="center"/>
                  </w:pPr>
                  <w:r w:rsidRPr="00CC435E">
                    <w:t>09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171AFF">
                  <w:pPr>
                    <w:jc w:val="center"/>
                  </w:pPr>
                  <w:r>
                    <w:t>8910044102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171AFF">
                  <w:pPr>
                    <w:jc w:val="center"/>
                  </w:pPr>
                  <w:r>
                    <w:t>244</w:t>
                  </w:r>
                </w:p>
              </w:tc>
              <w:tc>
                <w:tcPr>
                  <w:tcW w:w="823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171AFF">
                  <w:pPr>
                    <w:jc w:val="right"/>
                  </w:pPr>
                  <w:r>
                    <w:t>670,5</w:t>
                  </w:r>
                </w:p>
              </w:tc>
              <w:tc>
                <w:tcPr>
                  <w:tcW w:w="94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171AFF">
                  <w:pPr>
                    <w:jc w:val="right"/>
                  </w:pPr>
                </w:p>
              </w:tc>
              <w:tc>
                <w:tcPr>
                  <w:tcW w:w="87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171AFF">
                  <w:pPr>
                    <w:jc w:val="right"/>
                  </w:pPr>
                  <w:r w:rsidRPr="00CC435E">
                    <w:t xml:space="preserve"> 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48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04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09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8910042010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244</w:t>
                  </w:r>
                </w:p>
              </w:tc>
              <w:tc>
                <w:tcPr>
                  <w:tcW w:w="823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>
                    <w:t>400,5</w:t>
                  </w:r>
                </w:p>
              </w:tc>
              <w:tc>
                <w:tcPr>
                  <w:tcW w:w="94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427,2</w:t>
                  </w:r>
                </w:p>
              </w:tc>
              <w:tc>
                <w:tcPr>
                  <w:tcW w:w="87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t>440,2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255"/>
              </w:trPr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6E46" w:rsidRPr="00CC435E" w:rsidRDefault="00356E46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Жилищно-коммунальное хозяйство</w:t>
                  </w:r>
                </w:p>
              </w:tc>
              <w:tc>
                <w:tcPr>
                  <w:tcW w:w="69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05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10</w:t>
                  </w:r>
                  <w:r w:rsidRPr="00CC435E">
                    <w:rPr>
                      <w:b/>
                      <w:bCs/>
                    </w:rPr>
                    <w:t>5,8</w:t>
                  </w:r>
                </w:p>
              </w:tc>
              <w:tc>
                <w:tcPr>
                  <w:tcW w:w="94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6,3</w:t>
                  </w:r>
                </w:p>
              </w:tc>
              <w:tc>
                <w:tcPr>
                  <w:tcW w:w="8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6,8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255"/>
              </w:trPr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6E46" w:rsidRPr="00CC435E" w:rsidRDefault="00356E46" w:rsidP="00A44A61">
                  <w:pPr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Коммунальное хозяйство (благоустройство)</w:t>
                  </w:r>
                </w:p>
              </w:tc>
              <w:tc>
                <w:tcPr>
                  <w:tcW w:w="69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05</w:t>
                  </w:r>
                </w:p>
              </w:tc>
              <w:tc>
                <w:tcPr>
                  <w:tcW w:w="6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03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8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</w:rPr>
                    <w:t>10</w:t>
                  </w:r>
                  <w:r w:rsidRPr="00CC435E">
                    <w:rPr>
                      <w:b/>
                      <w:bCs/>
                    </w:rPr>
                    <w:t>5,8</w:t>
                  </w:r>
                </w:p>
              </w:tc>
              <w:tc>
                <w:tcPr>
                  <w:tcW w:w="94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</w:rPr>
                    <w:t>6,3</w:t>
                  </w:r>
                </w:p>
              </w:tc>
              <w:tc>
                <w:tcPr>
                  <w:tcW w:w="8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</w:rPr>
                    <w:t>6,8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48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05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03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890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823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10</w:t>
                  </w:r>
                  <w:r w:rsidRPr="00CC435E">
                    <w:rPr>
                      <w:b/>
                      <w:bCs/>
                    </w:rPr>
                    <w:t>5,8</w:t>
                  </w:r>
                </w:p>
              </w:tc>
              <w:tc>
                <w:tcPr>
                  <w:tcW w:w="94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6,3</w:t>
                  </w:r>
                </w:p>
              </w:tc>
              <w:tc>
                <w:tcPr>
                  <w:tcW w:w="87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6,8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72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Не программные расходы 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05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03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891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823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 xml:space="preserve">    </w:t>
                  </w:r>
                  <w:r>
                    <w:rPr>
                      <w:b/>
                      <w:bCs/>
                    </w:rPr>
                    <w:t>10</w:t>
                  </w:r>
                  <w:r w:rsidRPr="00CC435E">
                    <w:rPr>
                      <w:b/>
                      <w:bCs/>
                    </w:rPr>
                    <w:t>5,8</w:t>
                  </w:r>
                </w:p>
              </w:tc>
              <w:tc>
                <w:tcPr>
                  <w:tcW w:w="94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6,3</w:t>
                  </w:r>
                </w:p>
              </w:tc>
              <w:tc>
                <w:tcPr>
                  <w:tcW w:w="87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6,8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48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6E46" w:rsidRPr="00CC435E" w:rsidRDefault="00356E46" w:rsidP="00A44A61">
                  <w:r w:rsidRPr="00CC435E">
                    <w:t>Прочие мероприятия по благоустройству городских и сельских поселений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05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03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8910043040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240</w:t>
                  </w:r>
                </w:p>
              </w:tc>
              <w:tc>
                <w:tcPr>
                  <w:tcW w:w="823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10</w:t>
                  </w:r>
                  <w:r w:rsidRPr="00CC435E">
                    <w:rPr>
                      <w:b/>
                      <w:bCs/>
                    </w:rPr>
                    <w:t>5,8</w:t>
                  </w:r>
                </w:p>
              </w:tc>
              <w:tc>
                <w:tcPr>
                  <w:tcW w:w="94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6,3</w:t>
                  </w:r>
                </w:p>
              </w:tc>
              <w:tc>
                <w:tcPr>
                  <w:tcW w:w="87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6,8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48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05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03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8910043040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244</w:t>
                  </w:r>
                </w:p>
              </w:tc>
              <w:tc>
                <w:tcPr>
                  <w:tcW w:w="823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10</w:t>
                  </w:r>
                  <w:r w:rsidRPr="00CC435E">
                    <w:rPr>
                      <w:b/>
                      <w:bCs/>
                    </w:rPr>
                    <w:t>5,8</w:t>
                  </w:r>
                </w:p>
              </w:tc>
              <w:tc>
                <w:tcPr>
                  <w:tcW w:w="94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6,3</w:t>
                  </w:r>
                </w:p>
              </w:tc>
              <w:tc>
                <w:tcPr>
                  <w:tcW w:w="87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6,8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48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918 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05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03 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8910043010 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244 </w:t>
                  </w:r>
                </w:p>
              </w:tc>
              <w:tc>
                <w:tcPr>
                  <w:tcW w:w="823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94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87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 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72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08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8910076010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540</w:t>
                  </w:r>
                </w:p>
              </w:tc>
              <w:tc>
                <w:tcPr>
                  <w:tcW w:w="823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94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  <w:tc>
                <w:tcPr>
                  <w:tcW w:w="87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255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Социальная политика</w:t>
                  </w:r>
                </w:p>
              </w:tc>
              <w:tc>
                <w:tcPr>
                  <w:tcW w:w="69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10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8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239,6</w:t>
                  </w:r>
                </w:p>
              </w:tc>
              <w:tc>
                <w:tcPr>
                  <w:tcW w:w="94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247,2</w:t>
                  </w:r>
                </w:p>
              </w:tc>
              <w:tc>
                <w:tcPr>
                  <w:tcW w:w="8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256,0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255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Пенсионное обеспечение</w:t>
                  </w:r>
                </w:p>
              </w:tc>
              <w:tc>
                <w:tcPr>
                  <w:tcW w:w="69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10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8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</w:rPr>
                    <w:t>239,6</w:t>
                  </w:r>
                </w:p>
              </w:tc>
              <w:tc>
                <w:tcPr>
                  <w:tcW w:w="94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</w:rPr>
                    <w:t>247,2</w:t>
                  </w:r>
                </w:p>
              </w:tc>
              <w:tc>
                <w:tcPr>
                  <w:tcW w:w="8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</w:rPr>
                    <w:t>256,0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48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10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890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823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rPr>
                      <w:b/>
                      <w:bCs/>
                    </w:rPr>
                    <w:t>239,6</w:t>
                  </w:r>
                </w:p>
              </w:tc>
              <w:tc>
                <w:tcPr>
                  <w:tcW w:w="94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rPr>
                      <w:b/>
                      <w:bCs/>
                    </w:rPr>
                    <w:t>247,2</w:t>
                  </w:r>
                </w:p>
              </w:tc>
              <w:tc>
                <w:tcPr>
                  <w:tcW w:w="87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rPr>
                      <w:b/>
                      <w:bCs/>
                    </w:rPr>
                    <w:t>256,0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72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Не программные расходы 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10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891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823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rPr>
                      <w:b/>
                      <w:bCs/>
                    </w:rPr>
                    <w:t>239,6</w:t>
                  </w:r>
                </w:p>
              </w:tc>
              <w:tc>
                <w:tcPr>
                  <w:tcW w:w="94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rPr>
                      <w:b/>
                      <w:bCs/>
                    </w:rPr>
                    <w:t>247,2</w:t>
                  </w:r>
                </w:p>
              </w:tc>
              <w:tc>
                <w:tcPr>
                  <w:tcW w:w="87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rPr>
                      <w:b/>
                      <w:bCs/>
                    </w:rPr>
                    <w:t>256,0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72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171AFF">
                  <w:r w:rsidRPr="00CC435E">
                    <w:t>Доплаты к пенсиям государственных служащих субъектов Российской Федерации и муниципальных служащих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171AFF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171AFF">
                  <w:pPr>
                    <w:jc w:val="center"/>
                  </w:pPr>
                  <w:r w:rsidRPr="00CC435E">
                    <w:t>10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171AFF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171AFF">
                  <w:pPr>
                    <w:jc w:val="center"/>
                  </w:pPr>
                  <w:r>
                    <w:t>8910044205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171AFF">
                  <w:pPr>
                    <w:jc w:val="center"/>
                  </w:pPr>
                  <w:r>
                    <w:t>300</w:t>
                  </w:r>
                </w:p>
              </w:tc>
              <w:tc>
                <w:tcPr>
                  <w:tcW w:w="823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171AFF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17,0</w:t>
                  </w:r>
                </w:p>
              </w:tc>
              <w:tc>
                <w:tcPr>
                  <w:tcW w:w="94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171AFF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87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171AFF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72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171AFF">
                  <w:r w:rsidRPr="00CC435E">
                    <w:t>Доплаты к пенсиям государственных служащих субъектов Российской Федерации и муниципальных служащих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171AFF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171AFF">
                  <w:pPr>
                    <w:jc w:val="center"/>
                  </w:pPr>
                  <w:r w:rsidRPr="00CC435E">
                    <w:t>10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171AFF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171AFF">
                  <w:pPr>
                    <w:jc w:val="center"/>
                  </w:pPr>
                  <w:r w:rsidRPr="00CC435E">
                    <w:t>8910003010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171AFF">
                  <w:pPr>
                    <w:jc w:val="center"/>
                  </w:pPr>
                  <w:r w:rsidRPr="00CC435E">
                    <w:t>300</w:t>
                  </w:r>
                </w:p>
              </w:tc>
              <w:tc>
                <w:tcPr>
                  <w:tcW w:w="823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171AFF">
                  <w:pPr>
                    <w:jc w:val="right"/>
                  </w:pPr>
                  <w:r>
                    <w:rPr>
                      <w:b/>
                      <w:bCs/>
                    </w:rPr>
                    <w:t>222,6</w:t>
                  </w:r>
                </w:p>
              </w:tc>
              <w:tc>
                <w:tcPr>
                  <w:tcW w:w="94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171AFF">
                  <w:pPr>
                    <w:jc w:val="right"/>
                  </w:pPr>
                  <w:r w:rsidRPr="00CC435E">
                    <w:rPr>
                      <w:b/>
                      <w:bCs/>
                    </w:rPr>
                    <w:t>247,2</w:t>
                  </w:r>
                </w:p>
              </w:tc>
              <w:tc>
                <w:tcPr>
                  <w:tcW w:w="87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171AFF">
                  <w:pPr>
                    <w:jc w:val="right"/>
                  </w:pPr>
                  <w:r w:rsidRPr="00CC435E">
                    <w:rPr>
                      <w:b/>
                      <w:bCs/>
                    </w:rPr>
                    <w:t>256,0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48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Обслуживание государственного и муниципального долга</w:t>
                  </w:r>
                </w:p>
              </w:tc>
              <w:tc>
                <w:tcPr>
                  <w:tcW w:w="69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13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8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5,3</w:t>
                  </w:r>
                </w:p>
              </w:tc>
              <w:tc>
                <w:tcPr>
                  <w:tcW w:w="94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6,0</w:t>
                  </w:r>
                </w:p>
              </w:tc>
              <w:tc>
                <w:tcPr>
                  <w:tcW w:w="8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6,0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48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Обслуживание государственного внутреннего и муниципального долга</w:t>
                  </w:r>
                </w:p>
              </w:tc>
              <w:tc>
                <w:tcPr>
                  <w:tcW w:w="69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  <w:i/>
                      <w:iCs/>
                    </w:rPr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13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8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</w:rPr>
                    <w:t>5,3</w:t>
                  </w:r>
                </w:p>
              </w:tc>
              <w:tc>
                <w:tcPr>
                  <w:tcW w:w="94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</w:rPr>
                    <w:t>6,0</w:t>
                  </w:r>
                </w:p>
              </w:tc>
              <w:tc>
                <w:tcPr>
                  <w:tcW w:w="8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  <w:rPr>
                      <w:b/>
                      <w:bCs/>
                      <w:i/>
                      <w:iCs/>
                    </w:rPr>
                  </w:pPr>
                  <w:r w:rsidRPr="00CC435E">
                    <w:rPr>
                      <w:b/>
                      <w:bCs/>
                    </w:rPr>
                    <w:t>6,0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48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13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1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890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823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>
                    <w:rPr>
                      <w:b/>
                      <w:bCs/>
                    </w:rPr>
                    <w:t>5,3</w:t>
                  </w:r>
                </w:p>
              </w:tc>
              <w:tc>
                <w:tcPr>
                  <w:tcW w:w="94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rPr>
                      <w:b/>
                      <w:bCs/>
                    </w:rPr>
                    <w:t>6,0</w:t>
                  </w:r>
                </w:p>
              </w:tc>
              <w:tc>
                <w:tcPr>
                  <w:tcW w:w="87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rPr>
                      <w:b/>
                      <w:bCs/>
                    </w:rPr>
                    <w:t>6,0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720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>Не программные расходы 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13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1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891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 </w:t>
                  </w:r>
                </w:p>
              </w:tc>
              <w:tc>
                <w:tcPr>
                  <w:tcW w:w="823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356E46" w:rsidRPr="00CC435E" w:rsidRDefault="00356E46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 xml:space="preserve">     </w:t>
                  </w:r>
                </w:p>
                <w:p w:rsidR="00356E46" w:rsidRPr="00CC435E" w:rsidRDefault="00356E46" w:rsidP="00A44A61">
                  <w:pPr>
                    <w:rPr>
                      <w:b/>
                      <w:bCs/>
                    </w:rPr>
                  </w:pPr>
                </w:p>
                <w:p w:rsidR="00356E46" w:rsidRPr="00CC435E" w:rsidRDefault="00356E46" w:rsidP="00A44A61">
                  <w:pPr>
                    <w:rPr>
                      <w:b/>
                      <w:bCs/>
                    </w:rPr>
                  </w:pPr>
                </w:p>
                <w:p w:rsidR="00356E46" w:rsidRPr="00CC435E" w:rsidRDefault="00356E46" w:rsidP="00A44A61">
                  <w:r>
                    <w:rPr>
                      <w:b/>
                      <w:bCs/>
                    </w:rPr>
                    <w:t>5,3</w:t>
                  </w:r>
                </w:p>
              </w:tc>
              <w:tc>
                <w:tcPr>
                  <w:tcW w:w="94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rPr>
                      <w:b/>
                      <w:bCs/>
                    </w:rPr>
                    <w:t>6,0</w:t>
                  </w:r>
                </w:p>
              </w:tc>
              <w:tc>
                <w:tcPr>
                  <w:tcW w:w="87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rPr>
                      <w:b/>
                      <w:bCs/>
                    </w:rPr>
                    <w:t>6,0</w:t>
                  </w:r>
                </w:p>
              </w:tc>
            </w:tr>
            <w:tr w:rsidR="00356E46" w:rsidRPr="00CC435E" w:rsidTr="00DA6105">
              <w:trPr>
                <w:gridAfter w:val="1"/>
                <w:wAfter w:w="44" w:type="dxa"/>
                <w:trHeight w:val="255"/>
              </w:trPr>
              <w:tc>
                <w:tcPr>
                  <w:tcW w:w="326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r w:rsidRPr="00CC435E">
                    <w:t>Процентные платежи по долговым обязательствам</w:t>
                  </w:r>
                </w:p>
              </w:tc>
              <w:tc>
                <w:tcPr>
                  <w:tcW w:w="69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918</w:t>
                  </w:r>
                </w:p>
              </w:tc>
              <w:tc>
                <w:tcPr>
                  <w:tcW w:w="46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13</w:t>
                  </w:r>
                </w:p>
              </w:tc>
              <w:tc>
                <w:tcPr>
                  <w:tcW w:w="64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01</w:t>
                  </w:r>
                </w:p>
              </w:tc>
              <w:tc>
                <w:tcPr>
                  <w:tcW w:w="147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8910041240</w:t>
                  </w:r>
                </w:p>
              </w:tc>
              <w:tc>
                <w:tcPr>
                  <w:tcW w:w="636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center"/>
                  </w:pPr>
                  <w:r w:rsidRPr="00CC435E">
                    <w:t>700</w:t>
                  </w:r>
                </w:p>
              </w:tc>
              <w:tc>
                <w:tcPr>
                  <w:tcW w:w="823" w:type="dxa"/>
                  <w:gridSpan w:val="3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356E46" w:rsidRPr="00CC435E" w:rsidRDefault="00356E46" w:rsidP="00A44A61">
                  <w:pPr>
                    <w:rPr>
                      <w:b/>
                      <w:bCs/>
                    </w:rPr>
                  </w:pPr>
                  <w:r w:rsidRPr="00CC435E">
                    <w:rPr>
                      <w:b/>
                      <w:bCs/>
                    </w:rPr>
                    <w:t xml:space="preserve">     </w:t>
                  </w:r>
                </w:p>
                <w:p w:rsidR="00356E46" w:rsidRPr="00CC435E" w:rsidRDefault="00356E46" w:rsidP="00A44A61">
                  <w:r>
                    <w:rPr>
                      <w:b/>
                      <w:bCs/>
                    </w:rPr>
                    <w:t>5,3</w:t>
                  </w:r>
                </w:p>
              </w:tc>
              <w:tc>
                <w:tcPr>
                  <w:tcW w:w="942" w:type="dxa"/>
                  <w:gridSpan w:val="4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rPr>
                      <w:b/>
                      <w:bCs/>
                    </w:rPr>
                    <w:t>6,0</w:t>
                  </w:r>
                </w:p>
              </w:tc>
              <w:tc>
                <w:tcPr>
                  <w:tcW w:w="87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356E46" w:rsidRPr="00CC435E" w:rsidRDefault="00356E46" w:rsidP="00A44A61">
                  <w:pPr>
                    <w:jc w:val="right"/>
                  </w:pPr>
                  <w:r w:rsidRPr="00CC435E">
                    <w:rPr>
                      <w:b/>
                      <w:bCs/>
                    </w:rPr>
                    <w:t>6,0</w:t>
                  </w:r>
                </w:p>
              </w:tc>
            </w:tr>
          </w:tbl>
          <w:p w:rsidR="00356E46" w:rsidRPr="00CC435E" w:rsidRDefault="00356E46" w:rsidP="00E93D77"/>
          <w:p w:rsidR="00356E46" w:rsidRPr="00CC435E" w:rsidRDefault="00356E46" w:rsidP="00E93D77"/>
          <w:p w:rsidR="00356E46" w:rsidRPr="00CC435E" w:rsidRDefault="00356E46" w:rsidP="00E93D77"/>
          <w:p w:rsidR="00356E46" w:rsidRPr="00CC435E" w:rsidRDefault="00356E46" w:rsidP="00E93D77"/>
          <w:p w:rsidR="00356E46" w:rsidRPr="00CC435E" w:rsidRDefault="00356E46" w:rsidP="00A101B5"/>
        </w:tc>
        <w:tc>
          <w:tcPr>
            <w:tcW w:w="3550" w:type="dxa"/>
            <w:gridSpan w:val="2"/>
            <w:vAlign w:val="bottom"/>
          </w:tcPr>
          <w:p w:rsidR="00356E46" w:rsidRPr="00CC435E" w:rsidRDefault="00356E46" w:rsidP="00A101B5"/>
        </w:tc>
        <w:tc>
          <w:tcPr>
            <w:tcW w:w="2794" w:type="dxa"/>
            <w:gridSpan w:val="2"/>
            <w:noWrap/>
            <w:vAlign w:val="bottom"/>
          </w:tcPr>
          <w:p w:rsidR="00356E46" w:rsidRPr="00CC435E" w:rsidRDefault="00356E46" w:rsidP="00A101B5"/>
        </w:tc>
      </w:tr>
    </w:tbl>
    <w:p w:rsidR="00356E46" w:rsidRPr="00CC435E" w:rsidRDefault="00356E46" w:rsidP="002720FE"/>
    <w:p w:rsidR="00356E46" w:rsidRPr="00CC435E" w:rsidRDefault="00356E46" w:rsidP="002720FE"/>
    <w:p w:rsidR="00356E46" w:rsidRPr="00CC435E" w:rsidRDefault="00356E46" w:rsidP="002720FE"/>
    <w:p w:rsidR="00356E46" w:rsidRPr="00CC435E" w:rsidRDefault="00356E46" w:rsidP="002720FE"/>
    <w:p w:rsidR="00356E46" w:rsidRPr="00CC435E" w:rsidRDefault="00356E46" w:rsidP="002720FE"/>
    <w:p w:rsidR="00356E46" w:rsidRPr="00CC435E" w:rsidRDefault="00356E46" w:rsidP="002720FE"/>
    <w:tbl>
      <w:tblPr>
        <w:tblW w:w="10228" w:type="dxa"/>
        <w:tblInd w:w="93" w:type="dxa"/>
        <w:tblLook w:val="0000"/>
      </w:tblPr>
      <w:tblGrid>
        <w:gridCol w:w="6"/>
        <w:gridCol w:w="3056"/>
        <w:gridCol w:w="696"/>
        <w:gridCol w:w="460"/>
        <w:gridCol w:w="646"/>
        <w:gridCol w:w="1476"/>
        <w:gridCol w:w="636"/>
        <w:gridCol w:w="438"/>
        <w:gridCol w:w="609"/>
        <w:gridCol w:w="96"/>
        <w:gridCol w:w="1024"/>
        <w:gridCol w:w="73"/>
        <w:gridCol w:w="137"/>
        <w:gridCol w:w="875"/>
      </w:tblGrid>
      <w:tr w:rsidR="00356E46" w:rsidRPr="00CC435E" w:rsidTr="006E68AE">
        <w:trPr>
          <w:trHeight w:val="544"/>
        </w:trPr>
        <w:tc>
          <w:tcPr>
            <w:tcW w:w="3062" w:type="dxa"/>
            <w:gridSpan w:val="2"/>
          </w:tcPr>
          <w:p w:rsidR="00356E46" w:rsidRPr="00CC435E" w:rsidRDefault="00356E46" w:rsidP="00A101B5">
            <w:pPr>
              <w:jc w:val="right"/>
            </w:pPr>
          </w:p>
        </w:tc>
        <w:tc>
          <w:tcPr>
            <w:tcW w:w="696" w:type="dxa"/>
          </w:tcPr>
          <w:p w:rsidR="00356E46" w:rsidRPr="00CC435E" w:rsidRDefault="00356E46" w:rsidP="00A101B5">
            <w:pPr>
              <w:jc w:val="right"/>
            </w:pPr>
          </w:p>
        </w:tc>
        <w:tc>
          <w:tcPr>
            <w:tcW w:w="460" w:type="dxa"/>
          </w:tcPr>
          <w:p w:rsidR="00356E46" w:rsidRPr="00CC435E" w:rsidRDefault="00356E46" w:rsidP="00A101B5">
            <w:pPr>
              <w:jc w:val="right"/>
            </w:pPr>
          </w:p>
        </w:tc>
        <w:tc>
          <w:tcPr>
            <w:tcW w:w="646" w:type="dxa"/>
          </w:tcPr>
          <w:p w:rsidR="00356E46" w:rsidRPr="00CC435E" w:rsidRDefault="00356E46" w:rsidP="00A101B5">
            <w:pPr>
              <w:jc w:val="right"/>
            </w:pPr>
          </w:p>
        </w:tc>
        <w:tc>
          <w:tcPr>
            <w:tcW w:w="5364" w:type="dxa"/>
            <w:gridSpan w:val="9"/>
            <w:vAlign w:val="bottom"/>
          </w:tcPr>
          <w:p w:rsidR="00356E46" w:rsidRPr="00CC435E" w:rsidRDefault="00356E46" w:rsidP="00A101B5"/>
          <w:p w:rsidR="00356E46" w:rsidRPr="00CC435E" w:rsidRDefault="00356E46" w:rsidP="00A101B5">
            <w:pPr>
              <w:jc w:val="right"/>
            </w:pPr>
            <w:r w:rsidRPr="00CC435E">
              <w:t>Приложение 6</w:t>
            </w:r>
          </w:p>
        </w:tc>
      </w:tr>
      <w:tr w:rsidR="00356E46" w:rsidRPr="00CC435E" w:rsidTr="006E68AE">
        <w:trPr>
          <w:trHeight w:val="1005"/>
        </w:trPr>
        <w:tc>
          <w:tcPr>
            <w:tcW w:w="3062" w:type="dxa"/>
            <w:gridSpan w:val="2"/>
          </w:tcPr>
          <w:p w:rsidR="00356E46" w:rsidRPr="00CC435E" w:rsidRDefault="00356E46" w:rsidP="00A101B5">
            <w:pPr>
              <w:jc w:val="right"/>
            </w:pPr>
          </w:p>
        </w:tc>
        <w:tc>
          <w:tcPr>
            <w:tcW w:w="696" w:type="dxa"/>
          </w:tcPr>
          <w:p w:rsidR="00356E46" w:rsidRPr="00CC435E" w:rsidRDefault="00356E46" w:rsidP="00A101B5">
            <w:pPr>
              <w:jc w:val="right"/>
            </w:pPr>
          </w:p>
        </w:tc>
        <w:tc>
          <w:tcPr>
            <w:tcW w:w="460" w:type="dxa"/>
          </w:tcPr>
          <w:p w:rsidR="00356E46" w:rsidRPr="00CC435E" w:rsidRDefault="00356E46" w:rsidP="00A101B5">
            <w:pPr>
              <w:jc w:val="right"/>
            </w:pPr>
          </w:p>
        </w:tc>
        <w:tc>
          <w:tcPr>
            <w:tcW w:w="646" w:type="dxa"/>
          </w:tcPr>
          <w:p w:rsidR="00356E46" w:rsidRPr="00CC435E" w:rsidRDefault="00356E46" w:rsidP="00A101B5">
            <w:pPr>
              <w:jc w:val="right"/>
            </w:pPr>
          </w:p>
        </w:tc>
        <w:tc>
          <w:tcPr>
            <w:tcW w:w="5364" w:type="dxa"/>
            <w:gridSpan w:val="9"/>
          </w:tcPr>
          <w:p w:rsidR="00356E46" w:rsidRPr="00CC435E" w:rsidRDefault="00356E46" w:rsidP="00A101B5">
            <w:pPr>
              <w:jc w:val="right"/>
            </w:pPr>
            <w:r w:rsidRPr="00CC435E">
              <w:t>к решению Совета депутатов Кечушевского сельского поселения "О бюджете Кечушевского сельского поселения на 2021 год и на плановый период 2022 и 2023 годов</w:t>
            </w:r>
            <w:r w:rsidRPr="00CC435E">
              <w:rPr>
                <w:bCs/>
              </w:rPr>
              <w:t xml:space="preserve"> </w:t>
            </w:r>
            <w:r w:rsidRPr="00CC435E">
              <w:t>"</w:t>
            </w:r>
          </w:p>
        </w:tc>
      </w:tr>
      <w:tr w:rsidR="00356E46" w:rsidRPr="00CC435E" w:rsidTr="006E68AE">
        <w:trPr>
          <w:trHeight w:val="345"/>
        </w:trPr>
        <w:tc>
          <w:tcPr>
            <w:tcW w:w="3062" w:type="dxa"/>
            <w:gridSpan w:val="2"/>
          </w:tcPr>
          <w:p w:rsidR="00356E46" w:rsidRPr="00CC435E" w:rsidRDefault="00356E46" w:rsidP="00A101B5">
            <w:pPr>
              <w:jc w:val="right"/>
            </w:pPr>
          </w:p>
        </w:tc>
        <w:tc>
          <w:tcPr>
            <w:tcW w:w="696" w:type="dxa"/>
          </w:tcPr>
          <w:p w:rsidR="00356E46" w:rsidRPr="00CC435E" w:rsidRDefault="00356E46" w:rsidP="00A101B5">
            <w:pPr>
              <w:jc w:val="right"/>
            </w:pPr>
          </w:p>
        </w:tc>
        <w:tc>
          <w:tcPr>
            <w:tcW w:w="460" w:type="dxa"/>
          </w:tcPr>
          <w:p w:rsidR="00356E46" w:rsidRPr="00CC435E" w:rsidRDefault="00356E46" w:rsidP="00A101B5">
            <w:pPr>
              <w:jc w:val="right"/>
            </w:pPr>
          </w:p>
        </w:tc>
        <w:tc>
          <w:tcPr>
            <w:tcW w:w="646" w:type="dxa"/>
          </w:tcPr>
          <w:p w:rsidR="00356E46" w:rsidRPr="00CC435E" w:rsidRDefault="00356E46" w:rsidP="00A101B5">
            <w:pPr>
              <w:jc w:val="right"/>
            </w:pPr>
          </w:p>
        </w:tc>
        <w:tc>
          <w:tcPr>
            <w:tcW w:w="1476" w:type="dxa"/>
          </w:tcPr>
          <w:p w:rsidR="00356E46" w:rsidRPr="00CC435E" w:rsidRDefault="00356E46" w:rsidP="00A101B5">
            <w:pPr>
              <w:jc w:val="right"/>
            </w:pPr>
          </w:p>
        </w:tc>
        <w:tc>
          <w:tcPr>
            <w:tcW w:w="1074" w:type="dxa"/>
            <w:gridSpan w:val="2"/>
          </w:tcPr>
          <w:p w:rsidR="00356E46" w:rsidRPr="00CC435E" w:rsidRDefault="00356E46" w:rsidP="00A101B5">
            <w:pPr>
              <w:jc w:val="right"/>
            </w:pPr>
          </w:p>
        </w:tc>
        <w:tc>
          <w:tcPr>
            <w:tcW w:w="2814" w:type="dxa"/>
            <w:gridSpan w:val="6"/>
            <w:vAlign w:val="bottom"/>
          </w:tcPr>
          <w:p w:rsidR="00356E46" w:rsidRPr="00CC435E" w:rsidRDefault="00356E46" w:rsidP="00A101B5">
            <w:pPr>
              <w:jc w:val="right"/>
            </w:pPr>
          </w:p>
        </w:tc>
      </w:tr>
      <w:tr w:rsidR="00356E46" w:rsidRPr="00CC435E" w:rsidTr="00A71D32">
        <w:trPr>
          <w:trHeight w:val="600"/>
        </w:trPr>
        <w:tc>
          <w:tcPr>
            <w:tcW w:w="10228" w:type="dxa"/>
            <w:gridSpan w:val="14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ВЕДОМСТВЕННАЯ СТРУКТУРА РАСХОДОВ</w:t>
            </w:r>
            <w:r w:rsidRPr="00CC435E">
              <w:rPr>
                <w:b/>
                <w:bCs/>
              </w:rPr>
              <w:br/>
              <w:t xml:space="preserve">БЮДЖЕТА сельского поселения </w:t>
            </w:r>
          </w:p>
        </w:tc>
      </w:tr>
      <w:tr w:rsidR="00356E46" w:rsidRPr="00CC435E" w:rsidTr="006E68AE">
        <w:trPr>
          <w:trHeight w:val="510"/>
        </w:trPr>
        <w:tc>
          <w:tcPr>
            <w:tcW w:w="3062" w:type="dxa"/>
            <w:gridSpan w:val="2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</w:p>
        </w:tc>
        <w:tc>
          <w:tcPr>
            <w:tcW w:w="696" w:type="dxa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</w:p>
        </w:tc>
        <w:tc>
          <w:tcPr>
            <w:tcW w:w="460" w:type="dxa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</w:p>
        </w:tc>
        <w:tc>
          <w:tcPr>
            <w:tcW w:w="646" w:type="dxa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</w:p>
        </w:tc>
        <w:tc>
          <w:tcPr>
            <w:tcW w:w="1476" w:type="dxa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</w:p>
        </w:tc>
        <w:tc>
          <w:tcPr>
            <w:tcW w:w="636" w:type="dxa"/>
          </w:tcPr>
          <w:p w:rsidR="00356E46" w:rsidRPr="00CC435E" w:rsidRDefault="00356E46" w:rsidP="00A101B5">
            <w:pPr>
              <w:jc w:val="right"/>
            </w:pPr>
          </w:p>
        </w:tc>
        <w:tc>
          <w:tcPr>
            <w:tcW w:w="3252" w:type="dxa"/>
            <w:gridSpan w:val="7"/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(тыс. рублей)</w:t>
            </w:r>
          </w:p>
        </w:tc>
      </w:tr>
      <w:tr w:rsidR="00356E46" w:rsidRPr="00CC435E" w:rsidTr="006E68AE">
        <w:trPr>
          <w:trHeight w:val="510"/>
        </w:trPr>
        <w:tc>
          <w:tcPr>
            <w:tcW w:w="3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E46" w:rsidRPr="00CC435E" w:rsidRDefault="00356E46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Наименование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Рз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ПРз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ЦС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ВР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2021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2022</w:t>
            </w:r>
          </w:p>
        </w:tc>
        <w:tc>
          <w:tcPr>
            <w:tcW w:w="10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2023</w:t>
            </w:r>
          </w:p>
        </w:tc>
      </w:tr>
      <w:tr w:rsidR="00356E46" w:rsidRPr="00CC435E" w:rsidTr="006E68AE">
        <w:trPr>
          <w:trHeight w:val="480"/>
        </w:trPr>
        <w:tc>
          <w:tcPr>
            <w:tcW w:w="3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E46" w:rsidRPr="00CC435E" w:rsidRDefault="00356E46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br/>
              <w:t>ВСЕГО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 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3223,01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2098,2</w:t>
            </w:r>
          </w:p>
        </w:tc>
        <w:tc>
          <w:tcPr>
            <w:tcW w:w="1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2121,4</w:t>
            </w:r>
          </w:p>
        </w:tc>
      </w:tr>
      <w:tr w:rsidR="00356E46" w:rsidRPr="00CC435E" w:rsidTr="006E68AE">
        <w:trPr>
          <w:trHeight w:val="480"/>
        </w:trPr>
        <w:tc>
          <w:tcPr>
            <w:tcW w:w="3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E46" w:rsidRPr="00CC435E" w:rsidRDefault="00356E46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br/>
              <w:t xml:space="preserve">Администрация 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 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</w:p>
        </w:tc>
        <w:tc>
          <w:tcPr>
            <w:tcW w:w="10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 </w:t>
            </w:r>
          </w:p>
        </w:tc>
      </w:tr>
      <w:tr w:rsidR="00356E46" w:rsidRPr="00CC435E" w:rsidTr="006E68AE">
        <w:trPr>
          <w:trHeight w:val="255"/>
        </w:trPr>
        <w:tc>
          <w:tcPr>
            <w:tcW w:w="3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E46" w:rsidRPr="00CC435E" w:rsidRDefault="00356E46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918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 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1690,0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1319,1</w:t>
            </w:r>
          </w:p>
        </w:tc>
        <w:tc>
          <w:tcPr>
            <w:tcW w:w="1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1317,3</w:t>
            </w:r>
          </w:p>
        </w:tc>
      </w:tr>
      <w:tr w:rsidR="00356E46" w:rsidRPr="00CC435E" w:rsidTr="006E68AE">
        <w:trPr>
          <w:trHeight w:val="255"/>
        </w:trPr>
        <w:tc>
          <w:tcPr>
            <w:tcW w:w="3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E46" w:rsidRPr="00CC435E" w:rsidRDefault="00356E46" w:rsidP="00A101B5">
            <w:pPr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Функционирование местных администраций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918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454,1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384,1</w:t>
            </w:r>
          </w:p>
        </w:tc>
        <w:tc>
          <w:tcPr>
            <w:tcW w:w="1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384,1</w:t>
            </w:r>
          </w:p>
        </w:tc>
      </w:tr>
      <w:tr w:rsidR="00356E46" w:rsidRPr="00CC435E" w:rsidTr="006E68AE">
        <w:trPr>
          <w:trHeight w:val="720"/>
        </w:trPr>
        <w:tc>
          <w:tcPr>
            <w:tcW w:w="30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651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>
              <w:rPr>
                <w:b/>
                <w:bCs/>
                <w:i/>
                <w:iCs/>
              </w:rPr>
              <w:t>454,1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384,1</w:t>
            </w:r>
          </w:p>
        </w:tc>
        <w:tc>
          <w:tcPr>
            <w:tcW w:w="10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384,1</w:t>
            </w:r>
          </w:p>
        </w:tc>
      </w:tr>
      <w:tr w:rsidR="00356E46" w:rsidRPr="00CC435E" w:rsidTr="006E68AE">
        <w:trPr>
          <w:trHeight w:val="480"/>
        </w:trPr>
        <w:tc>
          <w:tcPr>
            <w:tcW w:w="30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Подпрограмма"Повышение эффективности межбюджетных отношений "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651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>
              <w:t>454,1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384,1</w:t>
            </w:r>
          </w:p>
        </w:tc>
        <w:tc>
          <w:tcPr>
            <w:tcW w:w="10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384,1</w:t>
            </w:r>
          </w:p>
        </w:tc>
      </w:tr>
      <w:tr w:rsidR="00356E46" w:rsidRPr="00CC435E" w:rsidTr="006E68AE">
        <w:trPr>
          <w:trHeight w:val="1200"/>
        </w:trPr>
        <w:tc>
          <w:tcPr>
            <w:tcW w:w="30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6510041150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120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>
              <w:t>359,1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</w:p>
        </w:tc>
        <w:tc>
          <w:tcPr>
            <w:tcW w:w="10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/>
        </w:tc>
      </w:tr>
      <w:tr w:rsidR="00356E46" w:rsidRPr="00CC435E" w:rsidTr="006E68AE">
        <w:trPr>
          <w:trHeight w:val="480"/>
        </w:trPr>
        <w:tc>
          <w:tcPr>
            <w:tcW w:w="30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6510041150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120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>
              <w:t>359,1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</w:p>
        </w:tc>
        <w:tc>
          <w:tcPr>
            <w:tcW w:w="10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</w:p>
        </w:tc>
      </w:tr>
      <w:tr w:rsidR="00356E46" w:rsidRPr="00CC435E" w:rsidTr="006E68AE">
        <w:trPr>
          <w:trHeight w:val="720"/>
        </w:trPr>
        <w:tc>
          <w:tcPr>
            <w:tcW w:w="30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6510041150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121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>
              <w:t>239,1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</w:p>
        </w:tc>
        <w:tc>
          <w:tcPr>
            <w:tcW w:w="10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</w:p>
        </w:tc>
      </w:tr>
      <w:tr w:rsidR="00356E46" w:rsidRPr="00CC435E" w:rsidTr="006E68AE">
        <w:trPr>
          <w:trHeight w:val="15"/>
        </w:trPr>
        <w:tc>
          <w:tcPr>
            <w:tcW w:w="30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</w:p>
        </w:tc>
        <w:tc>
          <w:tcPr>
            <w:tcW w:w="10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 </w:t>
            </w:r>
          </w:p>
        </w:tc>
      </w:tr>
      <w:tr w:rsidR="00356E46" w:rsidRPr="00CC435E" w:rsidTr="006E68AE">
        <w:trPr>
          <w:trHeight w:val="720"/>
        </w:trPr>
        <w:tc>
          <w:tcPr>
            <w:tcW w:w="30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6510041150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129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>
              <w:t>120,0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</w:p>
        </w:tc>
        <w:tc>
          <w:tcPr>
            <w:tcW w:w="10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</w:p>
        </w:tc>
      </w:tr>
      <w:tr w:rsidR="00356E46" w:rsidRPr="00CC435E" w:rsidTr="006E68AE">
        <w:trPr>
          <w:trHeight w:val="480"/>
        </w:trPr>
        <w:tc>
          <w:tcPr>
            <w:tcW w:w="30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6510044205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120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>
              <w:rPr>
                <w:b/>
                <w:bCs/>
                <w:i/>
                <w:iCs/>
              </w:rPr>
              <w:t>95,0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384,1</w:t>
            </w:r>
          </w:p>
        </w:tc>
        <w:tc>
          <w:tcPr>
            <w:tcW w:w="10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384,1</w:t>
            </w:r>
          </w:p>
        </w:tc>
      </w:tr>
      <w:tr w:rsidR="00356E46" w:rsidRPr="00CC435E" w:rsidTr="006E68AE">
        <w:trPr>
          <w:trHeight w:val="720"/>
        </w:trPr>
        <w:tc>
          <w:tcPr>
            <w:tcW w:w="30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6510044205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121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>
              <w:t>95,0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295,0</w:t>
            </w:r>
          </w:p>
        </w:tc>
        <w:tc>
          <w:tcPr>
            <w:tcW w:w="10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295,0</w:t>
            </w:r>
          </w:p>
        </w:tc>
      </w:tr>
      <w:tr w:rsidR="00356E46" w:rsidRPr="00CC435E" w:rsidTr="006E68AE">
        <w:trPr>
          <w:trHeight w:val="720"/>
        </w:trPr>
        <w:tc>
          <w:tcPr>
            <w:tcW w:w="30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6510044205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129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89,1</w:t>
            </w:r>
          </w:p>
        </w:tc>
        <w:tc>
          <w:tcPr>
            <w:tcW w:w="10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89,1</w:t>
            </w:r>
          </w:p>
        </w:tc>
      </w:tr>
      <w:tr w:rsidR="00356E46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E46" w:rsidRPr="00CC435E" w:rsidRDefault="00356E46" w:rsidP="00A101B5">
            <w:pPr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Руководство и управление в сфере установленных функций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918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1235,7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935,0</w:t>
            </w:r>
          </w:p>
        </w:tc>
        <w:tc>
          <w:tcPr>
            <w:tcW w:w="1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933,2</w:t>
            </w:r>
          </w:p>
        </w:tc>
      </w:tr>
      <w:tr w:rsidR="00356E46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E46" w:rsidRPr="00CC435E" w:rsidRDefault="00356E46" w:rsidP="00A101B5">
            <w:pPr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Центральный аппарат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918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1235,7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935,06</w:t>
            </w:r>
          </w:p>
        </w:tc>
        <w:tc>
          <w:tcPr>
            <w:tcW w:w="1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933,2</w:t>
            </w:r>
          </w:p>
        </w:tc>
      </w:tr>
      <w:tr w:rsidR="00356E46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6520041110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120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>
              <w:t>686,5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324,2</w:t>
            </w:r>
          </w:p>
        </w:tc>
        <w:tc>
          <w:tcPr>
            <w:tcW w:w="10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324,2</w:t>
            </w:r>
          </w:p>
        </w:tc>
      </w:tr>
      <w:tr w:rsidR="00356E46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6520041110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121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>
              <w:t>499,0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248,7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</w:p>
          <w:p w:rsidR="00356E46" w:rsidRPr="00CC435E" w:rsidRDefault="00356E46" w:rsidP="00A101B5">
            <w:pPr>
              <w:jc w:val="right"/>
            </w:pPr>
          </w:p>
          <w:p w:rsidR="00356E46" w:rsidRPr="00CC435E" w:rsidRDefault="00356E46" w:rsidP="00A101B5">
            <w:pPr>
              <w:jc w:val="right"/>
            </w:pPr>
            <w:r w:rsidRPr="00CC435E">
              <w:t>248,7</w:t>
            </w:r>
          </w:p>
        </w:tc>
      </w:tr>
      <w:tr w:rsidR="00356E46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Иные выплаты персоналу государственных (муниципальных)органов, за исключением фонда оплаты труда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6520041110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122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0,5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0,5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0,5</w:t>
            </w:r>
          </w:p>
        </w:tc>
      </w:tr>
      <w:tr w:rsidR="00356E46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6520041110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129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>
              <w:t>187,0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75,0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75,0</w:t>
            </w:r>
          </w:p>
        </w:tc>
      </w:tr>
      <w:tr w:rsidR="00356E46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6520041120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240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>
              <w:t>247,7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81,9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80,1</w:t>
            </w:r>
          </w:p>
        </w:tc>
      </w:tr>
      <w:tr w:rsidR="00356E46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6520041120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244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>
              <w:t>247,7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81,9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80,1</w:t>
            </w:r>
          </w:p>
        </w:tc>
      </w:tr>
      <w:tr w:rsidR="00356E46" w:rsidRPr="00CC435E" w:rsidTr="006E68AE">
        <w:trPr>
          <w:gridBefore w:val="1"/>
          <w:wBefore w:w="6" w:type="dxa"/>
          <w:trHeight w:val="22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Уплата налогов, сборов и иных платежей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6520041120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850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>
              <w:t>34,5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36,1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36,1</w:t>
            </w:r>
          </w:p>
        </w:tc>
      </w:tr>
      <w:tr w:rsidR="00356E46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Уплата налога на имущество организаций и земельного налога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6520041120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851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>
              <w:t>30,4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34,7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34,7</w:t>
            </w:r>
          </w:p>
        </w:tc>
      </w:tr>
      <w:tr w:rsidR="00356E46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Уплата прочих налогов, сборов и иных платежей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6520041120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852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1,4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1,4</w:t>
            </w:r>
          </w:p>
        </w:tc>
      </w:tr>
      <w:tr w:rsidR="00356E46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Пени, штрафы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6520041120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853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>
              <w:t>4,1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</w:p>
        </w:tc>
      </w:tr>
      <w:tr w:rsidR="00356E46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6520044205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120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>
              <w:t>267,0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492,6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492,6</w:t>
            </w:r>
          </w:p>
        </w:tc>
      </w:tr>
      <w:tr w:rsidR="00356E46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6520044205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121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>
              <w:t>219,0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378,3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378,3</w:t>
            </w:r>
          </w:p>
        </w:tc>
      </w:tr>
      <w:tr w:rsidR="00356E46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6520044205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129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>
              <w:t>48,0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114,3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114,3</w:t>
            </w:r>
          </w:p>
        </w:tc>
      </w:tr>
      <w:tr w:rsidR="00356E46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900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0,2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0,2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0,2</w:t>
            </w:r>
          </w:p>
        </w:tc>
      </w:tr>
      <w:tr w:rsidR="00356E46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Подпрограмма"Повышение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192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0,2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0,2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0,2</w:t>
            </w:r>
          </w:p>
        </w:tc>
      </w:tr>
      <w:tr w:rsidR="00356E46" w:rsidRPr="00CC435E" w:rsidTr="006E68AE">
        <w:trPr>
          <w:gridBefore w:val="1"/>
          <w:wBefore w:w="6" w:type="dxa"/>
          <w:trHeight w:val="96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1920377150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0,2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0,2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0,2</w:t>
            </w:r>
          </w:p>
        </w:tc>
      </w:tr>
      <w:tr w:rsidR="00356E46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1920377150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240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0,2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0,2</w:t>
            </w:r>
          </w:p>
        </w:tc>
        <w:tc>
          <w:tcPr>
            <w:tcW w:w="10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0,2</w:t>
            </w:r>
          </w:p>
        </w:tc>
      </w:tr>
      <w:tr w:rsidR="00356E46" w:rsidRPr="00CC435E" w:rsidTr="006E68AE">
        <w:trPr>
          <w:gridBefore w:val="1"/>
          <w:wBefore w:w="6" w:type="dxa"/>
          <w:trHeight w:val="43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1920377150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244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0,2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0,2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0,2</w:t>
            </w:r>
          </w:p>
        </w:tc>
      </w:tr>
      <w:tr w:rsidR="00356E46" w:rsidRPr="00CC435E" w:rsidTr="006E68AE">
        <w:trPr>
          <w:gridBefore w:val="1"/>
          <w:wBefore w:w="6" w:type="dxa"/>
          <w:trHeight w:val="43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Проведение выборов в представительские органы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07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8910041130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240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</w:p>
        </w:tc>
      </w:tr>
      <w:tr w:rsidR="00356E46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Прочая закупка товаров,работ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07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8910041130 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244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/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ind w:left="1344"/>
            </w:pP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ind w:left="1344"/>
            </w:pPr>
          </w:p>
        </w:tc>
      </w:tr>
      <w:tr w:rsidR="00356E46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Резервные Фонды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11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5,0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5,0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56E46" w:rsidRPr="00CC435E" w:rsidRDefault="00356E46" w:rsidP="00A101B5">
            <w:r w:rsidRPr="00CC435E">
              <w:t>5,0</w:t>
            </w:r>
          </w:p>
        </w:tc>
      </w:tr>
      <w:tr w:rsidR="00356E46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11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890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5,0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5,0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56E46" w:rsidRPr="00CC435E" w:rsidRDefault="00356E46" w:rsidP="00A101B5">
            <w:r w:rsidRPr="00CC435E">
              <w:t xml:space="preserve">                      </w:t>
            </w:r>
          </w:p>
          <w:p w:rsidR="00356E46" w:rsidRPr="00CC435E" w:rsidRDefault="00356E46" w:rsidP="00A101B5">
            <w:r w:rsidRPr="00CC435E">
              <w:t xml:space="preserve">5,0                                           </w:t>
            </w:r>
          </w:p>
        </w:tc>
      </w:tr>
      <w:tr w:rsidR="00356E46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11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891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 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/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/>
        </w:tc>
      </w:tr>
      <w:tr w:rsidR="00356E46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Резервные фонды местных администраций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11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8910041180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240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5,0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5,0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5,0</w:t>
            </w:r>
          </w:p>
        </w:tc>
      </w:tr>
      <w:tr w:rsidR="00356E46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11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8910041180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244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5,0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5,0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5,0</w:t>
            </w:r>
          </w:p>
        </w:tc>
      </w:tr>
      <w:tr w:rsidR="00356E46" w:rsidRPr="00CC435E" w:rsidTr="006E68AE">
        <w:trPr>
          <w:gridBefore w:val="1"/>
          <w:wBefore w:w="6" w:type="dxa"/>
          <w:trHeight w:val="46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11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8910041180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244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5,0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5,0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5,0</w:t>
            </w:r>
          </w:p>
        </w:tc>
      </w:tr>
      <w:tr w:rsidR="00356E46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Прочие мероприятия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13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>
              <w:t>19,5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</w:p>
        </w:tc>
      </w:tr>
      <w:tr w:rsidR="00356E46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E46" w:rsidRPr="00CC435E" w:rsidRDefault="00356E46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Мобилизация  и вневойсковая подготовка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0000000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000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86,8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87,4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90,1</w:t>
            </w:r>
          </w:p>
        </w:tc>
      </w:tr>
      <w:tr w:rsidR="00356E46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Государственная программа повышения эффективности управления государственными финансами в Республике Мордовия  на 2019-2023 годы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170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86,8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87,4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90,1</w:t>
            </w:r>
          </w:p>
        </w:tc>
      </w:tr>
      <w:tr w:rsidR="00356E46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Подпрограмма"Повышение эффективности межбюджетных отношений "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173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86,8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87,4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90,1</w:t>
            </w:r>
          </w:p>
        </w:tc>
      </w:tr>
      <w:tr w:rsidR="00356E46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17302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86,8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87,4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90,1 </w:t>
            </w:r>
          </w:p>
        </w:tc>
      </w:tr>
      <w:tr w:rsidR="00356E46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1730251180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86,8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87,4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90,1</w:t>
            </w:r>
          </w:p>
        </w:tc>
      </w:tr>
      <w:tr w:rsidR="00356E46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1730251180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120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75,8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75,8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75,8</w:t>
            </w:r>
          </w:p>
        </w:tc>
      </w:tr>
      <w:tr w:rsidR="00356E46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1730251180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121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>
              <w:t>61,4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58,2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58,2</w:t>
            </w:r>
          </w:p>
        </w:tc>
      </w:tr>
      <w:tr w:rsidR="00356E46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1730251180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129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>
              <w:t>18,5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17,6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17,6</w:t>
            </w:r>
          </w:p>
        </w:tc>
      </w:tr>
      <w:tr w:rsidR="00356E46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1730251180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240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>
              <w:t>6,9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11,6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14,3</w:t>
            </w:r>
          </w:p>
        </w:tc>
      </w:tr>
      <w:tr w:rsidR="00356E46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1730251180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244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>
              <w:t>6,9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11,6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 xml:space="preserve">               14,3</w:t>
            </w:r>
          </w:p>
        </w:tc>
      </w:tr>
      <w:tr w:rsidR="00356E46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rPr>
                <w:b/>
              </w:rPr>
            </w:pPr>
            <w:r w:rsidRPr="00CC435E">
              <w:rPr>
                <w:b/>
              </w:rPr>
              <w:t>Обеспечение пожарной безопасности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10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4527B6">
            <w:pPr>
              <w:jc w:val="center"/>
            </w:pPr>
          </w:p>
        </w:tc>
      </w:tr>
      <w:tr w:rsidR="00356E46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Национальная экономика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0000000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>
              <w:rPr>
                <w:b/>
                <w:bCs/>
              </w:rPr>
              <w:t>1071,0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rPr>
                <w:b/>
                <w:bCs/>
              </w:rPr>
              <w:t>427,2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rPr>
                <w:b/>
                <w:bCs/>
              </w:rPr>
              <w:t>440,2</w:t>
            </w:r>
          </w:p>
        </w:tc>
      </w:tr>
      <w:tr w:rsidR="00356E46" w:rsidRPr="00CC435E" w:rsidTr="00F81B46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E46" w:rsidRDefault="00356E46">
            <w:r w:rsidRPr="00CC435E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E46" w:rsidRDefault="00356E46">
            <w:r>
              <w:t>918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E46" w:rsidRDefault="00356E46">
            <w:r>
              <w:t>04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E46" w:rsidRDefault="00356E46">
            <w:r w:rsidRPr="00951E85">
              <w:t>09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56E46" w:rsidRDefault="00356E46">
            <w:r>
              <w:t>8910044102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56E46" w:rsidRDefault="00356E46">
            <w:r>
              <w:t>244</w:t>
            </w: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E46" w:rsidRDefault="00356E46">
            <w:r>
              <w:t>670,5</w:t>
            </w:r>
          </w:p>
        </w:tc>
        <w:tc>
          <w:tcPr>
            <w:tcW w:w="12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E46" w:rsidRDefault="00356E46">
            <w:r w:rsidRPr="00951E85">
              <w:t>09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E46" w:rsidRDefault="00356E46">
            <w:r w:rsidRPr="00951E85">
              <w:t>09</w:t>
            </w:r>
          </w:p>
        </w:tc>
      </w:tr>
      <w:tr w:rsidR="00356E46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09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890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>
              <w:rPr>
                <w:b/>
                <w:bCs/>
              </w:rPr>
              <w:t>400,5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rPr>
                <w:b/>
                <w:bCs/>
              </w:rPr>
              <w:t>427,2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rPr>
                <w:b/>
                <w:bCs/>
              </w:rPr>
              <w:t>440,2</w:t>
            </w:r>
          </w:p>
        </w:tc>
      </w:tr>
      <w:tr w:rsidR="00356E46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09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891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rPr>
                <w:b/>
                <w:bCs/>
              </w:rPr>
              <w:t>400,5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rPr>
                <w:b/>
                <w:bCs/>
              </w:rPr>
              <w:t>427,2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rPr>
                <w:b/>
                <w:bCs/>
              </w:rPr>
              <w:t>440,2</w:t>
            </w:r>
          </w:p>
        </w:tc>
      </w:tr>
      <w:tr w:rsidR="00356E46" w:rsidRPr="00CC435E" w:rsidTr="006E68AE">
        <w:trPr>
          <w:gridBefore w:val="1"/>
          <w:wBefore w:w="6" w:type="dxa"/>
          <w:trHeight w:val="96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09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8910042010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240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rPr>
                <w:b/>
                <w:bCs/>
              </w:rPr>
              <w:t>400,5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rPr>
                <w:b/>
                <w:bCs/>
              </w:rPr>
              <w:t>427,2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rPr>
                <w:b/>
                <w:bCs/>
              </w:rPr>
              <w:t>440,2</w:t>
            </w:r>
          </w:p>
        </w:tc>
      </w:tr>
      <w:tr w:rsidR="00356E46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09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8910042010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244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>
              <w:rPr>
                <w:b/>
                <w:bCs/>
              </w:rPr>
              <w:t>400,5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rPr>
                <w:b/>
                <w:bCs/>
              </w:rPr>
              <w:t>427,2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rPr>
                <w:b/>
                <w:bCs/>
              </w:rPr>
              <w:t>440,2</w:t>
            </w:r>
          </w:p>
        </w:tc>
      </w:tr>
      <w:tr w:rsidR="00356E46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E46" w:rsidRPr="00CC435E" w:rsidRDefault="00356E46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918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 </w:t>
            </w: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105,8</w:t>
            </w:r>
          </w:p>
        </w:tc>
        <w:tc>
          <w:tcPr>
            <w:tcW w:w="12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6,3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6,8</w:t>
            </w:r>
          </w:p>
        </w:tc>
      </w:tr>
      <w:tr w:rsidR="00356E46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E46" w:rsidRPr="00CC435E" w:rsidRDefault="00356E46" w:rsidP="00A101B5">
            <w:pPr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Коммунальное хозяйство (благоустройство)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918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</w:rPr>
              <w:t>105,8</w:t>
            </w:r>
          </w:p>
        </w:tc>
        <w:tc>
          <w:tcPr>
            <w:tcW w:w="12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</w:rPr>
              <w:t>6,3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</w:rPr>
              <w:t>6,8</w:t>
            </w:r>
          </w:p>
        </w:tc>
      </w:tr>
      <w:tr w:rsidR="00356E46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890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105,8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6,3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6,8</w:t>
            </w:r>
          </w:p>
        </w:tc>
      </w:tr>
      <w:tr w:rsidR="00356E46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891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105,8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6,3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6,8</w:t>
            </w:r>
          </w:p>
        </w:tc>
      </w:tr>
      <w:tr w:rsidR="00356E46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E46" w:rsidRPr="00CC435E" w:rsidRDefault="00356E46" w:rsidP="00A101B5">
            <w:r w:rsidRPr="00CC435E">
              <w:t>Прочие мероприятия по благоустройству городских и сельских поселений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8910043040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240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105,8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6,3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6,8</w:t>
            </w:r>
          </w:p>
        </w:tc>
      </w:tr>
      <w:tr w:rsidR="00356E46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8910043040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244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105,8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6,3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6,8</w:t>
            </w:r>
          </w:p>
        </w:tc>
      </w:tr>
      <w:tr w:rsidR="00356E46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03 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8910043010 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244 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 </w:t>
            </w:r>
          </w:p>
        </w:tc>
      </w:tr>
      <w:tr w:rsidR="00356E46" w:rsidRPr="00CC435E" w:rsidTr="006E68AE">
        <w:trPr>
          <w:gridBefore w:val="1"/>
          <w:wBefore w:w="6" w:type="dxa"/>
          <w:trHeight w:val="309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Социальная политика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918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239,6</w:t>
            </w:r>
          </w:p>
        </w:tc>
        <w:tc>
          <w:tcPr>
            <w:tcW w:w="12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247,2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256,0</w:t>
            </w:r>
          </w:p>
        </w:tc>
      </w:tr>
      <w:tr w:rsidR="00356E46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Пенсионное обеспечение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</w:rPr>
              <w:t>239,6</w:t>
            </w:r>
          </w:p>
        </w:tc>
        <w:tc>
          <w:tcPr>
            <w:tcW w:w="12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</w:rPr>
              <w:t>247,2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</w:rPr>
              <w:t>256,0</w:t>
            </w:r>
          </w:p>
        </w:tc>
      </w:tr>
      <w:tr w:rsidR="00356E46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890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rPr>
                <w:b/>
                <w:bCs/>
              </w:rPr>
              <w:t>239,6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rPr>
                <w:b/>
                <w:bCs/>
              </w:rPr>
              <w:t>247,2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rPr>
                <w:b/>
                <w:bCs/>
              </w:rPr>
              <w:t>256,0</w:t>
            </w:r>
          </w:p>
        </w:tc>
      </w:tr>
      <w:tr w:rsidR="00356E46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891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rPr>
                <w:b/>
                <w:bCs/>
              </w:rPr>
              <w:t>239,6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rPr>
                <w:b/>
                <w:bCs/>
              </w:rPr>
              <w:t>247,2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rPr>
                <w:b/>
                <w:bCs/>
              </w:rPr>
              <w:t>256,0</w:t>
            </w:r>
          </w:p>
        </w:tc>
      </w:tr>
      <w:tr w:rsidR="00356E46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8910003010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>
              <w:t>312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>
              <w:rPr>
                <w:b/>
                <w:bCs/>
              </w:rPr>
              <w:t>222,6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rPr>
                <w:b/>
                <w:bCs/>
              </w:rPr>
              <w:t>247,2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rPr>
                <w:b/>
                <w:bCs/>
              </w:rPr>
              <w:t>256,0</w:t>
            </w:r>
          </w:p>
        </w:tc>
      </w:tr>
      <w:tr w:rsidR="00356E46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Иные пенсии, социальные доплаты к пенсиям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89100</w:t>
            </w:r>
            <w:r>
              <w:t>44205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312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>
              <w:rPr>
                <w:b/>
                <w:bCs/>
              </w:rPr>
              <w:t>17,0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rPr>
                <w:b/>
                <w:bCs/>
              </w:rPr>
              <w:t>247,2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rPr>
                <w:b/>
                <w:bCs/>
              </w:rPr>
              <w:t>256,0</w:t>
            </w:r>
          </w:p>
        </w:tc>
      </w:tr>
      <w:tr w:rsidR="00356E46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</w:rPr>
            </w:pPr>
            <w:r w:rsidRPr="00CC435E">
              <w:rPr>
                <w:b/>
                <w:bCs/>
              </w:rPr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5,3</w:t>
            </w:r>
          </w:p>
        </w:tc>
        <w:tc>
          <w:tcPr>
            <w:tcW w:w="12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</w:rPr>
            </w:pPr>
            <w:r w:rsidRPr="00CC435E">
              <w:rPr>
                <w:b/>
                <w:bCs/>
              </w:rPr>
              <w:t>6,0</w:t>
            </w:r>
          </w:p>
        </w:tc>
      </w:tr>
      <w:tr w:rsidR="00356E46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Обслуживание государственного внутреннего и муниципального долга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  <w:i/>
                <w:iCs/>
              </w:rPr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</w:rPr>
              <w:t>5,3</w:t>
            </w:r>
          </w:p>
        </w:tc>
        <w:tc>
          <w:tcPr>
            <w:tcW w:w="12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</w:rPr>
              <w:t>6,0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  <w:rPr>
                <w:b/>
                <w:bCs/>
                <w:i/>
                <w:iCs/>
              </w:rPr>
            </w:pPr>
            <w:r w:rsidRPr="00CC435E">
              <w:rPr>
                <w:b/>
                <w:bCs/>
              </w:rPr>
              <w:t>6,0</w:t>
            </w:r>
          </w:p>
        </w:tc>
      </w:tr>
      <w:tr w:rsidR="00356E46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890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>
              <w:rPr>
                <w:b/>
                <w:bCs/>
              </w:rPr>
              <w:t>5,3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rPr>
                <w:b/>
                <w:bCs/>
              </w:rPr>
              <w:t>6,0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rPr>
                <w:b/>
                <w:bCs/>
              </w:rPr>
              <w:t>6,0</w:t>
            </w:r>
          </w:p>
        </w:tc>
      </w:tr>
      <w:tr w:rsidR="00356E46" w:rsidRPr="00CC435E" w:rsidTr="006E68AE">
        <w:trPr>
          <w:gridBefore w:val="1"/>
          <w:wBefore w:w="6" w:type="dxa"/>
          <w:trHeight w:val="72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rPr>
                <w:b/>
                <w:bCs/>
              </w:rPr>
            </w:pPr>
            <w:r w:rsidRPr="00CC435E">
              <w:rPr>
                <w:b/>
                <w:bCs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891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>
              <w:rPr>
                <w:b/>
                <w:bCs/>
              </w:rPr>
              <w:t>5,3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rPr>
                <w:b/>
                <w:bCs/>
              </w:rPr>
              <w:t>6,0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rPr>
                <w:b/>
                <w:bCs/>
              </w:rPr>
              <w:t>6,0</w:t>
            </w:r>
          </w:p>
        </w:tc>
      </w:tr>
      <w:tr w:rsidR="00356E46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Процентные платежи по долговым обязательствам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8910041240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700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>
              <w:rPr>
                <w:b/>
                <w:bCs/>
              </w:rPr>
              <w:t>5,3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rPr>
                <w:b/>
                <w:bCs/>
              </w:rPr>
              <w:t>6,0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rPr>
                <w:b/>
                <w:bCs/>
              </w:rPr>
              <w:t>6,0</w:t>
            </w:r>
          </w:p>
        </w:tc>
      </w:tr>
      <w:tr w:rsidR="00356E46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Процентные платежи по государственному долгу муниципального района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 </w:t>
            </w:r>
          </w:p>
        </w:tc>
      </w:tr>
      <w:tr w:rsidR="00356E46" w:rsidRPr="00CC435E" w:rsidTr="006E68AE">
        <w:trPr>
          <w:gridBefore w:val="1"/>
          <w:wBefore w:w="6" w:type="dxa"/>
          <w:trHeight w:val="480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Обслуживание государственного (муниципального) долга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t> </w:t>
            </w:r>
          </w:p>
        </w:tc>
      </w:tr>
      <w:tr w:rsidR="00356E46" w:rsidRPr="00CC435E" w:rsidTr="006E68AE">
        <w:trPr>
          <w:gridBefore w:val="1"/>
          <w:wBefore w:w="6" w:type="dxa"/>
          <w:trHeight w:val="255"/>
        </w:trPr>
        <w:tc>
          <w:tcPr>
            <w:tcW w:w="3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r w:rsidRPr="00CC435E">
              <w:t>Обслуживание муниципального долга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918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01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8910041240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center"/>
            </w:pPr>
            <w:r w:rsidRPr="00CC435E">
              <w:t>730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>
              <w:rPr>
                <w:b/>
                <w:bCs/>
              </w:rPr>
              <w:t>5,3</w:t>
            </w:r>
          </w:p>
        </w:tc>
        <w:tc>
          <w:tcPr>
            <w:tcW w:w="12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rPr>
                <w:b/>
                <w:bCs/>
              </w:rPr>
              <w:t>6,0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56E46" w:rsidRPr="00CC435E" w:rsidRDefault="00356E46" w:rsidP="00A101B5">
            <w:pPr>
              <w:jc w:val="right"/>
            </w:pPr>
            <w:r w:rsidRPr="00CC435E">
              <w:rPr>
                <w:b/>
                <w:bCs/>
              </w:rPr>
              <w:t>6,0</w:t>
            </w:r>
          </w:p>
        </w:tc>
      </w:tr>
    </w:tbl>
    <w:p w:rsidR="00356E46" w:rsidRPr="00CC435E" w:rsidRDefault="00356E46" w:rsidP="002720FE"/>
    <w:p w:rsidR="00356E46" w:rsidRPr="00CC435E" w:rsidRDefault="00356E46" w:rsidP="007C49D8">
      <w:pPr>
        <w:pStyle w:val="ConsPlusNormal0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sectPr w:rsidR="00356E46" w:rsidRPr="00CC435E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14E042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FFA1DF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35ACC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3C2858D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308252B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5641CB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6BC53A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172D5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3B6AA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14CC59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3A87"/>
    <w:rsid w:val="0001542D"/>
    <w:rsid w:val="000157CB"/>
    <w:rsid w:val="00025903"/>
    <w:rsid w:val="00030EF9"/>
    <w:rsid w:val="000374E4"/>
    <w:rsid w:val="00044337"/>
    <w:rsid w:val="0005083A"/>
    <w:rsid w:val="00062C6A"/>
    <w:rsid w:val="000726F0"/>
    <w:rsid w:val="00081349"/>
    <w:rsid w:val="00091C68"/>
    <w:rsid w:val="00092459"/>
    <w:rsid w:val="0009639C"/>
    <w:rsid w:val="000B3CDE"/>
    <w:rsid w:val="000B4495"/>
    <w:rsid w:val="000B4F49"/>
    <w:rsid w:val="000B720D"/>
    <w:rsid w:val="000C1AF0"/>
    <w:rsid w:val="000F7E3A"/>
    <w:rsid w:val="0010078E"/>
    <w:rsid w:val="001065A1"/>
    <w:rsid w:val="00117EA3"/>
    <w:rsid w:val="00120909"/>
    <w:rsid w:val="001420EB"/>
    <w:rsid w:val="0014388E"/>
    <w:rsid w:val="001448F6"/>
    <w:rsid w:val="001503F0"/>
    <w:rsid w:val="001553F5"/>
    <w:rsid w:val="001558D9"/>
    <w:rsid w:val="00163DD2"/>
    <w:rsid w:val="00171AFF"/>
    <w:rsid w:val="0017798D"/>
    <w:rsid w:val="001A0E7E"/>
    <w:rsid w:val="001B0C1C"/>
    <w:rsid w:val="001D0267"/>
    <w:rsid w:val="001D1EBF"/>
    <w:rsid w:val="001D2057"/>
    <w:rsid w:val="001D2300"/>
    <w:rsid w:val="001E2AD5"/>
    <w:rsid w:val="001E4C53"/>
    <w:rsid w:val="001F5D65"/>
    <w:rsid w:val="0020616F"/>
    <w:rsid w:val="00215430"/>
    <w:rsid w:val="00247509"/>
    <w:rsid w:val="00250A45"/>
    <w:rsid w:val="002530FC"/>
    <w:rsid w:val="00266CEA"/>
    <w:rsid w:val="002720FE"/>
    <w:rsid w:val="002726C7"/>
    <w:rsid w:val="00273FB4"/>
    <w:rsid w:val="002747FF"/>
    <w:rsid w:val="00275BF5"/>
    <w:rsid w:val="00284B3C"/>
    <w:rsid w:val="00293437"/>
    <w:rsid w:val="00297035"/>
    <w:rsid w:val="002971DC"/>
    <w:rsid w:val="002A3D72"/>
    <w:rsid w:val="002A7C3D"/>
    <w:rsid w:val="002B107D"/>
    <w:rsid w:val="002B11D8"/>
    <w:rsid w:val="002B4BB2"/>
    <w:rsid w:val="002B5AA8"/>
    <w:rsid w:val="002D48B2"/>
    <w:rsid w:val="002E0643"/>
    <w:rsid w:val="002F1E1F"/>
    <w:rsid w:val="002F50DB"/>
    <w:rsid w:val="003007EA"/>
    <w:rsid w:val="00300A67"/>
    <w:rsid w:val="003049D6"/>
    <w:rsid w:val="003064FF"/>
    <w:rsid w:val="00317651"/>
    <w:rsid w:val="00321655"/>
    <w:rsid w:val="003333F3"/>
    <w:rsid w:val="00337AF1"/>
    <w:rsid w:val="003518EB"/>
    <w:rsid w:val="00352966"/>
    <w:rsid w:val="0035308E"/>
    <w:rsid w:val="00356E46"/>
    <w:rsid w:val="00364D79"/>
    <w:rsid w:val="0036543A"/>
    <w:rsid w:val="0037121D"/>
    <w:rsid w:val="00387BF2"/>
    <w:rsid w:val="00387CFE"/>
    <w:rsid w:val="00395DF2"/>
    <w:rsid w:val="003A69CA"/>
    <w:rsid w:val="003C64B8"/>
    <w:rsid w:val="003D34FB"/>
    <w:rsid w:val="003D3E11"/>
    <w:rsid w:val="003D6BA3"/>
    <w:rsid w:val="003D70A6"/>
    <w:rsid w:val="003D7A72"/>
    <w:rsid w:val="003E5935"/>
    <w:rsid w:val="003F0CA3"/>
    <w:rsid w:val="003F1F19"/>
    <w:rsid w:val="003F3247"/>
    <w:rsid w:val="004002BA"/>
    <w:rsid w:val="00402CBE"/>
    <w:rsid w:val="00403AED"/>
    <w:rsid w:val="00403F7F"/>
    <w:rsid w:val="00404B3D"/>
    <w:rsid w:val="00406E6C"/>
    <w:rsid w:val="0041287A"/>
    <w:rsid w:val="00426D05"/>
    <w:rsid w:val="00427FF0"/>
    <w:rsid w:val="00433D4C"/>
    <w:rsid w:val="00441D41"/>
    <w:rsid w:val="00444F58"/>
    <w:rsid w:val="004505AE"/>
    <w:rsid w:val="004524CD"/>
    <w:rsid w:val="004527B6"/>
    <w:rsid w:val="00457A55"/>
    <w:rsid w:val="00475A1F"/>
    <w:rsid w:val="004769A7"/>
    <w:rsid w:val="004A55F3"/>
    <w:rsid w:val="004A77C5"/>
    <w:rsid w:val="004C7F06"/>
    <w:rsid w:val="004D2F13"/>
    <w:rsid w:val="004F5F50"/>
    <w:rsid w:val="00500C1E"/>
    <w:rsid w:val="00504DAE"/>
    <w:rsid w:val="005123D6"/>
    <w:rsid w:val="00512C8D"/>
    <w:rsid w:val="00514D57"/>
    <w:rsid w:val="0051723A"/>
    <w:rsid w:val="00520BE7"/>
    <w:rsid w:val="0053148F"/>
    <w:rsid w:val="0053366F"/>
    <w:rsid w:val="005367D0"/>
    <w:rsid w:val="00542AB8"/>
    <w:rsid w:val="00557DFC"/>
    <w:rsid w:val="00565060"/>
    <w:rsid w:val="00590410"/>
    <w:rsid w:val="005914F7"/>
    <w:rsid w:val="00591DDA"/>
    <w:rsid w:val="00595438"/>
    <w:rsid w:val="005A06C2"/>
    <w:rsid w:val="005B0F60"/>
    <w:rsid w:val="005B24E1"/>
    <w:rsid w:val="005C057A"/>
    <w:rsid w:val="005C0DD1"/>
    <w:rsid w:val="005C79A9"/>
    <w:rsid w:val="005D54EB"/>
    <w:rsid w:val="005D795B"/>
    <w:rsid w:val="005E44E0"/>
    <w:rsid w:val="005F09A0"/>
    <w:rsid w:val="005F6661"/>
    <w:rsid w:val="0060090C"/>
    <w:rsid w:val="006024A2"/>
    <w:rsid w:val="00602772"/>
    <w:rsid w:val="006043AF"/>
    <w:rsid w:val="00611360"/>
    <w:rsid w:val="0061565C"/>
    <w:rsid w:val="0061693D"/>
    <w:rsid w:val="006217A1"/>
    <w:rsid w:val="00631805"/>
    <w:rsid w:val="00636535"/>
    <w:rsid w:val="006427D2"/>
    <w:rsid w:val="00650EA3"/>
    <w:rsid w:val="00661658"/>
    <w:rsid w:val="00664DC2"/>
    <w:rsid w:val="00693655"/>
    <w:rsid w:val="006A6BA6"/>
    <w:rsid w:val="006B13D4"/>
    <w:rsid w:val="006B3C96"/>
    <w:rsid w:val="006B717E"/>
    <w:rsid w:val="006C18C5"/>
    <w:rsid w:val="006C3711"/>
    <w:rsid w:val="006D0DD6"/>
    <w:rsid w:val="006D0E42"/>
    <w:rsid w:val="006D1C1F"/>
    <w:rsid w:val="006E68AE"/>
    <w:rsid w:val="006F5BAE"/>
    <w:rsid w:val="00700846"/>
    <w:rsid w:val="00705AB7"/>
    <w:rsid w:val="0070649F"/>
    <w:rsid w:val="00713A87"/>
    <w:rsid w:val="007217F2"/>
    <w:rsid w:val="007473FD"/>
    <w:rsid w:val="00751343"/>
    <w:rsid w:val="00764F2B"/>
    <w:rsid w:val="007750A9"/>
    <w:rsid w:val="0078405E"/>
    <w:rsid w:val="00790CD0"/>
    <w:rsid w:val="007A3873"/>
    <w:rsid w:val="007B4951"/>
    <w:rsid w:val="007C49D8"/>
    <w:rsid w:val="007C4B00"/>
    <w:rsid w:val="007D33B4"/>
    <w:rsid w:val="007F703D"/>
    <w:rsid w:val="00801B2E"/>
    <w:rsid w:val="00833E16"/>
    <w:rsid w:val="008414DD"/>
    <w:rsid w:val="00854191"/>
    <w:rsid w:val="008550E6"/>
    <w:rsid w:val="0086344D"/>
    <w:rsid w:val="00865149"/>
    <w:rsid w:val="00882135"/>
    <w:rsid w:val="00884C12"/>
    <w:rsid w:val="00886E16"/>
    <w:rsid w:val="008A001C"/>
    <w:rsid w:val="008A0971"/>
    <w:rsid w:val="008A118E"/>
    <w:rsid w:val="008A3AE2"/>
    <w:rsid w:val="008B2839"/>
    <w:rsid w:val="008C1E19"/>
    <w:rsid w:val="008C25F6"/>
    <w:rsid w:val="008C47CF"/>
    <w:rsid w:val="008C6FFF"/>
    <w:rsid w:val="008E0857"/>
    <w:rsid w:val="008F1092"/>
    <w:rsid w:val="008F594E"/>
    <w:rsid w:val="00920F05"/>
    <w:rsid w:val="00924E4B"/>
    <w:rsid w:val="0092647D"/>
    <w:rsid w:val="00933711"/>
    <w:rsid w:val="0093645C"/>
    <w:rsid w:val="0094008F"/>
    <w:rsid w:val="0094627D"/>
    <w:rsid w:val="00946CC1"/>
    <w:rsid w:val="009475A0"/>
    <w:rsid w:val="00951E85"/>
    <w:rsid w:val="00961DEE"/>
    <w:rsid w:val="009628A3"/>
    <w:rsid w:val="0098349E"/>
    <w:rsid w:val="009846D0"/>
    <w:rsid w:val="0098673F"/>
    <w:rsid w:val="00986F20"/>
    <w:rsid w:val="00987219"/>
    <w:rsid w:val="009940BC"/>
    <w:rsid w:val="009A1EE6"/>
    <w:rsid w:val="009B397E"/>
    <w:rsid w:val="009C183F"/>
    <w:rsid w:val="009C56A2"/>
    <w:rsid w:val="009F1DC8"/>
    <w:rsid w:val="00A101B5"/>
    <w:rsid w:val="00A222E7"/>
    <w:rsid w:val="00A23DC0"/>
    <w:rsid w:val="00A37BE0"/>
    <w:rsid w:val="00A44A61"/>
    <w:rsid w:val="00A71D32"/>
    <w:rsid w:val="00A7302A"/>
    <w:rsid w:val="00A82420"/>
    <w:rsid w:val="00A920EE"/>
    <w:rsid w:val="00AB1D7C"/>
    <w:rsid w:val="00AB6160"/>
    <w:rsid w:val="00AC131F"/>
    <w:rsid w:val="00AD2433"/>
    <w:rsid w:val="00AE3208"/>
    <w:rsid w:val="00AE611F"/>
    <w:rsid w:val="00AF1C36"/>
    <w:rsid w:val="00AF5AFD"/>
    <w:rsid w:val="00B14D3C"/>
    <w:rsid w:val="00B1721B"/>
    <w:rsid w:val="00B35E4D"/>
    <w:rsid w:val="00B43171"/>
    <w:rsid w:val="00B52749"/>
    <w:rsid w:val="00B70995"/>
    <w:rsid w:val="00B71B3A"/>
    <w:rsid w:val="00B75FAE"/>
    <w:rsid w:val="00B902F6"/>
    <w:rsid w:val="00B91559"/>
    <w:rsid w:val="00B944B4"/>
    <w:rsid w:val="00B94914"/>
    <w:rsid w:val="00BA3112"/>
    <w:rsid w:val="00BB3EA4"/>
    <w:rsid w:val="00BC00FB"/>
    <w:rsid w:val="00BC3127"/>
    <w:rsid w:val="00BC7820"/>
    <w:rsid w:val="00BD4F70"/>
    <w:rsid w:val="00BE3064"/>
    <w:rsid w:val="00BF28B3"/>
    <w:rsid w:val="00BF5817"/>
    <w:rsid w:val="00C043E6"/>
    <w:rsid w:val="00C106F8"/>
    <w:rsid w:val="00C26800"/>
    <w:rsid w:val="00C27DBE"/>
    <w:rsid w:val="00C331CB"/>
    <w:rsid w:val="00C4370F"/>
    <w:rsid w:val="00C570FF"/>
    <w:rsid w:val="00C61B69"/>
    <w:rsid w:val="00C61F8F"/>
    <w:rsid w:val="00C80A43"/>
    <w:rsid w:val="00CA0671"/>
    <w:rsid w:val="00CA4000"/>
    <w:rsid w:val="00CA4492"/>
    <w:rsid w:val="00CC1AA3"/>
    <w:rsid w:val="00CC435E"/>
    <w:rsid w:val="00CD25F0"/>
    <w:rsid w:val="00CD47D3"/>
    <w:rsid w:val="00CD622E"/>
    <w:rsid w:val="00CD635B"/>
    <w:rsid w:val="00CE6D5C"/>
    <w:rsid w:val="00CF4E49"/>
    <w:rsid w:val="00D17A44"/>
    <w:rsid w:val="00D25356"/>
    <w:rsid w:val="00D31E29"/>
    <w:rsid w:val="00D35663"/>
    <w:rsid w:val="00D46A94"/>
    <w:rsid w:val="00D674BD"/>
    <w:rsid w:val="00D77B13"/>
    <w:rsid w:val="00D8116E"/>
    <w:rsid w:val="00D86414"/>
    <w:rsid w:val="00DA2E85"/>
    <w:rsid w:val="00DA31FE"/>
    <w:rsid w:val="00DA6105"/>
    <w:rsid w:val="00DF2D10"/>
    <w:rsid w:val="00DF3F1F"/>
    <w:rsid w:val="00DF4B4A"/>
    <w:rsid w:val="00DF6EC2"/>
    <w:rsid w:val="00DF7AE7"/>
    <w:rsid w:val="00E06901"/>
    <w:rsid w:val="00E21D3B"/>
    <w:rsid w:val="00E27663"/>
    <w:rsid w:val="00E33C23"/>
    <w:rsid w:val="00E5525F"/>
    <w:rsid w:val="00E562CA"/>
    <w:rsid w:val="00E710C7"/>
    <w:rsid w:val="00E74206"/>
    <w:rsid w:val="00E830DE"/>
    <w:rsid w:val="00E84FAA"/>
    <w:rsid w:val="00E927B7"/>
    <w:rsid w:val="00E93D77"/>
    <w:rsid w:val="00EA2B0D"/>
    <w:rsid w:val="00EA2FD7"/>
    <w:rsid w:val="00EB1EE0"/>
    <w:rsid w:val="00EB5E16"/>
    <w:rsid w:val="00EC0356"/>
    <w:rsid w:val="00EC4AC3"/>
    <w:rsid w:val="00ED6CC0"/>
    <w:rsid w:val="00EE2865"/>
    <w:rsid w:val="00EE621D"/>
    <w:rsid w:val="00EE69F5"/>
    <w:rsid w:val="00EF53A6"/>
    <w:rsid w:val="00F00828"/>
    <w:rsid w:val="00F00B44"/>
    <w:rsid w:val="00F10F51"/>
    <w:rsid w:val="00F137FF"/>
    <w:rsid w:val="00F27514"/>
    <w:rsid w:val="00F30241"/>
    <w:rsid w:val="00F36A6E"/>
    <w:rsid w:val="00F42F58"/>
    <w:rsid w:val="00F456C0"/>
    <w:rsid w:val="00F5380B"/>
    <w:rsid w:val="00F624AC"/>
    <w:rsid w:val="00F73FD5"/>
    <w:rsid w:val="00F75633"/>
    <w:rsid w:val="00F75A30"/>
    <w:rsid w:val="00F81B46"/>
    <w:rsid w:val="00FB14EB"/>
    <w:rsid w:val="00FC4DF3"/>
    <w:rsid w:val="00FC78E2"/>
    <w:rsid w:val="00FD22EA"/>
    <w:rsid w:val="00FD31FF"/>
    <w:rsid w:val="00FD6C50"/>
    <w:rsid w:val="00FD7979"/>
    <w:rsid w:val="00FE4EDB"/>
    <w:rsid w:val="00FF6D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3A87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13A87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13A87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13A87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13A87"/>
    <w:pPr>
      <w:keepNext/>
      <w:keepLines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13A87"/>
    <w:pPr>
      <w:keepNext/>
      <w:keepLines/>
      <w:spacing w:before="200" w:line="276" w:lineRule="auto"/>
      <w:outlineLvl w:val="4"/>
    </w:pPr>
    <w:rPr>
      <w:rFonts w:ascii="Cambria" w:hAnsi="Cambria"/>
      <w:color w:val="243F60"/>
      <w:sz w:val="22"/>
      <w:szCs w:val="22"/>
      <w:lang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1503F0"/>
    <w:pPr>
      <w:spacing w:before="240" w:after="60"/>
      <w:outlineLvl w:val="5"/>
    </w:pPr>
    <w:rPr>
      <w:rFonts w:eastAsia="Calibri"/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13A87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13A87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13A87"/>
    <w:rPr>
      <w:rFonts w:ascii="Cambria" w:hAnsi="Cambria" w:cs="Times New Roman"/>
      <w:b/>
      <w:bCs/>
      <w:color w:val="4F81BD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713A87"/>
    <w:rPr>
      <w:rFonts w:ascii="Cambria" w:hAnsi="Cambria" w:cs="Times New Roman"/>
      <w:b/>
      <w:bCs/>
      <w:i/>
      <w:iCs/>
      <w:color w:val="4F81BD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713A87"/>
    <w:rPr>
      <w:rFonts w:ascii="Cambria" w:hAnsi="Cambria" w:cs="Times New Roman"/>
      <w:color w:val="243F60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F10F51"/>
    <w:rPr>
      <w:rFonts w:ascii="Calibri" w:hAnsi="Calibri" w:cs="Times New Roman"/>
      <w:b/>
      <w:bCs/>
    </w:rPr>
  </w:style>
  <w:style w:type="paragraph" w:styleId="NoSpacing">
    <w:name w:val="No Spacing"/>
    <w:uiPriority w:val="99"/>
    <w:qFormat/>
    <w:rsid w:val="00713A87"/>
    <w:rPr>
      <w:lang w:eastAsia="en-US"/>
    </w:rPr>
  </w:style>
  <w:style w:type="character" w:customStyle="1" w:styleId="ConsPlusNormal">
    <w:name w:val="ConsPlusNormal Знак"/>
    <w:link w:val="ConsPlusNormal0"/>
    <w:uiPriority w:val="99"/>
    <w:locked/>
    <w:rsid w:val="00713A87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713A8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character" w:styleId="Hyperlink">
    <w:name w:val="Hyperlink"/>
    <w:basedOn w:val="DefaultParagraphFont"/>
    <w:uiPriority w:val="99"/>
    <w:semiHidden/>
    <w:rsid w:val="00713A87"/>
    <w:rPr>
      <w:rFonts w:cs="Times New Roman"/>
      <w:color w:val="0000FF"/>
      <w:u w:val="single"/>
    </w:rPr>
  </w:style>
  <w:style w:type="paragraph" w:customStyle="1" w:styleId="ConsNormal">
    <w:name w:val="ConsNormal"/>
    <w:uiPriority w:val="99"/>
    <w:rsid w:val="00713A87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">
    <w:name w:val="Заголовок статьи"/>
    <w:basedOn w:val="Normal"/>
    <w:next w:val="Normal"/>
    <w:uiPriority w:val="99"/>
    <w:rsid w:val="00713A87"/>
    <w:pPr>
      <w:autoSpaceDE w:val="0"/>
      <w:autoSpaceDN w:val="0"/>
      <w:adjustRightInd w:val="0"/>
      <w:ind w:left="1612" w:hanging="892"/>
      <w:jc w:val="both"/>
    </w:pPr>
    <w:rPr>
      <w:rFonts w:ascii="Arial" w:hAnsi="Arial"/>
    </w:rPr>
  </w:style>
  <w:style w:type="paragraph" w:customStyle="1" w:styleId="a0">
    <w:name w:val="Нормальный (таблица)"/>
    <w:basedOn w:val="Normal"/>
    <w:next w:val="Normal"/>
    <w:uiPriority w:val="99"/>
    <w:rsid w:val="00886E16"/>
    <w:pPr>
      <w:widowControl w:val="0"/>
      <w:autoSpaceDE w:val="0"/>
      <w:autoSpaceDN w:val="0"/>
      <w:adjustRightInd w:val="0"/>
      <w:jc w:val="both"/>
    </w:pPr>
    <w:rPr>
      <w:rFonts w:ascii="Times New Roman CYR" w:eastAsia="Calibri" w:hAnsi="Times New Roman CYR" w:cs="Times New Roman CYR"/>
    </w:rPr>
  </w:style>
  <w:style w:type="paragraph" w:styleId="NormalWeb">
    <w:name w:val="Normal (Web)"/>
    <w:basedOn w:val="Normal"/>
    <w:uiPriority w:val="99"/>
    <w:rsid w:val="001503F0"/>
    <w:pPr>
      <w:spacing w:before="100" w:beforeAutospacing="1" w:after="100" w:afterAutospacing="1"/>
    </w:pPr>
    <w:rPr>
      <w:rFonts w:eastAsia="Calibri"/>
    </w:rPr>
  </w:style>
  <w:style w:type="paragraph" w:styleId="Title">
    <w:name w:val="Title"/>
    <w:basedOn w:val="Normal"/>
    <w:link w:val="TitleChar"/>
    <w:uiPriority w:val="99"/>
    <w:qFormat/>
    <w:locked/>
    <w:rsid w:val="001503F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F10F51"/>
    <w:rPr>
      <w:rFonts w:ascii="Cambria" w:hAnsi="Cambria" w:cs="Times New Roman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FD79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5BAE"/>
    <w:rPr>
      <w:rFonts w:ascii="Times New Roman" w:hAnsi="Times New Roman" w:cs="Times New Roman"/>
      <w:sz w:val="2"/>
    </w:rPr>
  </w:style>
  <w:style w:type="character" w:customStyle="1" w:styleId="ConsPlusNormal1">
    <w:name w:val="ConsPlusNormal Знак Знак"/>
    <w:uiPriority w:val="99"/>
    <w:locked/>
    <w:rsid w:val="002720FE"/>
    <w:rPr>
      <w:rFonts w:ascii="Arial" w:hAnsi="Arial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2421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21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21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18</Pages>
  <Words>3570</Words>
  <Characters>20351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Кечушевскогосельского поселения</dc:title>
  <dc:subject/>
  <dc:creator>Admin</dc:creator>
  <cp:keywords/>
  <dc:description/>
  <cp:lastModifiedBy>user</cp:lastModifiedBy>
  <cp:revision>2</cp:revision>
  <cp:lastPrinted>2021-09-07T10:25:00Z</cp:lastPrinted>
  <dcterms:created xsi:type="dcterms:W3CDTF">2021-09-07T10:53:00Z</dcterms:created>
  <dcterms:modified xsi:type="dcterms:W3CDTF">2021-09-07T10:53:00Z</dcterms:modified>
</cp:coreProperties>
</file>