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B50" w:rsidRPr="00116909" w:rsidRDefault="00025B50" w:rsidP="00CC1C09">
      <w:pPr>
        <w:jc w:val="center"/>
        <w:rPr>
          <w:sz w:val="28"/>
          <w:szCs w:val="28"/>
        </w:rPr>
      </w:pPr>
      <w:bookmarkStart w:id="0" w:name="_GoBack"/>
      <w:r w:rsidRPr="00116909">
        <w:rPr>
          <w:sz w:val="28"/>
          <w:szCs w:val="28"/>
        </w:rPr>
        <w:t>СОВЕТ ДЕПУТАТОВ КЕЧУШЕВСКОГО СЕЛЬСКОГО ПОСЕЛЕНИЯ</w:t>
      </w:r>
    </w:p>
    <w:p w:rsidR="00025B50" w:rsidRPr="00116909" w:rsidRDefault="00025B50" w:rsidP="00CC1C09">
      <w:pPr>
        <w:jc w:val="center"/>
        <w:rPr>
          <w:sz w:val="28"/>
          <w:szCs w:val="28"/>
        </w:rPr>
      </w:pPr>
      <w:r w:rsidRPr="00116909">
        <w:rPr>
          <w:sz w:val="28"/>
          <w:szCs w:val="28"/>
        </w:rPr>
        <w:t xml:space="preserve">АРДАТОВСКОГО МУНИЦИПАЛЬНОГО РАЙОНА </w:t>
      </w:r>
    </w:p>
    <w:p w:rsidR="00025B50" w:rsidRPr="00116909" w:rsidRDefault="00025B50" w:rsidP="00CC1C09">
      <w:pPr>
        <w:jc w:val="center"/>
        <w:rPr>
          <w:sz w:val="28"/>
          <w:szCs w:val="28"/>
        </w:rPr>
      </w:pPr>
      <w:r w:rsidRPr="00116909">
        <w:rPr>
          <w:sz w:val="28"/>
          <w:szCs w:val="28"/>
        </w:rPr>
        <w:t>РЕСПУБЛИКИ МОРДОВИЯ</w:t>
      </w:r>
    </w:p>
    <w:p w:rsidR="00025B50" w:rsidRPr="00116909" w:rsidRDefault="00025B50" w:rsidP="00CC1C09">
      <w:pPr>
        <w:jc w:val="center"/>
        <w:rPr>
          <w:sz w:val="28"/>
          <w:szCs w:val="28"/>
        </w:rPr>
      </w:pPr>
      <w:r w:rsidRPr="00116909">
        <w:rPr>
          <w:sz w:val="28"/>
          <w:szCs w:val="28"/>
        </w:rPr>
        <w:t>ЧЕТВЕРТОГО СОЗЫВА</w:t>
      </w:r>
    </w:p>
    <w:p w:rsidR="00025B50" w:rsidRPr="00116909" w:rsidRDefault="00025B50" w:rsidP="00CC1C09">
      <w:pPr>
        <w:rPr>
          <w:sz w:val="28"/>
          <w:szCs w:val="28"/>
        </w:rPr>
      </w:pPr>
      <w:r w:rsidRPr="00116909">
        <w:rPr>
          <w:sz w:val="28"/>
          <w:szCs w:val="28"/>
        </w:rPr>
        <w:t xml:space="preserve">                                                 </w:t>
      </w:r>
    </w:p>
    <w:p w:rsidR="00025B50" w:rsidRPr="00116909" w:rsidRDefault="00025B50" w:rsidP="00CC1C09">
      <w:pPr>
        <w:jc w:val="center"/>
        <w:rPr>
          <w:sz w:val="28"/>
          <w:szCs w:val="28"/>
        </w:rPr>
      </w:pPr>
      <w:r w:rsidRPr="00116909">
        <w:rPr>
          <w:sz w:val="28"/>
          <w:szCs w:val="28"/>
        </w:rPr>
        <w:t>РЕШЕНИЕ</w:t>
      </w:r>
    </w:p>
    <w:p w:rsidR="00025B50" w:rsidRPr="00116909" w:rsidRDefault="00025B50" w:rsidP="00CC1C09">
      <w:pPr>
        <w:rPr>
          <w:sz w:val="28"/>
          <w:szCs w:val="28"/>
        </w:rPr>
      </w:pPr>
      <w:r>
        <w:rPr>
          <w:sz w:val="28"/>
          <w:szCs w:val="28"/>
        </w:rPr>
        <w:t>от 05 июл</w:t>
      </w:r>
      <w:r w:rsidRPr="00116909">
        <w:rPr>
          <w:sz w:val="28"/>
          <w:szCs w:val="28"/>
        </w:rPr>
        <w:t>я 2023 года                                                                             №47</w:t>
      </w:r>
      <w:r>
        <w:rPr>
          <w:sz w:val="28"/>
          <w:szCs w:val="28"/>
        </w:rPr>
        <w:t>а</w:t>
      </w:r>
    </w:p>
    <w:p w:rsidR="00025B50" w:rsidRPr="00C427BC" w:rsidRDefault="00025B50" w:rsidP="00710C27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025B50" w:rsidRPr="00C427BC" w:rsidRDefault="00025B50" w:rsidP="00710C27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C427BC">
        <w:rPr>
          <w:rStyle w:val="1"/>
          <w:rFonts w:ascii="Times New Roman" w:hAnsi="Times New Roman" w:cs="Sylfaen"/>
          <w:sz w:val="28"/>
          <w:szCs w:val="28"/>
        </w:rPr>
        <w:t>О проведении схода граждан и создании комиссии по организации и проведению схода граждан</w:t>
      </w:r>
    </w:p>
    <w:p w:rsidR="00025B50" w:rsidRPr="00C427BC" w:rsidRDefault="00025B50" w:rsidP="00710C27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025B50" w:rsidRPr="00C427BC" w:rsidRDefault="00025B50" w:rsidP="00710C27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C427BC">
        <w:rPr>
          <w:rStyle w:val="1"/>
          <w:rFonts w:ascii="Times New Roman" w:hAnsi="Times New Roman" w:cs="Sylfaen"/>
          <w:sz w:val="28"/>
          <w:szCs w:val="28"/>
        </w:rPr>
        <w:t xml:space="preserve">В соответствии со статьями 22, 25.1, 56 Федерального закона от 6 октября 2003г. № 131-ФЗ «Об общих принципах организации местного самоуправления в Российской Федерации», статьей 15 Федерального закона от 12 июня 2002г. № 67-ФЗ «Об основных гарантиях избирательных прав и права на участие в референдуме граждан Российской Федерации», Законом Республики Мордовия от 15 февраля 2007г. № 15-3 «О местном референдуме в Республике Мордовия», Уставом </w:t>
      </w:r>
      <w:r>
        <w:rPr>
          <w:rStyle w:val="1"/>
          <w:rFonts w:ascii="Times New Roman" w:hAnsi="Times New Roman" w:cs="Sylfaen"/>
          <w:sz w:val="28"/>
          <w:szCs w:val="28"/>
        </w:rPr>
        <w:t>Кечушевского</w:t>
      </w:r>
      <w:r w:rsidRPr="00C427BC">
        <w:rPr>
          <w:rStyle w:val="1"/>
          <w:rFonts w:ascii="Times New Roman" w:hAnsi="Times New Roman" w:cs="Sylfaen"/>
          <w:sz w:val="28"/>
          <w:szCs w:val="28"/>
        </w:rPr>
        <w:t xml:space="preserve"> сельского поселения</w:t>
      </w:r>
      <w:r w:rsidRPr="00C427BC">
        <w:rPr>
          <w:rFonts w:ascii="Times New Roman" w:hAnsi="Times New Roman"/>
          <w:sz w:val="28"/>
          <w:szCs w:val="28"/>
        </w:rPr>
        <w:t xml:space="preserve">, п.2.10 Положения «О порядке самообложения граждан», утверждённого решением Совета депутатов </w:t>
      </w:r>
      <w:r>
        <w:rPr>
          <w:rFonts w:ascii="Times New Roman" w:hAnsi="Times New Roman"/>
          <w:sz w:val="28"/>
          <w:szCs w:val="28"/>
        </w:rPr>
        <w:t>Кечушевского сельского поселения № 89</w:t>
      </w:r>
      <w:r w:rsidRPr="00C427BC">
        <w:rPr>
          <w:rFonts w:ascii="Times New Roman" w:hAnsi="Times New Roman"/>
          <w:sz w:val="28"/>
          <w:szCs w:val="28"/>
        </w:rPr>
        <w:t xml:space="preserve"> от 27.11.2020г., на основании ходатайства инициативной группы, Совет депутатов </w:t>
      </w:r>
      <w:r>
        <w:rPr>
          <w:rFonts w:ascii="Times New Roman" w:hAnsi="Times New Roman"/>
          <w:sz w:val="28"/>
          <w:szCs w:val="28"/>
        </w:rPr>
        <w:t>Кечушевского</w:t>
      </w:r>
      <w:r w:rsidRPr="00C427BC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решил:</w:t>
      </w:r>
    </w:p>
    <w:p w:rsidR="00025B50" w:rsidRPr="00C427BC" w:rsidRDefault="00025B50" w:rsidP="00710C27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 xml:space="preserve">1.Провести сход граждан по вопросу введения самообложения и использования средств самообложения граждан на благоустройство кладбищ </w:t>
      </w:r>
      <w:r>
        <w:rPr>
          <w:rFonts w:ascii="Times New Roman" w:hAnsi="Times New Roman"/>
          <w:sz w:val="28"/>
          <w:szCs w:val="28"/>
        </w:rPr>
        <w:t>села Безводное</w:t>
      </w:r>
      <w:r w:rsidRPr="00C427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Кечушевского</w:t>
      </w:r>
      <w:r w:rsidRPr="00C427BC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</w:t>
      </w:r>
      <w:r>
        <w:rPr>
          <w:rFonts w:ascii="Times New Roman" w:hAnsi="Times New Roman"/>
          <w:sz w:val="28"/>
          <w:szCs w:val="28"/>
        </w:rPr>
        <w:t>21 июля 2023г. в 10</w:t>
      </w:r>
      <w:r w:rsidRPr="00C427BC">
        <w:rPr>
          <w:rFonts w:ascii="Times New Roman" w:hAnsi="Times New Roman"/>
          <w:sz w:val="28"/>
          <w:szCs w:val="28"/>
        </w:rPr>
        <w:t xml:space="preserve">.00 часов в здании администрации </w:t>
      </w:r>
      <w:r>
        <w:rPr>
          <w:rFonts w:ascii="Times New Roman" w:hAnsi="Times New Roman"/>
          <w:sz w:val="28"/>
          <w:szCs w:val="28"/>
        </w:rPr>
        <w:t>Кечушевского</w:t>
      </w:r>
      <w:r w:rsidRPr="00C427B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с.Безводное</w:t>
      </w:r>
      <w:r w:rsidRPr="00C427BC">
        <w:rPr>
          <w:rFonts w:ascii="Times New Roman" w:hAnsi="Times New Roman"/>
          <w:sz w:val="28"/>
          <w:szCs w:val="28"/>
        </w:rPr>
        <w:t xml:space="preserve"> с повесткой дня:</w:t>
      </w:r>
    </w:p>
    <w:p w:rsidR="00025B50" w:rsidRPr="00C427BC" w:rsidRDefault="00025B50" w:rsidP="00710C27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>-об утверждении повестки схода граждан;</w:t>
      </w:r>
    </w:p>
    <w:p w:rsidR="00025B50" w:rsidRPr="00C427BC" w:rsidRDefault="00025B50" w:rsidP="00710C27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>-об избрании председателя схода граждан;</w:t>
      </w:r>
    </w:p>
    <w:p w:rsidR="00025B50" w:rsidRPr="00C427BC" w:rsidRDefault="00025B50" w:rsidP="00710C27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>-об избрании секретаря схода граждан;</w:t>
      </w:r>
    </w:p>
    <w:p w:rsidR="00025B50" w:rsidRPr="00C427BC" w:rsidRDefault="00025B50" w:rsidP="00710C27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 xml:space="preserve">-об обсуждении вопроса о введении самообложения граждан на территории </w:t>
      </w:r>
      <w:r>
        <w:rPr>
          <w:rFonts w:ascii="Times New Roman" w:hAnsi="Times New Roman"/>
          <w:sz w:val="28"/>
          <w:szCs w:val="28"/>
        </w:rPr>
        <w:t>села Безводное</w:t>
      </w:r>
      <w:r w:rsidRPr="00C427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Кечушевского</w:t>
      </w:r>
      <w:r w:rsidRPr="00C427BC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Мордовия;</w:t>
      </w:r>
    </w:p>
    <w:p w:rsidR="00025B50" w:rsidRPr="00C427BC" w:rsidRDefault="00025B50" w:rsidP="00710C27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>-об определении суммы разового платежа и порядка сбора;</w:t>
      </w:r>
    </w:p>
    <w:p w:rsidR="00025B50" w:rsidRPr="00C427BC" w:rsidRDefault="00025B50" w:rsidP="00710C27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 xml:space="preserve">-об использовании средств самообложения граждан </w:t>
      </w:r>
      <w:r>
        <w:rPr>
          <w:rFonts w:ascii="Times New Roman" w:hAnsi="Times New Roman"/>
          <w:sz w:val="28"/>
          <w:szCs w:val="28"/>
        </w:rPr>
        <w:t>села Безводное</w:t>
      </w:r>
      <w:r w:rsidRPr="00C427BC">
        <w:rPr>
          <w:rFonts w:ascii="Times New Roman" w:hAnsi="Times New Roman"/>
          <w:sz w:val="28"/>
          <w:szCs w:val="28"/>
        </w:rPr>
        <w:t xml:space="preserve"> на благоустройство кладбищ в </w:t>
      </w:r>
      <w:r>
        <w:rPr>
          <w:rFonts w:ascii="Times New Roman" w:hAnsi="Times New Roman"/>
          <w:sz w:val="28"/>
          <w:szCs w:val="28"/>
        </w:rPr>
        <w:t>селе Безводное</w:t>
      </w:r>
      <w:r w:rsidRPr="00C427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Кечушевского</w:t>
      </w:r>
      <w:r w:rsidRPr="00C427BC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Мордовия.</w:t>
      </w:r>
    </w:p>
    <w:p w:rsidR="00025B50" w:rsidRPr="00C427BC" w:rsidRDefault="00025B50" w:rsidP="00710C27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 xml:space="preserve">2.Вид голосования-открытый.  </w:t>
      </w:r>
    </w:p>
    <w:p w:rsidR="00025B50" w:rsidRPr="00C427BC" w:rsidRDefault="00025B50" w:rsidP="00710C27">
      <w:pPr>
        <w:pStyle w:val="NoSpacing"/>
        <w:jc w:val="both"/>
        <w:rPr>
          <w:rStyle w:val="1"/>
          <w:rFonts w:ascii="Times New Roman" w:hAnsi="Times New Roman" w:cs="Sylfae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>3.С</w:t>
      </w:r>
      <w:r w:rsidRPr="00C427BC">
        <w:rPr>
          <w:rStyle w:val="1"/>
          <w:rFonts w:ascii="Times New Roman" w:hAnsi="Times New Roman" w:cs="Sylfaen"/>
          <w:sz w:val="28"/>
          <w:szCs w:val="28"/>
        </w:rPr>
        <w:t>оздать комиссию по организации и проведению схода граждан в составе 3-х человек:</w:t>
      </w:r>
    </w:p>
    <w:p w:rsidR="00025B50" w:rsidRPr="00C427BC" w:rsidRDefault="00025B50" w:rsidP="00710C27">
      <w:pPr>
        <w:pStyle w:val="NoSpacing"/>
        <w:jc w:val="both"/>
        <w:rPr>
          <w:rStyle w:val="1"/>
          <w:rFonts w:ascii="Times New Roman" w:hAnsi="Times New Roman" w:cs="Sylfaen"/>
          <w:sz w:val="28"/>
          <w:szCs w:val="28"/>
        </w:rPr>
      </w:pPr>
      <w:r w:rsidRPr="00C427BC">
        <w:rPr>
          <w:rStyle w:val="1"/>
          <w:rFonts w:ascii="Times New Roman" w:hAnsi="Times New Roman" w:cs="Sylfaen"/>
          <w:sz w:val="28"/>
          <w:szCs w:val="28"/>
        </w:rPr>
        <w:t>-</w:t>
      </w:r>
      <w:r>
        <w:rPr>
          <w:rStyle w:val="1"/>
          <w:rFonts w:ascii="Times New Roman" w:hAnsi="Times New Roman" w:cs="Sylfaen"/>
          <w:sz w:val="28"/>
          <w:szCs w:val="28"/>
        </w:rPr>
        <w:t>Слюняев Михаил Иванович</w:t>
      </w:r>
      <w:r w:rsidRPr="00C427BC">
        <w:rPr>
          <w:rStyle w:val="1"/>
          <w:rFonts w:ascii="Times New Roman" w:hAnsi="Times New Roman" w:cs="Sylfaen"/>
          <w:sz w:val="28"/>
          <w:szCs w:val="28"/>
        </w:rPr>
        <w:t xml:space="preserve">-глава </w:t>
      </w:r>
      <w:r>
        <w:rPr>
          <w:rStyle w:val="1"/>
          <w:rFonts w:ascii="Times New Roman" w:hAnsi="Times New Roman" w:cs="Sylfaen"/>
          <w:sz w:val="28"/>
          <w:szCs w:val="28"/>
        </w:rPr>
        <w:t>Кечушевского</w:t>
      </w:r>
      <w:r w:rsidRPr="00C427BC">
        <w:rPr>
          <w:rStyle w:val="1"/>
          <w:rFonts w:ascii="Times New Roman" w:hAnsi="Times New Roman" w:cs="Sylfaen"/>
          <w:sz w:val="28"/>
          <w:szCs w:val="28"/>
        </w:rPr>
        <w:t xml:space="preserve"> сельского поселения-председатель комиссии</w:t>
      </w:r>
    </w:p>
    <w:p w:rsidR="00025B50" w:rsidRPr="00C427BC" w:rsidRDefault="00025B50" w:rsidP="00710C27">
      <w:pPr>
        <w:pStyle w:val="NoSpacing"/>
        <w:jc w:val="both"/>
        <w:rPr>
          <w:rStyle w:val="1"/>
          <w:rFonts w:ascii="Times New Roman" w:hAnsi="Times New Roman" w:cs="Sylfaen"/>
          <w:sz w:val="28"/>
          <w:szCs w:val="28"/>
        </w:rPr>
      </w:pPr>
      <w:r w:rsidRPr="00C427BC">
        <w:rPr>
          <w:rStyle w:val="1"/>
          <w:rFonts w:ascii="Times New Roman" w:hAnsi="Times New Roman" w:cs="Sylfaen"/>
          <w:sz w:val="28"/>
          <w:szCs w:val="28"/>
        </w:rPr>
        <w:t>-</w:t>
      </w:r>
      <w:r>
        <w:rPr>
          <w:rStyle w:val="1"/>
          <w:rFonts w:ascii="Times New Roman" w:hAnsi="Times New Roman" w:cs="Sylfaen"/>
          <w:sz w:val="28"/>
          <w:szCs w:val="28"/>
        </w:rPr>
        <w:t>Косолапова Елена Анатольевна</w:t>
      </w:r>
      <w:r w:rsidRPr="00C427BC">
        <w:rPr>
          <w:rStyle w:val="1"/>
          <w:rFonts w:ascii="Times New Roman" w:hAnsi="Times New Roman" w:cs="Sylfaen"/>
          <w:sz w:val="28"/>
          <w:szCs w:val="28"/>
        </w:rPr>
        <w:t>-</w:t>
      </w:r>
      <w:r>
        <w:rPr>
          <w:rStyle w:val="1"/>
          <w:rFonts w:ascii="Times New Roman" w:hAnsi="Times New Roman" w:cs="Sylfaen"/>
          <w:sz w:val="28"/>
          <w:szCs w:val="28"/>
        </w:rPr>
        <w:t>ведущий специалист</w:t>
      </w:r>
      <w:r w:rsidRPr="00C427BC">
        <w:rPr>
          <w:rStyle w:val="1"/>
          <w:rFonts w:ascii="Times New Roman" w:hAnsi="Times New Roman" w:cs="Sylfaen"/>
          <w:sz w:val="28"/>
          <w:szCs w:val="28"/>
        </w:rPr>
        <w:t xml:space="preserve"> </w:t>
      </w:r>
      <w:r>
        <w:rPr>
          <w:rStyle w:val="1"/>
          <w:rFonts w:ascii="Times New Roman" w:hAnsi="Times New Roman" w:cs="Sylfaen"/>
          <w:sz w:val="28"/>
          <w:szCs w:val="28"/>
        </w:rPr>
        <w:t>Кечушевского</w:t>
      </w:r>
      <w:r w:rsidRPr="00C427BC">
        <w:rPr>
          <w:rStyle w:val="1"/>
          <w:rFonts w:ascii="Times New Roman" w:hAnsi="Times New Roman" w:cs="Sylfaen"/>
          <w:sz w:val="28"/>
          <w:szCs w:val="28"/>
        </w:rPr>
        <w:t xml:space="preserve"> сельского поселения-секретарь комиссии</w:t>
      </w:r>
    </w:p>
    <w:p w:rsidR="00025B50" w:rsidRPr="00C427BC" w:rsidRDefault="00025B50" w:rsidP="00710C27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C427BC">
        <w:rPr>
          <w:rStyle w:val="1"/>
          <w:rFonts w:ascii="Times New Roman" w:hAnsi="Times New Roman" w:cs="Sylfaen"/>
          <w:sz w:val="28"/>
          <w:szCs w:val="28"/>
        </w:rPr>
        <w:t>-</w:t>
      </w:r>
      <w:r>
        <w:rPr>
          <w:rStyle w:val="1"/>
          <w:rFonts w:ascii="Times New Roman" w:hAnsi="Times New Roman" w:cs="Sylfaen"/>
          <w:sz w:val="28"/>
          <w:szCs w:val="28"/>
        </w:rPr>
        <w:t>Абаренов Сергей Николаевич</w:t>
      </w:r>
      <w:r w:rsidRPr="00C427BC">
        <w:rPr>
          <w:rStyle w:val="1"/>
          <w:rFonts w:ascii="Times New Roman" w:hAnsi="Times New Roman" w:cs="Sylfaen"/>
          <w:sz w:val="28"/>
          <w:szCs w:val="28"/>
        </w:rPr>
        <w:t xml:space="preserve">- депутат Совета депутатов </w:t>
      </w:r>
      <w:r>
        <w:rPr>
          <w:rStyle w:val="1"/>
          <w:rFonts w:ascii="Times New Roman" w:hAnsi="Times New Roman" w:cs="Sylfaen"/>
          <w:sz w:val="28"/>
          <w:szCs w:val="28"/>
        </w:rPr>
        <w:t>Кечушевского</w:t>
      </w:r>
      <w:r w:rsidRPr="00C427BC">
        <w:rPr>
          <w:rStyle w:val="1"/>
          <w:rFonts w:ascii="Times New Roman" w:hAnsi="Times New Roman" w:cs="Sylfaen"/>
          <w:sz w:val="28"/>
          <w:szCs w:val="28"/>
        </w:rPr>
        <w:t xml:space="preserve"> сельского поселения -член комиссии.</w:t>
      </w:r>
    </w:p>
    <w:p w:rsidR="00025B50" w:rsidRPr="00C427BC" w:rsidRDefault="00025B50" w:rsidP="00710C27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 xml:space="preserve">4 Настоящее решение вступает в силу после официального опубликования в Информационном бюллетене </w:t>
      </w:r>
      <w:r>
        <w:rPr>
          <w:rFonts w:ascii="Times New Roman" w:hAnsi="Times New Roman"/>
          <w:sz w:val="28"/>
          <w:szCs w:val="28"/>
        </w:rPr>
        <w:t>Кечушевского</w:t>
      </w:r>
      <w:r w:rsidRPr="00C427BC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025B50" w:rsidRPr="00C427BC" w:rsidRDefault="00025B50" w:rsidP="00710C27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025B50" w:rsidRPr="00C427BC" w:rsidRDefault="00025B50" w:rsidP="00710C27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025B50" w:rsidRPr="00C427BC" w:rsidRDefault="00025B50" w:rsidP="00710C27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025B50" w:rsidRPr="00C427BC" w:rsidRDefault="00025B50" w:rsidP="00710C27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Кечушевского</w:t>
      </w:r>
    </w:p>
    <w:p w:rsidR="00025B50" w:rsidRPr="00C427BC" w:rsidRDefault="00025B50" w:rsidP="00710C27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C427BC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</w:t>
      </w:r>
      <w:r>
        <w:rPr>
          <w:rFonts w:ascii="Times New Roman" w:hAnsi="Times New Roman"/>
          <w:sz w:val="28"/>
          <w:szCs w:val="28"/>
        </w:rPr>
        <w:t>М.И.Слюняев</w:t>
      </w:r>
    </w:p>
    <w:p w:rsidR="00025B50" w:rsidRPr="00C427BC" w:rsidRDefault="00025B50" w:rsidP="00710C27">
      <w:pPr>
        <w:rPr>
          <w:b/>
          <w:color w:val="FF0000"/>
        </w:rPr>
      </w:pPr>
    </w:p>
    <w:bookmarkEnd w:id="0"/>
    <w:p w:rsidR="00025B50" w:rsidRPr="00C427BC" w:rsidRDefault="00025B50" w:rsidP="00710C27">
      <w:pPr>
        <w:spacing w:line="100" w:lineRule="atLeast"/>
        <w:ind w:left="-567"/>
        <w:jc w:val="center"/>
        <w:rPr>
          <w:rFonts w:ascii="Times New Roman CYR" w:hAnsi="Times New Roman CYR" w:cs="Times New Roman CYR"/>
        </w:rPr>
      </w:pPr>
    </w:p>
    <w:p w:rsidR="00025B50" w:rsidRPr="004D7C0B" w:rsidRDefault="00025B50" w:rsidP="00E91D5C">
      <w:pPr>
        <w:rPr>
          <w:b/>
          <w:color w:val="FF0000"/>
        </w:rPr>
      </w:pPr>
    </w:p>
    <w:p w:rsidR="00025B50" w:rsidRDefault="00025B50"/>
    <w:sectPr w:rsidR="00025B50" w:rsidSect="0091774C">
      <w:footnotePr>
        <w:pos w:val="beneathText"/>
      </w:footnotePr>
      <w:pgSz w:w="11905" w:h="16837"/>
      <w:pgMar w:top="1134" w:right="565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3D98"/>
    <w:rsid w:val="00001A08"/>
    <w:rsid w:val="00001C92"/>
    <w:rsid w:val="00002EA5"/>
    <w:rsid w:val="000036AB"/>
    <w:rsid w:val="00006490"/>
    <w:rsid w:val="00007933"/>
    <w:rsid w:val="00007D39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5B50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6577"/>
    <w:rsid w:val="00067206"/>
    <w:rsid w:val="00071ABC"/>
    <w:rsid w:val="00077CF0"/>
    <w:rsid w:val="000858E7"/>
    <w:rsid w:val="0009001B"/>
    <w:rsid w:val="00091A99"/>
    <w:rsid w:val="00091F60"/>
    <w:rsid w:val="00092EE9"/>
    <w:rsid w:val="00095F54"/>
    <w:rsid w:val="000A0E3A"/>
    <w:rsid w:val="000A199A"/>
    <w:rsid w:val="000A7ED8"/>
    <w:rsid w:val="000B1CD3"/>
    <w:rsid w:val="000B38A6"/>
    <w:rsid w:val="000B3A36"/>
    <w:rsid w:val="000B4090"/>
    <w:rsid w:val="000B4D58"/>
    <w:rsid w:val="000B7B31"/>
    <w:rsid w:val="000C0CB8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16909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2DA3"/>
    <w:rsid w:val="00160D84"/>
    <w:rsid w:val="0016205A"/>
    <w:rsid w:val="00162332"/>
    <w:rsid w:val="00162AD9"/>
    <w:rsid w:val="00163AF2"/>
    <w:rsid w:val="00164959"/>
    <w:rsid w:val="00164C3B"/>
    <w:rsid w:val="00166B3A"/>
    <w:rsid w:val="00170182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970B0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1AB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335E"/>
    <w:rsid w:val="001E7C57"/>
    <w:rsid w:val="001F18E2"/>
    <w:rsid w:val="001F322C"/>
    <w:rsid w:val="001F5DA5"/>
    <w:rsid w:val="002006AF"/>
    <w:rsid w:val="002013B1"/>
    <w:rsid w:val="002019B2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58FE"/>
    <w:rsid w:val="00277313"/>
    <w:rsid w:val="002776FA"/>
    <w:rsid w:val="0028064A"/>
    <w:rsid w:val="002820D0"/>
    <w:rsid w:val="00293546"/>
    <w:rsid w:val="00293D4F"/>
    <w:rsid w:val="00294A38"/>
    <w:rsid w:val="002A0184"/>
    <w:rsid w:val="002B431B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971"/>
    <w:rsid w:val="002E2A7D"/>
    <w:rsid w:val="002E30D6"/>
    <w:rsid w:val="002E524B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2BCC"/>
    <w:rsid w:val="00355D99"/>
    <w:rsid w:val="00364FC3"/>
    <w:rsid w:val="0036554B"/>
    <w:rsid w:val="003659EA"/>
    <w:rsid w:val="00365CF7"/>
    <w:rsid w:val="003748BC"/>
    <w:rsid w:val="003775BE"/>
    <w:rsid w:val="00377BC5"/>
    <w:rsid w:val="00381A09"/>
    <w:rsid w:val="0038418C"/>
    <w:rsid w:val="00390E93"/>
    <w:rsid w:val="0039481E"/>
    <w:rsid w:val="003A0367"/>
    <w:rsid w:val="003B2FDC"/>
    <w:rsid w:val="003B4E26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438"/>
    <w:rsid w:val="003F4631"/>
    <w:rsid w:val="003F4FC9"/>
    <w:rsid w:val="003F5E35"/>
    <w:rsid w:val="003F6852"/>
    <w:rsid w:val="00400A23"/>
    <w:rsid w:val="00401001"/>
    <w:rsid w:val="00407F75"/>
    <w:rsid w:val="0041234A"/>
    <w:rsid w:val="00412711"/>
    <w:rsid w:val="0041484E"/>
    <w:rsid w:val="0041668B"/>
    <w:rsid w:val="004225F4"/>
    <w:rsid w:val="004246BD"/>
    <w:rsid w:val="004247AC"/>
    <w:rsid w:val="00425EB5"/>
    <w:rsid w:val="0042707A"/>
    <w:rsid w:val="0043189B"/>
    <w:rsid w:val="004331FE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D7C0B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22A"/>
    <w:rsid w:val="00542F29"/>
    <w:rsid w:val="0055541C"/>
    <w:rsid w:val="00563574"/>
    <w:rsid w:val="00563D98"/>
    <w:rsid w:val="00564C45"/>
    <w:rsid w:val="0057105A"/>
    <w:rsid w:val="00571D74"/>
    <w:rsid w:val="00573633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7BA9"/>
    <w:rsid w:val="005F0762"/>
    <w:rsid w:val="005F5353"/>
    <w:rsid w:val="005F653A"/>
    <w:rsid w:val="005F7674"/>
    <w:rsid w:val="00605F8D"/>
    <w:rsid w:val="00606F9F"/>
    <w:rsid w:val="00613FEE"/>
    <w:rsid w:val="006145E6"/>
    <w:rsid w:val="006224D3"/>
    <w:rsid w:val="00622572"/>
    <w:rsid w:val="00627A27"/>
    <w:rsid w:val="00630906"/>
    <w:rsid w:val="00632831"/>
    <w:rsid w:val="00634D6C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3BF"/>
    <w:rsid w:val="006766A9"/>
    <w:rsid w:val="00683502"/>
    <w:rsid w:val="00684367"/>
    <w:rsid w:val="00685DFD"/>
    <w:rsid w:val="0068619C"/>
    <w:rsid w:val="00686649"/>
    <w:rsid w:val="00686B8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0B49"/>
    <w:rsid w:val="006D15A4"/>
    <w:rsid w:val="006D5D43"/>
    <w:rsid w:val="006E2C82"/>
    <w:rsid w:val="006E7175"/>
    <w:rsid w:val="006E77F6"/>
    <w:rsid w:val="006F06F3"/>
    <w:rsid w:val="006F1EB1"/>
    <w:rsid w:val="006F2528"/>
    <w:rsid w:val="006F3B1C"/>
    <w:rsid w:val="006F58B6"/>
    <w:rsid w:val="006F5A6D"/>
    <w:rsid w:val="006F7846"/>
    <w:rsid w:val="00701545"/>
    <w:rsid w:val="007033F5"/>
    <w:rsid w:val="007034D6"/>
    <w:rsid w:val="00710548"/>
    <w:rsid w:val="00710C27"/>
    <w:rsid w:val="0071106F"/>
    <w:rsid w:val="00712DF7"/>
    <w:rsid w:val="00713440"/>
    <w:rsid w:val="007175A0"/>
    <w:rsid w:val="007227B2"/>
    <w:rsid w:val="00722BAC"/>
    <w:rsid w:val="00722D7C"/>
    <w:rsid w:val="00724930"/>
    <w:rsid w:val="007265F7"/>
    <w:rsid w:val="00733DCD"/>
    <w:rsid w:val="00735EC0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4B9B"/>
    <w:rsid w:val="00787876"/>
    <w:rsid w:val="00790165"/>
    <w:rsid w:val="00794DE9"/>
    <w:rsid w:val="00795B5B"/>
    <w:rsid w:val="007967A4"/>
    <w:rsid w:val="007A0D0D"/>
    <w:rsid w:val="007A316D"/>
    <w:rsid w:val="007A50E4"/>
    <w:rsid w:val="007B486F"/>
    <w:rsid w:val="007B5382"/>
    <w:rsid w:val="007C0037"/>
    <w:rsid w:val="007C30B3"/>
    <w:rsid w:val="007D25CF"/>
    <w:rsid w:val="007D4455"/>
    <w:rsid w:val="007D5FD0"/>
    <w:rsid w:val="007D6248"/>
    <w:rsid w:val="007D7FC0"/>
    <w:rsid w:val="007E4ADB"/>
    <w:rsid w:val="007E61D3"/>
    <w:rsid w:val="007F0D53"/>
    <w:rsid w:val="007F2468"/>
    <w:rsid w:val="007F2F37"/>
    <w:rsid w:val="007F31B3"/>
    <w:rsid w:val="007F32C4"/>
    <w:rsid w:val="007F4D2D"/>
    <w:rsid w:val="00802527"/>
    <w:rsid w:val="0080281C"/>
    <w:rsid w:val="00804847"/>
    <w:rsid w:val="00813AF3"/>
    <w:rsid w:val="00814FD9"/>
    <w:rsid w:val="008161DB"/>
    <w:rsid w:val="0081714D"/>
    <w:rsid w:val="00820E30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4787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C7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1A06"/>
    <w:rsid w:val="00912649"/>
    <w:rsid w:val="00914331"/>
    <w:rsid w:val="0091774C"/>
    <w:rsid w:val="0092401B"/>
    <w:rsid w:val="00926926"/>
    <w:rsid w:val="00930A16"/>
    <w:rsid w:val="00933DB7"/>
    <w:rsid w:val="00935131"/>
    <w:rsid w:val="00935CB8"/>
    <w:rsid w:val="00936685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908B0"/>
    <w:rsid w:val="009A1EB8"/>
    <w:rsid w:val="009A21C4"/>
    <w:rsid w:val="009A244D"/>
    <w:rsid w:val="009A4335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899"/>
    <w:rsid w:val="009E0E28"/>
    <w:rsid w:val="009E1312"/>
    <w:rsid w:val="009E1471"/>
    <w:rsid w:val="009E1B12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529FA"/>
    <w:rsid w:val="00A53C3E"/>
    <w:rsid w:val="00A53F2A"/>
    <w:rsid w:val="00A54CA0"/>
    <w:rsid w:val="00A5770F"/>
    <w:rsid w:val="00A61630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4310"/>
    <w:rsid w:val="00AA3218"/>
    <w:rsid w:val="00AA3E50"/>
    <w:rsid w:val="00AA447E"/>
    <w:rsid w:val="00AA759F"/>
    <w:rsid w:val="00AB160A"/>
    <w:rsid w:val="00AC0340"/>
    <w:rsid w:val="00AC379B"/>
    <w:rsid w:val="00AC3F2A"/>
    <w:rsid w:val="00AC51AF"/>
    <w:rsid w:val="00AC57A9"/>
    <w:rsid w:val="00AC760B"/>
    <w:rsid w:val="00AD1BFE"/>
    <w:rsid w:val="00AD371D"/>
    <w:rsid w:val="00AD399B"/>
    <w:rsid w:val="00AD48BA"/>
    <w:rsid w:val="00AE093D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A7"/>
    <w:rsid w:val="00B25BC0"/>
    <w:rsid w:val="00B25E58"/>
    <w:rsid w:val="00B30BB0"/>
    <w:rsid w:val="00B32DD1"/>
    <w:rsid w:val="00B34003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965"/>
    <w:rsid w:val="00B86F7F"/>
    <w:rsid w:val="00B879EC"/>
    <w:rsid w:val="00B907BE"/>
    <w:rsid w:val="00B91DF7"/>
    <w:rsid w:val="00B95C9F"/>
    <w:rsid w:val="00B9691A"/>
    <w:rsid w:val="00BA0D5D"/>
    <w:rsid w:val="00BA1CAB"/>
    <w:rsid w:val="00BB39F4"/>
    <w:rsid w:val="00BB3E51"/>
    <w:rsid w:val="00BC12FA"/>
    <w:rsid w:val="00BC1339"/>
    <w:rsid w:val="00BD21E3"/>
    <w:rsid w:val="00BD2BE9"/>
    <w:rsid w:val="00BD629A"/>
    <w:rsid w:val="00BE17D8"/>
    <w:rsid w:val="00BF0414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4349"/>
    <w:rsid w:val="00C15620"/>
    <w:rsid w:val="00C2052B"/>
    <w:rsid w:val="00C209C0"/>
    <w:rsid w:val="00C261E8"/>
    <w:rsid w:val="00C34F49"/>
    <w:rsid w:val="00C3717F"/>
    <w:rsid w:val="00C376E6"/>
    <w:rsid w:val="00C40E5D"/>
    <w:rsid w:val="00C427BC"/>
    <w:rsid w:val="00C42D91"/>
    <w:rsid w:val="00C43037"/>
    <w:rsid w:val="00C467FD"/>
    <w:rsid w:val="00C47D98"/>
    <w:rsid w:val="00C505D8"/>
    <w:rsid w:val="00C55BFA"/>
    <w:rsid w:val="00C6163F"/>
    <w:rsid w:val="00C62705"/>
    <w:rsid w:val="00C62C05"/>
    <w:rsid w:val="00C63BDC"/>
    <w:rsid w:val="00C644FF"/>
    <w:rsid w:val="00C649DA"/>
    <w:rsid w:val="00C67BBD"/>
    <w:rsid w:val="00C7322C"/>
    <w:rsid w:val="00C736F1"/>
    <w:rsid w:val="00C81F2A"/>
    <w:rsid w:val="00C82B7B"/>
    <w:rsid w:val="00C847B3"/>
    <w:rsid w:val="00C85B4E"/>
    <w:rsid w:val="00C91D75"/>
    <w:rsid w:val="00CA41B7"/>
    <w:rsid w:val="00CA6249"/>
    <w:rsid w:val="00CB096C"/>
    <w:rsid w:val="00CB3D02"/>
    <w:rsid w:val="00CB415E"/>
    <w:rsid w:val="00CB4E44"/>
    <w:rsid w:val="00CB60BC"/>
    <w:rsid w:val="00CC1C09"/>
    <w:rsid w:val="00CC46B6"/>
    <w:rsid w:val="00CC4760"/>
    <w:rsid w:val="00CC59D1"/>
    <w:rsid w:val="00CC7862"/>
    <w:rsid w:val="00CD0958"/>
    <w:rsid w:val="00CD36E3"/>
    <w:rsid w:val="00CD3CA5"/>
    <w:rsid w:val="00CE0161"/>
    <w:rsid w:val="00CE4DE4"/>
    <w:rsid w:val="00CE52A6"/>
    <w:rsid w:val="00CE5A13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A1D"/>
    <w:rsid w:val="00D77B3C"/>
    <w:rsid w:val="00D80085"/>
    <w:rsid w:val="00D85444"/>
    <w:rsid w:val="00D85721"/>
    <w:rsid w:val="00D86CC6"/>
    <w:rsid w:val="00D90085"/>
    <w:rsid w:val="00D9078A"/>
    <w:rsid w:val="00D929A7"/>
    <w:rsid w:val="00D92E37"/>
    <w:rsid w:val="00D93A4F"/>
    <w:rsid w:val="00D94492"/>
    <w:rsid w:val="00D97635"/>
    <w:rsid w:val="00DA3AFA"/>
    <w:rsid w:val="00DA44DE"/>
    <w:rsid w:val="00DA7DE1"/>
    <w:rsid w:val="00DB1F95"/>
    <w:rsid w:val="00DB320F"/>
    <w:rsid w:val="00DB357F"/>
    <w:rsid w:val="00DB7B61"/>
    <w:rsid w:val="00DC16C3"/>
    <w:rsid w:val="00DC4884"/>
    <w:rsid w:val="00DC71AB"/>
    <w:rsid w:val="00DC76CE"/>
    <w:rsid w:val="00DC7DBC"/>
    <w:rsid w:val="00DD2023"/>
    <w:rsid w:val="00DD2A16"/>
    <w:rsid w:val="00DD2CC8"/>
    <w:rsid w:val="00DD715A"/>
    <w:rsid w:val="00DE09C9"/>
    <w:rsid w:val="00DE0F55"/>
    <w:rsid w:val="00DE1B13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36987"/>
    <w:rsid w:val="00E40C5C"/>
    <w:rsid w:val="00E42A2E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4C96"/>
    <w:rsid w:val="00E7510A"/>
    <w:rsid w:val="00E75834"/>
    <w:rsid w:val="00E7751D"/>
    <w:rsid w:val="00E7752A"/>
    <w:rsid w:val="00E83D51"/>
    <w:rsid w:val="00E90C14"/>
    <w:rsid w:val="00E913F9"/>
    <w:rsid w:val="00E91D5C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3A03"/>
    <w:rsid w:val="00EF3AC9"/>
    <w:rsid w:val="00EF47E7"/>
    <w:rsid w:val="00EF6B2C"/>
    <w:rsid w:val="00EF79C1"/>
    <w:rsid w:val="00F002CC"/>
    <w:rsid w:val="00F039CB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6BEF"/>
    <w:rsid w:val="00F478F2"/>
    <w:rsid w:val="00F50CB5"/>
    <w:rsid w:val="00F54023"/>
    <w:rsid w:val="00F61474"/>
    <w:rsid w:val="00F62A65"/>
    <w:rsid w:val="00F64B20"/>
    <w:rsid w:val="00F6543E"/>
    <w:rsid w:val="00F674CB"/>
    <w:rsid w:val="00F71B05"/>
    <w:rsid w:val="00F73411"/>
    <w:rsid w:val="00F74E80"/>
    <w:rsid w:val="00F76B68"/>
    <w:rsid w:val="00F803A5"/>
    <w:rsid w:val="00F822F6"/>
    <w:rsid w:val="00F839B0"/>
    <w:rsid w:val="00F9159C"/>
    <w:rsid w:val="00F92274"/>
    <w:rsid w:val="00F93153"/>
    <w:rsid w:val="00F9427E"/>
    <w:rsid w:val="00F94AE1"/>
    <w:rsid w:val="00F9586C"/>
    <w:rsid w:val="00FA615B"/>
    <w:rsid w:val="00FB3CF8"/>
    <w:rsid w:val="00FB4910"/>
    <w:rsid w:val="00FB5EF1"/>
    <w:rsid w:val="00FB778D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DE"/>
    <w:rsid w:val="00FD0256"/>
    <w:rsid w:val="00FD4C32"/>
    <w:rsid w:val="00FE1E80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1D5C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E91D5C"/>
    <w:rPr>
      <w:rFonts w:eastAsia="Times New Roman"/>
    </w:rPr>
  </w:style>
  <w:style w:type="character" w:customStyle="1" w:styleId="1">
    <w:name w:val="Основной текст Знак1"/>
    <w:uiPriority w:val="99"/>
    <w:rsid w:val="00E91D5C"/>
    <w:rPr>
      <w:rFonts w:ascii="Sylfaen" w:hAnsi="Sylfaen"/>
      <w:spacing w:val="12"/>
      <w:sz w:val="23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401</Words>
  <Characters>2292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КЕЧУШЕВСКОГО СЕЛЬСКОГО ПОСЕЛЕНИЯ</dc:title>
  <dc:subject/>
  <dc:creator>1</dc:creator>
  <cp:keywords/>
  <dc:description/>
  <cp:lastModifiedBy>user</cp:lastModifiedBy>
  <cp:revision>2</cp:revision>
  <dcterms:created xsi:type="dcterms:W3CDTF">2023-07-25T05:25:00Z</dcterms:created>
  <dcterms:modified xsi:type="dcterms:W3CDTF">2023-07-25T05:25:00Z</dcterms:modified>
</cp:coreProperties>
</file>