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1026E7" w:rsidRPr="00202B6D" w:rsidRDefault="001026E7" w:rsidP="00C70A90">
      <w:pPr>
        <w:rPr>
          <w:sz w:val="22"/>
          <w:szCs w:val="22"/>
        </w:rPr>
      </w:pPr>
      <w:bookmarkStart w:id="0" w:name="_GoBack"/>
      <w:r w:rsidRPr="00202B6D">
        <w:rPr>
          <w:sz w:val="22"/>
          <w:szCs w:val="22"/>
        </w:rPr>
        <w:t>ИНФОРМАЦИОННЫЙ БЮЛЛЕТЕНЬ</w:t>
      </w:r>
    </w:p>
    <w:p w:rsidR="001026E7" w:rsidRPr="00202B6D" w:rsidRDefault="001026E7" w:rsidP="00C70A90">
      <w:pPr>
        <w:rPr>
          <w:sz w:val="22"/>
          <w:szCs w:val="22"/>
        </w:rPr>
      </w:pPr>
      <w:r w:rsidRPr="00202B6D">
        <w:rPr>
          <w:sz w:val="22"/>
          <w:szCs w:val="22"/>
        </w:rPr>
        <w:t>КЕЧУШЕВСКОГО СЕЛЬСКОГО ПОСЕЛЕНИЯ</w:t>
      </w:r>
    </w:p>
    <w:p w:rsidR="001026E7" w:rsidRPr="00202B6D" w:rsidRDefault="001026E7" w:rsidP="00C70A90">
      <w:pPr>
        <w:rPr>
          <w:sz w:val="22"/>
          <w:szCs w:val="22"/>
        </w:rPr>
      </w:pPr>
      <w:r w:rsidRPr="00202B6D">
        <w:rPr>
          <w:sz w:val="22"/>
          <w:szCs w:val="22"/>
        </w:rPr>
        <w:t>АРДАТОВСКОГО МУНИЦИПАЛЬНОГО РАЙОНА</w:t>
      </w:r>
    </w:p>
    <w:p w:rsidR="001026E7" w:rsidRPr="00202B6D" w:rsidRDefault="001026E7" w:rsidP="00C70A90">
      <w:pPr>
        <w:rPr>
          <w:sz w:val="22"/>
          <w:szCs w:val="22"/>
        </w:rPr>
      </w:pPr>
      <w:r w:rsidRPr="00202B6D">
        <w:rPr>
          <w:sz w:val="22"/>
          <w:szCs w:val="22"/>
        </w:rPr>
        <w:t xml:space="preserve">Является официальным  печатным  изданием </w:t>
      </w:r>
    </w:p>
    <w:p w:rsidR="001026E7" w:rsidRPr="00202B6D" w:rsidRDefault="001026E7" w:rsidP="00C70A90">
      <w:pPr>
        <w:rPr>
          <w:sz w:val="22"/>
          <w:szCs w:val="22"/>
        </w:rPr>
      </w:pPr>
      <w:r w:rsidRPr="00202B6D">
        <w:rPr>
          <w:sz w:val="22"/>
          <w:szCs w:val="22"/>
        </w:rPr>
        <w:t xml:space="preserve">Кечушевского сельского поселения                                                                                                                                                 </w:t>
      </w:r>
    </w:p>
    <w:p w:rsidR="001026E7" w:rsidRDefault="001026E7" w:rsidP="00CC1C09">
      <w:pPr>
        <w:jc w:val="center"/>
        <w:rPr>
          <w:sz w:val="28"/>
          <w:szCs w:val="28"/>
        </w:rPr>
      </w:pPr>
    </w:p>
    <w:p w:rsidR="001026E7" w:rsidRPr="00C70A90" w:rsidRDefault="001026E7" w:rsidP="00C70A90">
      <w:pPr>
        <w:rPr>
          <w:sz w:val="22"/>
          <w:szCs w:val="22"/>
        </w:rPr>
      </w:pPr>
      <w:r w:rsidRPr="00C70A90">
        <w:rPr>
          <w:sz w:val="22"/>
          <w:szCs w:val="22"/>
        </w:rPr>
        <w:t>№</w:t>
      </w:r>
      <w:r>
        <w:rPr>
          <w:sz w:val="22"/>
          <w:szCs w:val="22"/>
        </w:rPr>
        <w:t>11</w:t>
      </w:r>
      <w:r w:rsidRPr="00C70A90">
        <w:rPr>
          <w:sz w:val="22"/>
          <w:szCs w:val="22"/>
        </w:rPr>
        <w:t xml:space="preserve">                                                                              </w:t>
      </w:r>
      <w:r>
        <w:rPr>
          <w:sz w:val="22"/>
          <w:szCs w:val="22"/>
        </w:rPr>
        <w:t xml:space="preserve">                              19</w:t>
      </w:r>
      <w:r w:rsidRPr="00C70A90">
        <w:rPr>
          <w:sz w:val="22"/>
          <w:szCs w:val="22"/>
        </w:rPr>
        <w:t>.07.2023</w:t>
      </w:r>
    </w:p>
    <w:p w:rsidR="001026E7" w:rsidRPr="00C70A90" w:rsidRDefault="001026E7" w:rsidP="00CC1C09">
      <w:pPr>
        <w:jc w:val="center"/>
        <w:rPr>
          <w:sz w:val="22"/>
          <w:szCs w:val="22"/>
        </w:rPr>
      </w:pPr>
    </w:p>
    <w:p w:rsidR="001026E7" w:rsidRPr="00B83BF0" w:rsidRDefault="001026E7" w:rsidP="00B83BF0">
      <w:pPr>
        <w:jc w:val="center"/>
        <w:rPr>
          <w:b/>
          <w:sz w:val="20"/>
          <w:szCs w:val="20"/>
        </w:rPr>
      </w:pPr>
      <w:r w:rsidRPr="00B83BF0">
        <w:rPr>
          <w:b/>
          <w:sz w:val="20"/>
          <w:szCs w:val="20"/>
        </w:rPr>
        <w:t>ПОСТАНОВЛЕНИЕ</w:t>
      </w:r>
    </w:p>
    <w:p w:rsidR="001026E7" w:rsidRPr="00B83BF0" w:rsidRDefault="001026E7" w:rsidP="00B83BF0">
      <w:pPr>
        <w:jc w:val="center"/>
        <w:rPr>
          <w:sz w:val="20"/>
          <w:szCs w:val="20"/>
        </w:rPr>
      </w:pPr>
      <w:r w:rsidRPr="00B83BF0">
        <w:rPr>
          <w:sz w:val="20"/>
          <w:szCs w:val="20"/>
        </w:rPr>
        <w:t>АДМИНИСТРАЦИИ КЕЧУШЕВСКОГО СЕЛЬСКОГО ПОСЕЛЕНИЯ</w:t>
      </w:r>
      <w:r w:rsidRPr="00B83BF0">
        <w:rPr>
          <w:sz w:val="20"/>
          <w:szCs w:val="20"/>
        </w:rPr>
        <w:br/>
        <w:t>АРДАТОВСКОГО МУНИЦИПАЛЬНОГО РАЙОНА</w:t>
      </w:r>
    </w:p>
    <w:p w:rsidR="001026E7" w:rsidRPr="00B83BF0" w:rsidRDefault="001026E7" w:rsidP="00B83BF0">
      <w:pPr>
        <w:jc w:val="center"/>
        <w:rPr>
          <w:sz w:val="20"/>
          <w:szCs w:val="20"/>
        </w:rPr>
      </w:pPr>
      <w:r w:rsidRPr="00B83BF0">
        <w:rPr>
          <w:sz w:val="20"/>
          <w:szCs w:val="20"/>
        </w:rPr>
        <w:t>РЕСПУБЛИКИ МОРДОВИЯ</w:t>
      </w:r>
    </w:p>
    <w:p w:rsidR="001026E7" w:rsidRPr="00B83BF0" w:rsidRDefault="001026E7" w:rsidP="00B83BF0">
      <w:pPr>
        <w:rPr>
          <w:sz w:val="20"/>
          <w:szCs w:val="20"/>
        </w:rPr>
      </w:pPr>
      <w:r w:rsidRPr="00B83BF0">
        <w:rPr>
          <w:sz w:val="20"/>
          <w:szCs w:val="20"/>
        </w:rPr>
        <w:t xml:space="preserve">  18 июля 2023г.</w:t>
      </w:r>
      <w:r w:rsidRPr="00B83BF0">
        <w:rPr>
          <w:sz w:val="20"/>
          <w:szCs w:val="20"/>
        </w:rPr>
        <w:tab/>
      </w:r>
      <w:r w:rsidRPr="00B83BF0">
        <w:rPr>
          <w:sz w:val="20"/>
          <w:szCs w:val="20"/>
        </w:rPr>
        <w:tab/>
        <w:t xml:space="preserve">                                                                          № 16</w:t>
      </w:r>
    </w:p>
    <w:p w:rsidR="001026E7" w:rsidRPr="00B83BF0" w:rsidRDefault="001026E7" w:rsidP="00B83BF0">
      <w:pPr>
        <w:pStyle w:val="Heading1"/>
        <w:spacing w:line="240" w:lineRule="atLeast"/>
        <w:contextualSpacing/>
        <w:jc w:val="both"/>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 xml:space="preserve">Об утверждении Порядка по предотвращению причинения животными </w:t>
      </w:r>
    </w:p>
    <w:p w:rsidR="001026E7" w:rsidRPr="00B83BF0" w:rsidRDefault="001026E7" w:rsidP="00B83BF0">
      <w:pPr>
        <w:pStyle w:val="Heading1"/>
        <w:spacing w:line="240" w:lineRule="atLeast"/>
        <w:contextualSpacing/>
        <w:jc w:val="both"/>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без владельцев вреда жизни или здоровью граждан на территории Кечушевского сельского поселения Ардатовского муниципального района</w:t>
      </w:r>
    </w:p>
    <w:p w:rsidR="001026E7" w:rsidRPr="00B83BF0" w:rsidRDefault="001026E7" w:rsidP="00B83BF0">
      <w:pPr>
        <w:rPr>
          <w:sz w:val="20"/>
          <w:szCs w:val="20"/>
        </w:rPr>
      </w:pPr>
      <w:r w:rsidRPr="00B83BF0">
        <w:rPr>
          <w:sz w:val="20"/>
          <w:szCs w:val="20"/>
        </w:rPr>
        <w:t xml:space="preserve">В соответствии с </w:t>
      </w:r>
      <w:hyperlink r:id="rId7" w:history="1">
        <w:r w:rsidRPr="00B83BF0">
          <w:rPr>
            <w:sz w:val="20"/>
            <w:szCs w:val="20"/>
          </w:rPr>
          <w:t>пунктом 2.1 статьи 7</w:t>
        </w:r>
      </w:hyperlink>
      <w:r w:rsidRPr="00B83BF0">
        <w:rPr>
          <w:sz w:val="20"/>
          <w:szCs w:val="20"/>
        </w:rPr>
        <w:t xml:space="preserve">, </w:t>
      </w:r>
      <w:hyperlink r:id="rId8" w:history="1">
        <w:r w:rsidRPr="00B83BF0">
          <w:rPr>
            <w:sz w:val="20"/>
            <w:szCs w:val="20"/>
          </w:rPr>
          <w:t>пунктом 8 статьи 18</w:t>
        </w:r>
      </w:hyperlink>
      <w:r w:rsidRPr="00B83BF0">
        <w:rPr>
          <w:sz w:val="20"/>
          <w:szCs w:val="20"/>
        </w:rPr>
        <w:t xml:space="preserve"> Федерального закона от 27 декабря 2018 года N 498-ФЗ "Об ответственном обращении с животными и о внесении изменений в отдельные законодательные акты Российской Федерации", </w:t>
      </w:r>
      <w:hyperlink r:id="rId9" w:history="1">
        <w:r w:rsidRPr="00B83BF0">
          <w:rPr>
            <w:sz w:val="20"/>
            <w:szCs w:val="20"/>
          </w:rPr>
          <w:t>постановлением</w:t>
        </w:r>
      </w:hyperlink>
      <w:r w:rsidRPr="00B83BF0">
        <w:rPr>
          <w:sz w:val="20"/>
          <w:szCs w:val="20"/>
        </w:rPr>
        <w:t xml:space="preserve"> Правительства Российской Федерации от 3 ноября </w:t>
      </w:r>
      <w:smartTag w:uri="urn:schemas-microsoft-com:office:smarttags" w:element="metricconverter">
        <w:smartTagPr>
          <w:attr w:name="ProductID" w:val="2022 г"/>
        </w:smartTagPr>
        <w:r w:rsidRPr="00B83BF0">
          <w:rPr>
            <w:sz w:val="20"/>
            <w:szCs w:val="20"/>
          </w:rPr>
          <w:t>2022 г</w:t>
        </w:r>
      </w:smartTag>
      <w:r w:rsidRPr="00B83BF0">
        <w:rPr>
          <w:sz w:val="20"/>
          <w:szCs w:val="20"/>
        </w:rPr>
        <w:t>. N 1980 "Об утверждении методических указаний по предотвращению причинения животными без владельцев вреда жизни или здоровью граждан",  Приказом Министерства сельского хозяйства и продовольствия Республики Мордовия от 06.02.2023 г. № 55-П, администрация Кечушевского сельского поселения,</w:t>
      </w:r>
    </w:p>
    <w:p w:rsidR="001026E7" w:rsidRPr="00B83BF0" w:rsidRDefault="001026E7" w:rsidP="00B83BF0">
      <w:pPr>
        <w:rPr>
          <w:sz w:val="20"/>
          <w:szCs w:val="20"/>
        </w:rPr>
      </w:pPr>
      <w:r w:rsidRPr="00B83BF0">
        <w:rPr>
          <w:sz w:val="20"/>
          <w:szCs w:val="20"/>
        </w:rPr>
        <w:t>ПОСТАНОВЛЯЕТ:</w:t>
      </w:r>
    </w:p>
    <w:p w:rsidR="001026E7" w:rsidRPr="00B83BF0" w:rsidRDefault="001026E7" w:rsidP="00B83BF0">
      <w:pPr>
        <w:numPr>
          <w:ilvl w:val="0"/>
          <w:numId w:val="1"/>
        </w:numPr>
        <w:suppressAutoHyphens w:val="0"/>
        <w:autoSpaceDE w:val="0"/>
        <w:autoSpaceDN w:val="0"/>
        <w:adjustRightInd w:val="0"/>
        <w:spacing w:line="240" w:lineRule="atLeast"/>
        <w:ind w:left="0" w:firstLine="709"/>
        <w:contextualSpacing/>
        <w:jc w:val="both"/>
        <w:rPr>
          <w:sz w:val="20"/>
          <w:szCs w:val="20"/>
        </w:rPr>
      </w:pPr>
      <w:bookmarkStart w:id="1" w:name="sub_1"/>
      <w:r w:rsidRPr="00B83BF0">
        <w:rPr>
          <w:sz w:val="20"/>
          <w:szCs w:val="20"/>
        </w:rPr>
        <w:t>Утвердить прилагаемый Порядок по предотвращению причинения животными без владельцев вреда жизни или здоровью граждан на территории Кечушевского сельского поселения Ардатовского муниципального района.</w:t>
      </w:r>
    </w:p>
    <w:p w:rsidR="001026E7" w:rsidRPr="00B83BF0" w:rsidRDefault="001026E7" w:rsidP="00B83BF0">
      <w:pPr>
        <w:pStyle w:val="Heading1"/>
        <w:numPr>
          <w:ilvl w:val="0"/>
          <w:numId w:val="1"/>
        </w:numPr>
        <w:spacing w:line="240" w:lineRule="atLeast"/>
        <w:ind w:left="0" w:firstLine="709"/>
        <w:contextualSpacing/>
        <w:jc w:val="both"/>
        <w:rPr>
          <w:rFonts w:ascii="Times New Roman" w:hAnsi="Times New Roman" w:cs="Times New Roman"/>
          <w:b w:val="0"/>
          <w:bCs w:val="0"/>
          <w:color w:val="auto"/>
          <w:sz w:val="20"/>
          <w:szCs w:val="20"/>
        </w:rPr>
      </w:pPr>
      <w:r w:rsidRPr="00B83BF0">
        <w:rPr>
          <w:rFonts w:ascii="Times New Roman" w:hAnsi="Times New Roman" w:cs="Times New Roman"/>
          <w:b w:val="0"/>
          <w:bCs w:val="0"/>
          <w:color w:val="auto"/>
          <w:sz w:val="20"/>
          <w:szCs w:val="20"/>
        </w:rPr>
        <w:t>Утвердить состав комиссии по предотвращению причинения животными без владельцев вреда жизни или здоровью граждан на территории Кечушевского сельского поселения Ардатовского муниципального района.</w:t>
      </w:r>
      <w:bookmarkStart w:id="2" w:name="sub_4"/>
      <w:bookmarkEnd w:id="1"/>
    </w:p>
    <w:p w:rsidR="001026E7" w:rsidRPr="00B83BF0" w:rsidRDefault="001026E7" w:rsidP="00B83BF0">
      <w:pPr>
        <w:pStyle w:val="Heading1"/>
        <w:numPr>
          <w:ilvl w:val="0"/>
          <w:numId w:val="1"/>
        </w:numPr>
        <w:spacing w:line="240" w:lineRule="atLeast"/>
        <w:ind w:left="0" w:firstLine="709"/>
        <w:contextualSpacing/>
        <w:jc w:val="both"/>
        <w:rPr>
          <w:rFonts w:ascii="Times New Roman" w:hAnsi="Times New Roman" w:cs="Times New Roman"/>
          <w:b w:val="0"/>
          <w:bCs w:val="0"/>
          <w:color w:val="auto"/>
          <w:sz w:val="20"/>
          <w:szCs w:val="20"/>
        </w:rPr>
      </w:pPr>
      <w:r w:rsidRPr="00B83BF0">
        <w:rPr>
          <w:rFonts w:ascii="Times New Roman" w:hAnsi="Times New Roman" w:cs="Times New Roman"/>
          <w:b w:val="0"/>
          <w:bCs w:val="0"/>
          <w:color w:val="auto"/>
          <w:sz w:val="20"/>
          <w:szCs w:val="20"/>
        </w:rPr>
        <w:t>Контроль за исполнением настоящего постановления оставляю за собой.</w:t>
      </w:r>
    </w:p>
    <w:p w:rsidR="001026E7" w:rsidRPr="00B83BF0" w:rsidRDefault="001026E7" w:rsidP="00B83BF0">
      <w:pPr>
        <w:spacing w:line="240" w:lineRule="atLeast"/>
        <w:contextualSpacing/>
        <w:rPr>
          <w:sz w:val="20"/>
          <w:szCs w:val="20"/>
        </w:rPr>
      </w:pPr>
      <w:r w:rsidRPr="00B83BF0">
        <w:rPr>
          <w:sz w:val="20"/>
          <w:szCs w:val="20"/>
        </w:rPr>
        <w:t>4. Настоящее постановление вступает в силу после официального опубликования.</w:t>
      </w:r>
    </w:p>
    <w:bookmarkEnd w:id="2"/>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Глава Кечушевского сельского поселения                        М.И.Слюняев</w:t>
      </w:r>
    </w:p>
    <w:p w:rsidR="001026E7" w:rsidRPr="00B83BF0" w:rsidRDefault="001026E7" w:rsidP="00B83BF0">
      <w:pPr>
        <w:jc w:val="right"/>
        <w:rPr>
          <w:rStyle w:val="a"/>
          <w:b w:val="0"/>
          <w:bCs/>
          <w:sz w:val="20"/>
          <w:szCs w:val="20"/>
        </w:rPr>
      </w:pPr>
      <w:bookmarkStart w:id="3" w:name="sub_1000"/>
      <w:r w:rsidRPr="00B83BF0">
        <w:rPr>
          <w:rStyle w:val="a"/>
          <w:b w:val="0"/>
          <w:bCs/>
          <w:sz w:val="20"/>
          <w:szCs w:val="20"/>
        </w:rPr>
        <w:t>УТВЕРЖДЕН:</w:t>
      </w:r>
      <w:r w:rsidRPr="00B83BF0">
        <w:rPr>
          <w:rStyle w:val="a"/>
          <w:b w:val="0"/>
          <w:bCs/>
          <w:sz w:val="20"/>
          <w:szCs w:val="20"/>
        </w:rPr>
        <w:br/>
        <w:t xml:space="preserve">постановлением администрации </w:t>
      </w:r>
    </w:p>
    <w:p w:rsidR="001026E7" w:rsidRPr="00B83BF0" w:rsidRDefault="001026E7" w:rsidP="00B83BF0">
      <w:pPr>
        <w:jc w:val="right"/>
        <w:rPr>
          <w:rStyle w:val="a"/>
          <w:b w:val="0"/>
          <w:bCs/>
          <w:sz w:val="20"/>
          <w:szCs w:val="20"/>
        </w:rPr>
      </w:pPr>
      <w:r w:rsidRPr="00B83BF0">
        <w:rPr>
          <w:rStyle w:val="a"/>
          <w:b w:val="0"/>
          <w:bCs/>
          <w:sz w:val="20"/>
          <w:szCs w:val="20"/>
        </w:rPr>
        <w:t>Кечушевского сельского поселения</w:t>
      </w:r>
    </w:p>
    <w:p w:rsidR="001026E7" w:rsidRPr="00B83BF0" w:rsidRDefault="001026E7" w:rsidP="00B83BF0">
      <w:pPr>
        <w:jc w:val="right"/>
        <w:rPr>
          <w:rStyle w:val="a"/>
          <w:b w:val="0"/>
          <w:bCs/>
          <w:sz w:val="20"/>
          <w:szCs w:val="20"/>
        </w:rPr>
      </w:pPr>
      <w:r w:rsidRPr="00B83BF0">
        <w:rPr>
          <w:rStyle w:val="a"/>
          <w:b w:val="0"/>
          <w:bCs/>
          <w:sz w:val="20"/>
          <w:szCs w:val="20"/>
        </w:rPr>
        <w:t>Ардатовского муниципального района</w:t>
      </w:r>
      <w:r w:rsidRPr="00B83BF0">
        <w:rPr>
          <w:rStyle w:val="a"/>
          <w:b w:val="0"/>
          <w:bCs/>
          <w:sz w:val="20"/>
          <w:szCs w:val="20"/>
        </w:rPr>
        <w:br/>
        <w:t xml:space="preserve">от «18» июля </w:t>
      </w:r>
      <w:smartTag w:uri="urn:schemas-microsoft-com:office:smarttags" w:element="metricconverter">
        <w:smartTagPr>
          <w:attr w:name="ProductID" w:val="2023 г"/>
        </w:smartTagPr>
        <w:r w:rsidRPr="00B83BF0">
          <w:rPr>
            <w:rStyle w:val="a"/>
            <w:b w:val="0"/>
            <w:bCs/>
            <w:sz w:val="20"/>
            <w:szCs w:val="20"/>
          </w:rPr>
          <w:t>2023 г</w:t>
        </w:r>
      </w:smartTag>
      <w:r w:rsidRPr="00B83BF0">
        <w:rPr>
          <w:rStyle w:val="a"/>
          <w:b w:val="0"/>
          <w:bCs/>
          <w:sz w:val="20"/>
          <w:szCs w:val="20"/>
        </w:rPr>
        <w:t>. №16</w:t>
      </w:r>
    </w:p>
    <w:p w:rsidR="001026E7" w:rsidRPr="00B83BF0" w:rsidRDefault="001026E7" w:rsidP="00B83BF0">
      <w:pPr>
        <w:pStyle w:val="Heading1"/>
        <w:rPr>
          <w:rFonts w:ascii="Times New Roman" w:hAnsi="Times New Roman" w:cs="Times New Roman"/>
          <w:color w:val="auto"/>
          <w:sz w:val="20"/>
          <w:szCs w:val="20"/>
        </w:rPr>
      </w:pPr>
      <w:bookmarkStart w:id="4" w:name="_Hlk140486002"/>
      <w:bookmarkEnd w:id="3"/>
      <w:r w:rsidRPr="00B83BF0">
        <w:rPr>
          <w:rFonts w:ascii="Times New Roman" w:hAnsi="Times New Roman" w:cs="Times New Roman"/>
          <w:color w:val="auto"/>
          <w:sz w:val="20"/>
          <w:szCs w:val="20"/>
        </w:rPr>
        <w:t>Порядок</w:t>
      </w:r>
      <w:r w:rsidRPr="00B83BF0">
        <w:rPr>
          <w:rFonts w:ascii="Times New Roman" w:hAnsi="Times New Roman" w:cs="Times New Roman"/>
          <w:color w:val="auto"/>
          <w:sz w:val="20"/>
          <w:szCs w:val="20"/>
        </w:rPr>
        <w:br/>
        <w:t xml:space="preserve">по предотвращению причинения животными без владельцев вреда жизни или здоровью граждан на территории </w:t>
      </w:r>
      <w:bookmarkEnd w:id="4"/>
      <w:r w:rsidRPr="00B83BF0">
        <w:rPr>
          <w:rFonts w:ascii="Times New Roman" w:hAnsi="Times New Roman" w:cs="Times New Roman"/>
          <w:color w:val="auto"/>
          <w:sz w:val="20"/>
          <w:szCs w:val="20"/>
        </w:rPr>
        <w:t>Кечушевского сельского поселения Ардатовского муниципального района</w:t>
      </w:r>
    </w:p>
    <w:p w:rsidR="001026E7" w:rsidRPr="00B83BF0" w:rsidRDefault="001026E7" w:rsidP="00B83BF0">
      <w:pPr>
        <w:rPr>
          <w:sz w:val="20"/>
          <w:szCs w:val="20"/>
        </w:rPr>
      </w:pPr>
      <w:bookmarkStart w:id="5" w:name="sub_1001"/>
      <w:r w:rsidRPr="00B83BF0">
        <w:rPr>
          <w:sz w:val="20"/>
          <w:szCs w:val="20"/>
        </w:rPr>
        <w:t xml:space="preserve">1. Настоящий Порядок разработан в соответствии с </w:t>
      </w:r>
      <w:hyperlink r:id="rId10" w:history="1">
        <w:r w:rsidRPr="00B83BF0">
          <w:rPr>
            <w:rStyle w:val="a0"/>
            <w:color w:val="auto"/>
            <w:sz w:val="20"/>
            <w:szCs w:val="20"/>
          </w:rPr>
          <w:t>пунктом 2.1 статьи 7</w:t>
        </w:r>
      </w:hyperlink>
      <w:r w:rsidRPr="00B83BF0">
        <w:rPr>
          <w:sz w:val="20"/>
          <w:szCs w:val="20"/>
        </w:rPr>
        <w:t xml:space="preserve">, </w:t>
      </w:r>
      <w:hyperlink r:id="rId11" w:history="1">
        <w:r w:rsidRPr="00B83BF0">
          <w:rPr>
            <w:rStyle w:val="a0"/>
            <w:color w:val="auto"/>
            <w:sz w:val="20"/>
            <w:szCs w:val="20"/>
          </w:rPr>
          <w:t>пунктом 8 статьи 18</w:t>
        </w:r>
      </w:hyperlink>
      <w:r w:rsidRPr="00B83BF0">
        <w:rPr>
          <w:sz w:val="20"/>
          <w:szCs w:val="20"/>
        </w:rPr>
        <w:t xml:space="preserve"> Федерального закона от 27 декабря 2018 года N 498-ФЗ "Об ответственном обращении с животными и о внесении изменений в отдельные законодательные акты Российской Федерации" (далее - Федеральный закон N 498-ФЗ), </w:t>
      </w:r>
      <w:hyperlink r:id="rId12" w:history="1">
        <w:r w:rsidRPr="00B83BF0">
          <w:rPr>
            <w:rStyle w:val="a0"/>
            <w:color w:val="auto"/>
            <w:sz w:val="20"/>
            <w:szCs w:val="20"/>
          </w:rPr>
          <w:t>постановлением</w:t>
        </w:r>
      </w:hyperlink>
      <w:r w:rsidRPr="00B83BF0">
        <w:rPr>
          <w:sz w:val="20"/>
          <w:szCs w:val="20"/>
        </w:rPr>
        <w:t xml:space="preserve"> Правительства Российской Федерации от 3 ноября 2022 года N 1980 "Об утверждении методических указаний по предотвращению причинения животными без владельцев вреда жизни или здоровью граждан" и устанавливает требования к осуществлению мероприятий по предотвращению причинения животными без владельцев вреда жизни или здоровью граждан на территории Кечушевского сельского поселения Ардатовского муниципального района.</w:t>
      </w:r>
    </w:p>
    <w:p w:rsidR="001026E7" w:rsidRPr="00B83BF0" w:rsidRDefault="001026E7" w:rsidP="00B83BF0">
      <w:pPr>
        <w:rPr>
          <w:sz w:val="20"/>
          <w:szCs w:val="20"/>
        </w:rPr>
      </w:pPr>
      <w:bookmarkStart w:id="6" w:name="sub_1002"/>
      <w:bookmarkEnd w:id="5"/>
      <w:r w:rsidRPr="00B83BF0">
        <w:rPr>
          <w:sz w:val="20"/>
          <w:szCs w:val="20"/>
        </w:rPr>
        <w:t>2. Под понятием "немотивированная агрессивность" в настоящем Порядке понимается поведенческая реакция животного без владельца в отношении человека или другого животного, выражающаяся в следующих признаках:</w:t>
      </w:r>
    </w:p>
    <w:bookmarkEnd w:id="6"/>
    <w:p w:rsidR="001026E7" w:rsidRPr="00B83BF0" w:rsidRDefault="001026E7" w:rsidP="00B83BF0">
      <w:pPr>
        <w:rPr>
          <w:sz w:val="20"/>
          <w:szCs w:val="20"/>
        </w:rPr>
      </w:pPr>
      <w:r w:rsidRPr="00B83BF0">
        <w:rPr>
          <w:sz w:val="20"/>
          <w:szCs w:val="20"/>
        </w:rPr>
        <w:t>1) животное демонстрирует угрожающее поведение в отношении спокойно стоящего человека и (или) другого животного (например, рычит, обнажает клыки и т.п.);</w:t>
      </w:r>
    </w:p>
    <w:p w:rsidR="001026E7" w:rsidRPr="00B83BF0" w:rsidRDefault="001026E7" w:rsidP="00B83BF0">
      <w:pPr>
        <w:rPr>
          <w:sz w:val="20"/>
          <w:szCs w:val="20"/>
        </w:rPr>
      </w:pPr>
      <w:r w:rsidRPr="00B83BF0">
        <w:rPr>
          <w:sz w:val="20"/>
          <w:szCs w:val="20"/>
        </w:rPr>
        <w:t>2) животное проявляет агрессивное поведение на нейтральный внешний раздражающий фактор, типичный для данной территории, не несущий угрозу (например, негромкий звук, свет).</w:t>
      </w:r>
    </w:p>
    <w:p w:rsidR="001026E7" w:rsidRPr="00B83BF0" w:rsidRDefault="001026E7" w:rsidP="00B83BF0">
      <w:pPr>
        <w:rPr>
          <w:sz w:val="20"/>
          <w:szCs w:val="20"/>
        </w:rPr>
      </w:pPr>
      <w:r w:rsidRPr="00B83BF0">
        <w:rPr>
          <w:sz w:val="20"/>
          <w:szCs w:val="20"/>
        </w:rPr>
        <w:t>3) агрессивное поведение, которому не предшествует предварительная демонстрация угрозы или испуга;</w:t>
      </w:r>
    </w:p>
    <w:p w:rsidR="001026E7" w:rsidRPr="00B83BF0" w:rsidRDefault="001026E7" w:rsidP="00B83BF0">
      <w:pPr>
        <w:rPr>
          <w:sz w:val="20"/>
          <w:szCs w:val="20"/>
        </w:rPr>
      </w:pPr>
      <w:r w:rsidRPr="00B83BF0">
        <w:rPr>
          <w:sz w:val="20"/>
          <w:szCs w:val="20"/>
        </w:rPr>
        <w:t>4) животное пытается напасть или нападает на человека, демонстрирующего нейтральное поведение (в отсутствие резких движений без иных дополнительных раздражающих животное факторов).</w:t>
      </w:r>
    </w:p>
    <w:p w:rsidR="001026E7" w:rsidRPr="00B83BF0" w:rsidRDefault="001026E7" w:rsidP="00B83BF0">
      <w:pPr>
        <w:rPr>
          <w:sz w:val="20"/>
          <w:szCs w:val="20"/>
        </w:rPr>
      </w:pPr>
      <w:r w:rsidRPr="00B83BF0">
        <w:rPr>
          <w:sz w:val="20"/>
          <w:szCs w:val="20"/>
        </w:rPr>
        <w:t>Не может считаться признаком наличия немотивированной агрессивности у животного недоверие или страх (боязнь), которые являются нормальной реакцией животного, а также агрессивная реакция животного в целях самозащиты, охраны еды, защиты потомства.</w:t>
      </w:r>
    </w:p>
    <w:p w:rsidR="001026E7" w:rsidRPr="00B83BF0" w:rsidRDefault="001026E7" w:rsidP="00B83BF0">
      <w:pPr>
        <w:rPr>
          <w:sz w:val="20"/>
          <w:szCs w:val="20"/>
        </w:rPr>
      </w:pPr>
      <w:r w:rsidRPr="00B83BF0">
        <w:rPr>
          <w:sz w:val="20"/>
          <w:szCs w:val="20"/>
        </w:rPr>
        <w:t xml:space="preserve">Прочие понятия, используемые в настоящем Порядке, применяются в значениях, установленных </w:t>
      </w:r>
      <w:r w:rsidRPr="00B83BF0">
        <w:rPr>
          <w:rStyle w:val="a0"/>
          <w:color w:val="auto"/>
          <w:sz w:val="20"/>
          <w:szCs w:val="20"/>
        </w:rPr>
        <w:t>статьей 3</w:t>
      </w:r>
      <w:r w:rsidRPr="00B83BF0">
        <w:rPr>
          <w:sz w:val="20"/>
          <w:szCs w:val="20"/>
        </w:rPr>
        <w:t xml:space="preserve"> Федерального закона N 498-ФЗ.</w:t>
      </w:r>
    </w:p>
    <w:p w:rsidR="001026E7" w:rsidRPr="00B83BF0" w:rsidRDefault="001026E7" w:rsidP="00B83BF0">
      <w:pPr>
        <w:rPr>
          <w:sz w:val="20"/>
          <w:szCs w:val="20"/>
        </w:rPr>
      </w:pPr>
      <w:bookmarkStart w:id="7" w:name="sub_1003"/>
      <w:r w:rsidRPr="00B83BF0">
        <w:rPr>
          <w:sz w:val="20"/>
          <w:szCs w:val="20"/>
        </w:rPr>
        <w:t>3. Ответственным за создание условий и принятие мер для снижения риска причинения животными без владельцев вреда или угрозы причинения вреда жизни или здоровью граждан на территории Кечушевского сельского поселения Ардатовского муниципального района  является администрация Кечушевского сельского поселения Ардатовского муниципального района (далее - орган местного самоуправления).</w:t>
      </w:r>
    </w:p>
    <w:p w:rsidR="001026E7" w:rsidRPr="00B83BF0" w:rsidRDefault="001026E7" w:rsidP="00B83BF0">
      <w:pPr>
        <w:rPr>
          <w:sz w:val="20"/>
          <w:szCs w:val="20"/>
        </w:rPr>
      </w:pPr>
      <w:bookmarkStart w:id="8" w:name="sub_1004"/>
      <w:bookmarkEnd w:id="7"/>
      <w:r w:rsidRPr="00B83BF0">
        <w:rPr>
          <w:sz w:val="20"/>
          <w:szCs w:val="20"/>
        </w:rPr>
        <w:t>4. К фактам причинения животными без владельцев вреда жизни или здоровью граждан относятся:</w:t>
      </w:r>
    </w:p>
    <w:bookmarkEnd w:id="8"/>
    <w:p w:rsidR="001026E7" w:rsidRPr="00B83BF0" w:rsidRDefault="001026E7" w:rsidP="00B83BF0">
      <w:pPr>
        <w:rPr>
          <w:sz w:val="20"/>
          <w:szCs w:val="20"/>
        </w:rPr>
      </w:pPr>
      <w:r w:rsidRPr="00B83BF0">
        <w:rPr>
          <w:sz w:val="20"/>
          <w:szCs w:val="20"/>
        </w:rPr>
        <w:t>1) причинение животными без владельцев травм, повлекших вред здоровью гражданина различной степени тяжести;</w:t>
      </w:r>
    </w:p>
    <w:p w:rsidR="001026E7" w:rsidRPr="00B83BF0" w:rsidRDefault="001026E7" w:rsidP="00B83BF0">
      <w:pPr>
        <w:rPr>
          <w:sz w:val="20"/>
          <w:szCs w:val="20"/>
        </w:rPr>
      </w:pPr>
      <w:r w:rsidRPr="00B83BF0">
        <w:rPr>
          <w:sz w:val="20"/>
          <w:szCs w:val="20"/>
        </w:rPr>
        <w:t>2) причинение животными без владельцев травм, повлекших смерть гражданина.</w:t>
      </w:r>
    </w:p>
    <w:p w:rsidR="001026E7" w:rsidRPr="00B83BF0" w:rsidRDefault="001026E7" w:rsidP="00B83BF0">
      <w:pPr>
        <w:rPr>
          <w:sz w:val="20"/>
          <w:szCs w:val="20"/>
        </w:rPr>
      </w:pPr>
      <w:bookmarkStart w:id="9" w:name="sub_1005"/>
      <w:r w:rsidRPr="00B83BF0">
        <w:rPr>
          <w:sz w:val="20"/>
          <w:szCs w:val="20"/>
        </w:rPr>
        <w:t>5. К случаям, при которых животные без владельцев представляют угрозу причинения вреда жизни или здоровью граждан либо способствуют ее возникновению, относятся:</w:t>
      </w:r>
    </w:p>
    <w:bookmarkEnd w:id="9"/>
    <w:p w:rsidR="001026E7" w:rsidRPr="00B83BF0" w:rsidRDefault="001026E7" w:rsidP="00B83BF0">
      <w:pPr>
        <w:rPr>
          <w:sz w:val="20"/>
          <w:szCs w:val="20"/>
        </w:rPr>
      </w:pPr>
      <w:r w:rsidRPr="00B83BF0">
        <w:rPr>
          <w:sz w:val="20"/>
          <w:szCs w:val="20"/>
        </w:rPr>
        <w:t>1) проявление животными без владельцев немотивированной агрессивности в отношении человека или других животных;</w:t>
      </w:r>
    </w:p>
    <w:p w:rsidR="001026E7" w:rsidRPr="00B83BF0" w:rsidRDefault="001026E7" w:rsidP="00B83BF0">
      <w:pPr>
        <w:rPr>
          <w:sz w:val="20"/>
          <w:szCs w:val="20"/>
        </w:rPr>
      </w:pPr>
      <w:r w:rsidRPr="00B83BF0">
        <w:rPr>
          <w:sz w:val="20"/>
          <w:szCs w:val="20"/>
        </w:rPr>
        <w:t xml:space="preserve">2) нахождение животных без владельцев в местах, на которые их выпускать запрещено. В соответствии с </w:t>
      </w:r>
      <w:hyperlink r:id="rId13" w:history="1">
        <w:r w:rsidRPr="00B83BF0">
          <w:rPr>
            <w:rStyle w:val="a0"/>
            <w:color w:val="auto"/>
            <w:sz w:val="20"/>
            <w:szCs w:val="20"/>
          </w:rPr>
          <w:t>пунктом 6.1 статьи 18</w:t>
        </w:r>
      </w:hyperlink>
      <w:r w:rsidRPr="00B83BF0">
        <w:rPr>
          <w:sz w:val="20"/>
          <w:szCs w:val="20"/>
        </w:rPr>
        <w:t xml:space="preserve"> Федерального закона N 498-ФЗ места, на которые запрещается возвращать животных без владельцев, и перечень лиц, уполномоченных на принятие решений о возврате животных на прежние места их обитания, определяются органами местного самоуправления;</w:t>
      </w:r>
    </w:p>
    <w:p w:rsidR="001026E7" w:rsidRPr="00B83BF0" w:rsidRDefault="001026E7" w:rsidP="00B83BF0">
      <w:pPr>
        <w:rPr>
          <w:sz w:val="20"/>
          <w:szCs w:val="20"/>
        </w:rPr>
      </w:pPr>
      <w:r w:rsidRPr="00B83BF0">
        <w:rPr>
          <w:sz w:val="20"/>
          <w:szCs w:val="20"/>
        </w:rPr>
        <w:t>3) нахождение животных без владельцев в местах массового пребывания людей, в границах тепловых сетей и мест (площадок) накопления бытовых отходов.</w:t>
      </w:r>
    </w:p>
    <w:p w:rsidR="001026E7" w:rsidRPr="00B83BF0" w:rsidRDefault="001026E7" w:rsidP="00B83BF0">
      <w:pPr>
        <w:rPr>
          <w:sz w:val="20"/>
          <w:szCs w:val="20"/>
        </w:rPr>
      </w:pPr>
      <w:bookmarkStart w:id="10" w:name="sub_1006"/>
      <w:r w:rsidRPr="00B83BF0">
        <w:rPr>
          <w:sz w:val="20"/>
          <w:szCs w:val="20"/>
        </w:rPr>
        <w:t>6. К мерам по снижению риска причинения или угрозы причинения вреда жизни или здоровью граждан относятся:</w:t>
      </w:r>
    </w:p>
    <w:bookmarkEnd w:id="10"/>
    <w:p w:rsidR="001026E7" w:rsidRPr="00B83BF0" w:rsidRDefault="001026E7" w:rsidP="00B83BF0">
      <w:pPr>
        <w:rPr>
          <w:sz w:val="20"/>
          <w:szCs w:val="20"/>
        </w:rPr>
      </w:pPr>
      <w:r w:rsidRPr="00B83BF0">
        <w:rPr>
          <w:sz w:val="20"/>
          <w:szCs w:val="20"/>
        </w:rPr>
        <w:t xml:space="preserve">1) мониторинг состояния популяции животных без владельцев, проводимый органами местного самоуправления в соответствии с Методикой расчета численности животных без владельцев согласно </w:t>
      </w:r>
      <w:hyperlink w:anchor="sub_1100" w:history="1">
        <w:r w:rsidRPr="00B83BF0">
          <w:rPr>
            <w:rStyle w:val="a0"/>
            <w:color w:val="auto"/>
            <w:sz w:val="20"/>
            <w:szCs w:val="20"/>
          </w:rPr>
          <w:t>приложению 1</w:t>
        </w:r>
      </w:hyperlink>
      <w:r w:rsidRPr="00B83BF0">
        <w:rPr>
          <w:sz w:val="20"/>
          <w:szCs w:val="20"/>
        </w:rPr>
        <w:t xml:space="preserve"> к настоящему Порядку;</w:t>
      </w:r>
    </w:p>
    <w:p w:rsidR="001026E7" w:rsidRPr="00B83BF0" w:rsidRDefault="001026E7" w:rsidP="00B83BF0">
      <w:pPr>
        <w:rPr>
          <w:sz w:val="20"/>
          <w:szCs w:val="20"/>
        </w:rPr>
      </w:pPr>
      <w:r w:rsidRPr="00B83BF0">
        <w:rPr>
          <w:sz w:val="20"/>
          <w:szCs w:val="20"/>
        </w:rPr>
        <w:t xml:space="preserve">2) выявление и отлов животных без владельцев с последующим помещением в приют для животных в соответствии с </w:t>
      </w:r>
      <w:hyperlink r:id="rId14" w:history="1">
        <w:r w:rsidRPr="00B83BF0">
          <w:rPr>
            <w:rStyle w:val="a0"/>
            <w:color w:val="auto"/>
            <w:sz w:val="20"/>
            <w:szCs w:val="20"/>
          </w:rPr>
          <w:t>Порядком</w:t>
        </w:r>
      </w:hyperlink>
      <w:r w:rsidRPr="00B83BF0">
        <w:rPr>
          <w:sz w:val="20"/>
          <w:szCs w:val="20"/>
        </w:rPr>
        <w:t xml:space="preserve"> осуществления деятельности по обращению с животными без владельцев в Республике Мордовия, утвержденным </w:t>
      </w:r>
      <w:hyperlink r:id="rId15" w:history="1">
        <w:r w:rsidRPr="00B83BF0">
          <w:rPr>
            <w:rStyle w:val="a0"/>
            <w:color w:val="auto"/>
            <w:sz w:val="20"/>
            <w:szCs w:val="20"/>
          </w:rPr>
          <w:t>постановлением</w:t>
        </w:r>
      </w:hyperlink>
      <w:r w:rsidRPr="00B83BF0">
        <w:rPr>
          <w:sz w:val="20"/>
          <w:szCs w:val="20"/>
        </w:rPr>
        <w:t xml:space="preserve"> Правительства Республики Мордовия от 22 марта </w:t>
      </w:r>
      <w:smartTag w:uri="urn:schemas-microsoft-com:office:smarttags" w:element="metricconverter">
        <w:smartTagPr>
          <w:attr w:name="ProductID" w:val="2021 г"/>
        </w:smartTagPr>
        <w:r w:rsidRPr="00B83BF0">
          <w:rPr>
            <w:sz w:val="20"/>
            <w:szCs w:val="20"/>
          </w:rPr>
          <w:t>2021 г</w:t>
        </w:r>
      </w:smartTag>
      <w:r w:rsidRPr="00B83BF0">
        <w:rPr>
          <w:sz w:val="20"/>
          <w:szCs w:val="20"/>
        </w:rPr>
        <w:t>. N 114;</w:t>
      </w:r>
    </w:p>
    <w:p w:rsidR="001026E7" w:rsidRPr="00B83BF0" w:rsidRDefault="001026E7" w:rsidP="00B83BF0">
      <w:pPr>
        <w:rPr>
          <w:sz w:val="20"/>
          <w:szCs w:val="20"/>
        </w:rPr>
      </w:pPr>
      <w:r w:rsidRPr="00B83BF0">
        <w:rPr>
          <w:sz w:val="20"/>
          <w:szCs w:val="20"/>
        </w:rPr>
        <w:t xml:space="preserve">3) профилактика случаев, указанных в </w:t>
      </w:r>
      <w:hyperlink w:anchor="sub_1005" w:history="1">
        <w:r w:rsidRPr="00B83BF0">
          <w:rPr>
            <w:rStyle w:val="a0"/>
            <w:color w:val="auto"/>
            <w:sz w:val="20"/>
            <w:szCs w:val="20"/>
          </w:rPr>
          <w:t>пункте 5</w:t>
        </w:r>
      </w:hyperlink>
      <w:r w:rsidRPr="00B83BF0">
        <w:rPr>
          <w:sz w:val="20"/>
          <w:szCs w:val="20"/>
        </w:rPr>
        <w:t xml:space="preserve"> настоящего Порядка, путем проведения профилактических рейдов по территории муниципальных образований в соответствии с графиком и маршрутом, устанавливаемыми органами местного самоуправления.</w:t>
      </w:r>
    </w:p>
    <w:p w:rsidR="001026E7" w:rsidRPr="00B83BF0" w:rsidRDefault="001026E7" w:rsidP="00B83BF0">
      <w:pPr>
        <w:rPr>
          <w:sz w:val="20"/>
          <w:szCs w:val="20"/>
        </w:rPr>
      </w:pPr>
      <w:bookmarkStart w:id="11" w:name="sub_1008"/>
      <w:r w:rsidRPr="00B83BF0">
        <w:rPr>
          <w:sz w:val="20"/>
          <w:szCs w:val="20"/>
        </w:rPr>
        <w:t xml:space="preserve">7. Орган местного самоуправления ежеквартально, не позднее 10 числа месяца, следующего за отчетным периодом, представляют в Управление по работе АПК и  ЛПХ  администрации  Ардатовского  муниципального  района, данные указанные в </w:t>
      </w:r>
      <w:hyperlink w:anchor="sub_1007" w:history="1">
        <w:r w:rsidRPr="00B83BF0">
          <w:rPr>
            <w:rStyle w:val="a0"/>
            <w:color w:val="auto"/>
            <w:sz w:val="20"/>
            <w:szCs w:val="20"/>
          </w:rPr>
          <w:t>пункте 7</w:t>
        </w:r>
      </w:hyperlink>
      <w:r w:rsidRPr="00B83BF0">
        <w:rPr>
          <w:sz w:val="20"/>
          <w:szCs w:val="20"/>
        </w:rPr>
        <w:t xml:space="preserve"> настоящего Порядка, а также сведения о численности животных без владельцев на территории муниципальных образований по форме, согласно </w:t>
      </w:r>
      <w:hyperlink w:anchor="sub_2000" w:history="1">
        <w:r w:rsidRPr="00B83BF0">
          <w:rPr>
            <w:rStyle w:val="a0"/>
            <w:color w:val="auto"/>
            <w:sz w:val="20"/>
            <w:szCs w:val="20"/>
          </w:rPr>
          <w:t>приложению 2</w:t>
        </w:r>
      </w:hyperlink>
      <w:r w:rsidRPr="00B83BF0">
        <w:rPr>
          <w:sz w:val="20"/>
          <w:szCs w:val="20"/>
        </w:rPr>
        <w:t xml:space="preserve"> к настоящему Порядку.</w:t>
      </w:r>
    </w:p>
    <w:p w:rsidR="001026E7" w:rsidRPr="00B83BF0" w:rsidRDefault="001026E7" w:rsidP="00B83BF0">
      <w:pPr>
        <w:rPr>
          <w:sz w:val="20"/>
          <w:szCs w:val="20"/>
        </w:rPr>
      </w:pPr>
      <w:bookmarkStart w:id="12" w:name="sub_1009"/>
      <w:bookmarkEnd w:id="11"/>
      <w:r w:rsidRPr="00B83BF0">
        <w:rPr>
          <w:sz w:val="20"/>
          <w:szCs w:val="20"/>
        </w:rPr>
        <w:t xml:space="preserve">8. При проведении мероприятий, указанных в </w:t>
      </w:r>
      <w:hyperlink w:anchor="sub_1006" w:history="1">
        <w:r w:rsidRPr="00B83BF0">
          <w:rPr>
            <w:rStyle w:val="a0"/>
            <w:color w:val="auto"/>
            <w:sz w:val="20"/>
            <w:szCs w:val="20"/>
          </w:rPr>
          <w:t>пункте 6</w:t>
        </w:r>
      </w:hyperlink>
      <w:r w:rsidRPr="00B83BF0">
        <w:rPr>
          <w:sz w:val="20"/>
          <w:szCs w:val="20"/>
        </w:rPr>
        <w:t xml:space="preserve"> настоящего Порядка, органы местного самоуправления обязаны соблюдать требования по защите животных от жестокого обращения, установленных </w:t>
      </w:r>
      <w:hyperlink r:id="rId16" w:history="1">
        <w:r w:rsidRPr="00B83BF0">
          <w:rPr>
            <w:rStyle w:val="a0"/>
            <w:color w:val="auto"/>
            <w:sz w:val="20"/>
            <w:szCs w:val="20"/>
          </w:rPr>
          <w:t>Федеральным законом</w:t>
        </w:r>
      </w:hyperlink>
      <w:r w:rsidRPr="00B83BF0">
        <w:rPr>
          <w:sz w:val="20"/>
          <w:szCs w:val="20"/>
        </w:rPr>
        <w:t xml:space="preserve"> N 489-ФЗ.</w:t>
      </w:r>
    </w:p>
    <w:p w:rsidR="001026E7" w:rsidRPr="00B83BF0" w:rsidRDefault="001026E7" w:rsidP="00B83BF0">
      <w:pPr>
        <w:jc w:val="right"/>
        <w:rPr>
          <w:rStyle w:val="a"/>
          <w:bCs/>
          <w:sz w:val="20"/>
          <w:szCs w:val="20"/>
        </w:rPr>
      </w:pPr>
      <w:bookmarkStart w:id="13" w:name="sub_1100"/>
      <w:bookmarkEnd w:id="12"/>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Fonts w:ascii="Times New Roman" w:hAnsi="Times New Roman" w:cs="Times New Roman"/>
          <w:b w:val="0"/>
          <w:bCs w:val="0"/>
          <w:color w:val="auto"/>
          <w:sz w:val="20"/>
          <w:szCs w:val="20"/>
        </w:rPr>
        <w:t>Приложение 1</w:t>
      </w:r>
      <w:r w:rsidRPr="00B83BF0">
        <w:rPr>
          <w:rFonts w:ascii="Times New Roman" w:hAnsi="Times New Roman" w:cs="Times New Roman"/>
          <w:b w:val="0"/>
          <w:bCs w:val="0"/>
          <w:color w:val="auto"/>
          <w:sz w:val="20"/>
          <w:szCs w:val="20"/>
        </w:rPr>
        <w:br/>
        <w:t xml:space="preserve">к </w:t>
      </w:r>
      <w:hyperlink w:anchor="sub_1000" w:history="1">
        <w:r w:rsidRPr="00B83BF0">
          <w:rPr>
            <w:rFonts w:ascii="Times New Roman" w:hAnsi="Times New Roman" w:cs="Times New Roman"/>
            <w:b w:val="0"/>
            <w:color w:val="auto"/>
            <w:sz w:val="20"/>
            <w:szCs w:val="20"/>
          </w:rPr>
          <w:t>Порядку</w:t>
        </w:r>
      </w:hyperlink>
      <w:r w:rsidRPr="00B83BF0">
        <w:rPr>
          <w:rFonts w:ascii="Times New Roman" w:hAnsi="Times New Roman" w:cs="Times New Roman"/>
          <w:b w:val="0"/>
          <w:bCs w:val="0"/>
          <w:color w:val="auto"/>
          <w:sz w:val="20"/>
          <w:szCs w:val="20"/>
        </w:rPr>
        <w:t xml:space="preserve"> </w:t>
      </w:r>
      <w:bookmarkEnd w:id="13"/>
      <w:r w:rsidRPr="00B83BF0">
        <w:rPr>
          <w:rFonts w:ascii="Times New Roman" w:hAnsi="Times New Roman" w:cs="Times New Roman"/>
          <w:b w:val="0"/>
          <w:color w:val="auto"/>
          <w:sz w:val="20"/>
          <w:szCs w:val="20"/>
        </w:rPr>
        <w:t>по предотвращению причинения</w:t>
      </w:r>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 xml:space="preserve"> животными без владельцев вреда жизни или</w:t>
      </w:r>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 xml:space="preserve"> здоровью граждан на территории Кечушевского</w:t>
      </w:r>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 xml:space="preserve"> сельского поселения Ардатовского муниципального района</w:t>
      </w:r>
    </w:p>
    <w:p w:rsidR="001026E7" w:rsidRPr="00B83BF0" w:rsidRDefault="001026E7" w:rsidP="00B83BF0">
      <w:pPr>
        <w:pStyle w:val="Heading1"/>
        <w:rPr>
          <w:rFonts w:ascii="Times New Roman" w:hAnsi="Times New Roman" w:cs="Times New Roman"/>
          <w:color w:val="auto"/>
          <w:sz w:val="20"/>
          <w:szCs w:val="20"/>
        </w:rPr>
      </w:pPr>
      <w:r w:rsidRPr="00B83BF0">
        <w:rPr>
          <w:rFonts w:ascii="Times New Roman" w:hAnsi="Times New Roman" w:cs="Times New Roman"/>
          <w:color w:val="auto"/>
          <w:sz w:val="20"/>
          <w:szCs w:val="20"/>
        </w:rPr>
        <w:t>Методика</w:t>
      </w:r>
      <w:r w:rsidRPr="00B83BF0">
        <w:rPr>
          <w:rFonts w:ascii="Times New Roman" w:hAnsi="Times New Roman" w:cs="Times New Roman"/>
          <w:color w:val="auto"/>
          <w:sz w:val="20"/>
          <w:szCs w:val="20"/>
        </w:rPr>
        <w:br/>
        <w:t>расчета численности животных без владельцев</w:t>
      </w:r>
    </w:p>
    <w:p w:rsidR="001026E7" w:rsidRPr="00B83BF0" w:rsidRDefault="001026E7" w:rsidP="00B83BF0">
      <w:pPr>
        <w:pStyle w:val="Heading1"/>
        <w:rPr>
          <w:rFonts w:ascii="Times New Roman" w:hAnsi="Times New Roman" w:cs="Times New Roman"/>
          <w:color w:val="auto"/>
          <w:sz w:val="20"/>
          <w:szCs w:val="20"/>
        </w:rPr>
      </w:pPr>
      <w:bookmarkStart w:id="14" w:name="sub_1101"/>
      <w:r w:rsidRPr="00B83BF0">
        <w:rPr>
          <w:rFonts w:ascii="Times New Roman" w:hAnsi="Times New Roman" w:cs="Times New Roman"/>
          <w:color w:val="auto"/>
          <w:sz w:val="20"/>
          <w:szCs w:val="20"/>
        </w:rPr>
        <w:t>1. Общие положения</w:t>
      </w:r>
    </w:p>
    <w:p w:rsidR="001026E7" w:rsidRPr="00B83BF0" w:rsidRDefault="001026E7" w:rsidP="00B83BF0">
      <w:pPr>
        <w:rPr>
          <w:sz w:val="20"/>
          <w:szCs w:val="20"/>
        </w:rPr>
      </w:pPr>
      <w:bookmarkStart w:id="15" w:name="sub_1111"/>
      <w:bookmarkEnd w:id="14"/>
      <w:r w:rsidRPr="00B83BF0">
        <w:rPr>
          <w:sz w:val="20"/>
          <w:szCs w:val="20"/>
        </w:rPr>
        <w:t>1.1. Настоящая методика расчета численности животных без владельцев (далее - Методика) разработана с целью определения количества животных без владельцев (далее - животные), подлежащих отлову на территории Кечушевского сельского поселения Ардатовского муниципального района в следующем финансовом году, а также мониторинга численности животных, без владельцев, обитающих на территории Кечушевского сельского поселения Ардатовского муниципального района.</w:t>
      </w:r>
    </w:p>
    <w:p w:rsidR="001026E7" w:rsidRPr="00B83BF0" w:rsidRDefault="001026E7" w:rsidP="00B83BF0">
      <w:pPr>
        <w:rPr>
          <w:sz w:val="20"/>
          <w:szCs w:val="20"/>
        </w:rPr>
      </w:pPr>
      <w:bookmarkStart w:id="16" w:name="sub_1112"/>
      <w:bookmarkEnd w:id="15"/>
      <w:r w:rsidRPr="00B83BF0">
        <w:rPr>
          <w:sz w:val="20"/>
          <w:szCs w:val="20"/>
        </w:rPr>
        <w:t xml:space="preserve">1.2. Администрация Кечушевского сельского поселения Ардатовского муниципального района (далее - орган местного самоуправления) в соответствии с </w:t>
      </w:r>
      <w:hyperlink w:anchor="sub_1103" w:history="1">
        <w:r w:rsidRPr="00B83BF0">
          <w:rPr>
            <w:rStyle w:val="a0"/>
            <w:color w:val="auto"/>
            <w:sz w:val="20"/>
            <w:szCs w:val="20"/>
          </w:rPr>
          <w:t>разделом 3</w:t>
        </w:r>
      </w:hyperlink>
      <w:r w:rsidRPr="00B83BF0">
        <w:rPr>
          <w:sz w:val="20"/>
          <w:szCs w:val="20"/>
        </w:rPr>
        <w:t xml:space="preserve"> настоящей Методики направляют в Управление по работе АПК и  ЛПХ  администрации  Ардатовского  муниципального  района информацию о количестве животных, подлежащих отлову на территории поселения в следующем финансовом году ежегодно не позднее 1 июня текущего финансового года (с учетом прогноза изменения количества животных на следующий финансовый год) по форме, согласно </w:t>
      </w:r>
      <w:hyperlink w:anchor="sub_101010" w:history="1">
        <w:r w:rsidRPr="00B83BF0">
          <w:rPr>
            <w:rStyle w:val="a0"/>
            <w:color w:val="auto"/>
            <w:sz w:val="20"/>
            <w:szCs w:val="20"/>
          </w:rPr>
          <w:t>приложению 1</w:t>
        </w:r>
      </w:hyperlink>
      <w:r w:rsidRPr="00B83BF0">
        <w:rPr>
          <w:sz w:val="20"/>
          <w:szCs w:val="20"/>
        </w:rPr>
        <w:t xml:space="preserve"> к настоящей Методике.</w:t>
      </w:r>
    </w:p>
    <w:p w:rsidR="001026E7" w:rsidRPr="00B83BF0" w:rsidRDefault="001026E7" w:rsidP="00B83BF0">
      <w:pPr>
        <w:rPr>
          <w:sz w:val="20"/>
          <w:szCs w:val="20"/>
        </w:rPr>
      </w:pPr>
      <w:bookmarkStart w:id="17" w:name="sub_1114"/>
      <w:bookmarkEnd w:id="16"/>
      <w:r w:rsidRPr="00B83BF0">
        <w:rPr>
          <w:sz w:val="20"/>
          <w:szCs w:val="20"/>
        </w:rPr>
        <w:t xml:space="preserve">1.3. Орган местного самоуправления ежеквартально проводит мониторинг численности животных без владельцев на территории муниципального образования в соответствии с </w:t>
      </w:r>
      <w:hyperlink w:anchor="sub_1104" w:history="1">
        <w:r w:rsidRPr="00B83BF0">
          <w:rPr>
            <w:rStyle w:val="a0"/>
            <w:color w:val="auto"/>
            <w:sz w:val="20"/>
            <w:szCs w:val="20"/>
          </w:rPr>
          <w:t>разделом 4</w:t>
        </w:r>
      </w:hyperlink>
      <w:r w:rsidRPr="00B83BF0">
        <w:rPr>
          <w:sz w:val="20"/>
          <w:szCs w:val="20"/>
        </w:rPr>
        <w:t xml:space="preserve"> настоящей Методики и не позднее 10 числа месяца, следующего за отчетным периодом, направляют в Управление по работе АПК и  ЛПХ  администрации  Ардатовского  муниципального  района информацию по форме, согласно </w:t>
      </w:r>
      <w:hyperlink w:anchor="sub_2000" w:history="1">
        <w:r w:rsidRPr="00B83BF0">
          <w:rPr>
            <w:rStyle w:val="a0"/>
            <w:color w:val="auto"/>
            <w:sz w:val="20"/>
            <w:szCs w:val="20"/>
          </w:rPr>
          <w:t>приложению 2</w:t>
        </w:r>
      </w:hyperlink>
      <w:r w:rsidRPr="00B83BF0">
        <w:rPr>
          <w:sz w:val="20"/>
          <w:szCs w:val="20"/>
        </w:rPr>
        <w:t xml:space="preserve"> к Порядку по предотвращению причинения животными без владельцев вреда жизни или здоровью граждан на территории Кечушевского сельского поселения Ардатовского муниципального района.</w:t>
      </w:r>
    </w:p>
    <w:p w:rsidR="001026E7" w:rsidRPr="00B83BF0" w:rsidRDefault="001026E7" w:rsidP="00B83BF0">
      <w:pPr>
        <w:pStyle w:val="Heading1"/>
        <w:rPr>
          <w:rFonts w:ascii="Times New Roman" w:hAnsi="Times New Roman" w:cs="Times New Roman"/>
          <w:color w:val="auto"/>
          <w:sz w:val="20"/>
          <w:szCs w:val="20"/>
        </w:rPr>
      </w:pPr>
      <w:bookmarkStart w:id="18" w:name="sub_1102"/>
      <w:bookmarkEnd w:id="17"/>
      <w:r w:rsidRPr="00B83BF0">
        <w:rPr>
          <w:rFonts w:ascii="Times New Roman" w:hAnsi="Times New Roman" w:cs="Times New Roman"/>
          <w:color w:val="auto"/>
          <w:sz w:val="20"/>
          <w:szCs w:val="20"/>
        </w:rPr>
        <w:t>2. Методика сбора информации</w:t>
      </w:r>
    </w:p>
    <w:p w:rsidR="001026E7" w:rsidRPr="00B83BF0" w:rsidRDefault="001026E7" w:rsidP="00B83BF0">
      <w:pPr>
        <w:rPr>
          <w:sz w:val="20"/>
          <w:szCs w:val="20"/>
        </w:rPr>
      </w:pPr>
      <w:bookmarkStart w:id="19" w:name="sub_1121"/>
      <w:bookmarkEnd w:id="18"/>
      <w:r w:rsidRPr="00B83BF0">
        <w:rPr>
          <w:sz w:val="20"/>
          <w:szCs w:val="20"/>
        </w:rPr>
        <w:t xml:space="preserve">2.1. Для сбора информации, указанной в пунктах 2 и </w:t>
      </w:r>
      <w:hyperlink w:anchor="sub_1104" w:history="1">
        <w:r w:rsidRPr="00B83BF0">
          <w:rPr>
            <w:rStyle w:val="a0"/>
            <w:color w:val="auto"/>
            <w:sz w:val="20"/>
            <w:szCs w:val="20"/>
          </w:rPr>
          <w:t>4</w:t>
        </w:r>
      </w:hyperlink>
      <w:r w:rsidRPr="00B83BF0">
        <w:rPr>
          <w:sz w:val="20"/>
          <w:szCs w:val="20"/>
        </w:rPr>
        <w:t xml:space="preserve"> настоящей Методики, органом местного самоуправления применяется метод выборочного учета на пробных площадках (далее - площадочный учет).</w:t>
      </w:r>
    </w:p>
    <w:p w:rsidR="001026E7" w:rsidRPr="00B83BF0" w:rsidRDefault="001026E7" w:rsidP="00B83BF0">
      <w:pPr>
        <w:rPr>
          <w:sz w:val="20"/>
          <w:szCs w:val="20"/>
        </w:rPr>
      </w:pPr>
      <w:bookmarkStart w:id="20" w:name="sub_1122"/>
      <w:bookmarkEnd w:id="19"/>
      <w:r w:rsidRPr="00B83BF0">
        <w:rPr>
          <w:sz w:val="20"/>
          <w:szCs w:val="20"/>
        </w:rPr>
        <w:t>2.2. При проведении площадочного учета проводятся следующие мероприятия:</w:t>
      </w:r>
    </w:p>
    <w:bookmarkEnd w:id="20"/>
    <w:p w:rsidR="001026E7" w:rsidRPr="00B83BF0" w:rsidRDefault="001026E7" w:rsidP="00B83BF0">
      <w:pPr>
        <w:rPr>
          <w:sz w:val="20"/>
          <w:szCs w:val="20"/>
        </w:rPr>
      </w:pPr>
      <w:r w:rsidRPr="00B83BF0">
        <w:rPr>
          <w:sz w:val="20"/>
          <w:szCs w:val="20"/>
        </w:rPr>
        <w:t>зонирование территории населенного пункта;</w:t>
      </w:r>
    </w:p>
    <w:p w:rsidR="001026E7" w:rsidRPr="00B83BF0" w:rsidRDefault="001026E7" w:rsidP="00B83BF0">
      <w:pPr>
        <w:rPr>
          <w:sz w:val="20"/>
          <w:szCs w:val="20"/>
        </w:rPr>
      </w:pPr>
      <w:r w:rsidRPr="00B83BF0">
        <w:rPr>
          <w:sz w:val="20"/>
          <w:szCs w:val="20"/>
        </w:rPr>
        <w:t>определение границ пробной площадки;</w:t>
      </w:r>
    </w:p>
    <w:p w:rsidR="001026E7" w:rsidRPr="00B83BF0" w:rsidRDefault="001026E7" w:rsidP="00B83BF0">
      <w:pPr>
        <w:rPr>
          <w:sz w:val="20"/>
          <w:szCs w:val="20"/>
        </w:rPr>
      </w:pPr>
      <w:r w:rsidRPr="00B83BF0">
        <w:rPr>
          <w:sz w:val="20"/>
          <w:szCs w:val="20"/>
        </w:rPr>
        <w:t>обход площадки;</w:t>
      </w:r>
    </w:p>
    <w:p w:rsidR="001026E7" w:rsidRPr="00B83BF0" w:rsidRDefault="001026E7" w:rsidP="00B83BF0">
      <w:pPr>
        <w:rPr>
          <w:sz w:val="20"/>
          <w:szCs w:val="20"/>
        </w:rPr>
      </w:pPr>
      <w:r w:rsidRPr="00B83BF0">
        <w:rPr>
          <w:sz w:val="20"/>
          <w:szCs w:val="20"/>
        </w:rPr>
        <w:t>учет животных без владельцев.</w:t>
      </w:r>
    </w:p>
    <w:p w:rsidR="001026E7" w:rsidRPr="00B83BF0" w:rsidRDefault="001026E7" w:rsidP="00B83BF0">
      <w:pPr>
        <w:rPr>
          <w:sz w:val="20"/>
          <w:szCs w:val="20"/>
        </w:rPr>
      </w:pPr>
      <w:bookmarkStart w:id="21" w:name="sub_1123"/>
      <w:r w:rsidRPr="00B83BF0">
        <w:rPr>
          <w:sz w:val="20"/>
          <w:szCs w:val="20"/>
        </w:rPr>
        <w:t>2.3. Зонирование территории населенного пункта производится путем выделения типов среды обитания животных и определения их границ и площадей на карте (схеме).</w:t>
      </w:r>
    </w:p>
    <w:bookmarkEnd w:id="21"/>
    <w:p w:rsidR="001026E7" w:rsidRPr="00B83BF0" w:rsidRDefault="001026E7" w:rsidP="00B83BF0">
      <w:pPr>
        <w:rPr>
          <w:sz w:val="20"/>
          <w:szCs w:val="20"/>
        </w:rPr>
      </w:pPr>
      <w:r w:rsidRPr="00B83BF0">
        <w:rPr>
          <w:sz w:val="20"/>
          <w:szCs w:val="20"/>
        </w:rPr>
        <w:t>Выделяют следующие типы обитания животных без владельцев:</w:t>
      </w:r>
    </w:p>
    <w:p w:rsidR="001026E7" w:rsidRPr="00B83BF0" w:rsidRDefault="001026E7" w:rsidP="00B83BF0">
      <w:pPr>
        <w:rPr>
          <w:sz w:val="20"/>
          <w:szCs w:val="20"/>
        </w:rPr>
      </w:pPr>
      <w:r w:rsidRPr="00B83BF0">
        <w:rPr>
          <w:sz w:val="20"/>
          <w:szCs w:val="20"/>
        </w:rPr>
        <w:t>1) одноэтажная жилая застройка - массивы частных домовладений с огороженными или неогороженными приусадебными участками;</w:t>
      </w:r>
    </w:p>
    <w:p w:rsidR="001026E7" w:rsidRPr="00B83BF0" w:rsidRDefault="001026E7" w:rsidP="00B83BF0">
      <w:pPr>
        <w:rPr>
          <w:sz w:val="20"/>
          <w:szCs w:val="20"/>
        </w:rPr>
      </w:pPr>
      <w:r w:rsidRPr="00B83BF0">
        <w:rPr>
          <w:sz w:val="20"/>
          <w:szCs w:val="20"/>
        </w:rPr>
        <w:t>2) многоэтажная жилая застройка - кварталы и прилегающая территория многоэтажных домов и сопутствующая инфраструктура (торговые точки, административные здания, школы, больницы и иные здания, строения, сооружения);</w:t>
      </w:r>
    </w:p>
    <w:p w:rsidR="001026E7" w:rsidRPr="00B83BF0" w:rsidRDefault="001026E7" w:rsidP="00B83BF0">
      <w:pPr>
        <w:rPr>
          <w:sz w:val="20"/>
          <w:szCs w:val="20"/>
        </w:rPr>
      </w:pPr>
      <w:r w:rsidRPr="00B83BF0">
        <w:rPr>
          <w:sz w:val="20"/>
          <w:szCs w:val="20"/>
        </w:rPr>
        <w:t>3) промышленно-складская застройка - массивы производственных нежилых зданий и сооружений, складов, гаражей, строительных площадок с прилегающими огороженными и неогороженными участками.</w:t>
      </w:r>
    </w:p>
    <w:p w:rsidR="001026E7" w:rsidRPr="00B83BF0" w:rsidRDefault="001026E7" w:rsidP="00B83BF0">
      <w:pPr>
        <w:rPr>
          <w:sz w:val="20"/>
          <w:szCs w:val="20"/>
        </w:rPr>
      </w:pPr>
      <w:bookmarkStart w:id="22" w:name="sub_1124"/>
      <w:r w:rsidRPr="00B83BF0">
        <w:rPr>
          <w:sz w:val="20"/>
          <w:szCs w:val="20"/>
        </w:rPr>
        <w:t>2.4. В каждом типе среды обитания животных определяют не менее трех пробных площадок. Рекомендуемая площадь каждой из пробных площадок - от 0,5 до 1,5 кв. км. Общая площадь пробных площадок должна составлять не менее 5% от общей площади типа среды обитания животных.</w:t>
      </w:r>
    </w:p>
    <w:bookmarkEnd w:id="22"/>
    <w:p w:rsidR="001026E7" w:rsidRPr="00B83BF0" w:rsidRDefault="001026E7" w:rsidP="00B83BF0">
      <w:pPr>
        <w:rPr>
          <w:sz w:val="20"/>
          <w:szCs w:val="20"/>
        </w:rPr>
      </w:pPr>
      <w:r w:rsidRPr="00B83BF0">
        <w:rPr>
          <w:sz w:val="20"/>
          <w:szCs w:val="20"/>
        </w:rPr>
        <w:t xml:space="preserve">Каждой пробной площадке присваивается индивидуальный номер с занесением указанной информации в Журнал учета пробных площадок на территории муниципального образования, оформленный по форме согласно </w:t>
      </w:r>
      <w:hyperlink w:anchor="sub_101020" w:history="1">
        <w:r w:rsidRPr="00B83BF0">
          <w:rPr>
            <w:rStyle w:val="a0"/>
            <w:color w:val="auto"/>
            <w:sz w:val="20"/>
            <w:szCs w:val="20"/>
          </w:rPr>
          <w:t>приложению 2</w:t>
        </w:r>
      </w:hyperlink>
      <w:r w:rsidRPr="00B83BF0">
        <w:rPr>
          <w:sz w:val="20"/>
          <w:szCs w:val="20"/>
        </w:rPr>
        <w:t xml:space="preserve"> к настоящей Методике.</w:t>
      </w:r>
    </w:p>
    <w:p w:rsidR="001026E7" w:rsidRPr="00B83BF0" w:rsidRDefault="001026E7" w:rsidP="00B83BF0">
      <w:pPr>
        <w:rPr>
          <w:sz w:val="20"/>
          <w:szCs w:val="20"/>
        </w:rPr>
      </w:pPr>
      <w:bookmarkStart w:id="23" w:name="sub_1125"/>
      <w:r w:rsidRPr="00B83BF0">
        <w:rPr>
          <w:sz w:val="20"/>
          <w:szCs w:val="20"/>
        </w:rPr>
        <w:t>2.5. Обход пробной площадки производится двукратно в разное время суток и предполагает визуальную фиксацию всех половозрелых и неполовозрелых животных, с учетом животных без владельцев, имеющих не снимаемые или несмываемые метки, как обитающих на пробной площадке, так и находящихся за пределами границ пробной площадки, но попадающих в зону видимости Комиссии, состоящей из представителей органа местного самоуправления, уполномоченных на принятие решений о возврате животных на прежние места обитания.</w:t>
      </w:r>
    </w:p>
    <w:bookmarkEnd w:id="23"/>
    <w:p w:rsidR="001026E7" w:rsidRPr="00B83BF0" w:rsidRDefault="001026E7" w:rsidP="00B83BF0">
      <w:pPr>
        <w:rPr>
          <w:sz w:val="20"/>
          <w:szCs w:val="20"/>
        </w:rPr>
      </w:pPr>
      <w:r w:rsidRPr="00B83BF0">
        <w:rPr>
          <w:sz w:val="20"/>
          <w:szCs w:val="20"/>
        </w:rPr>
        <w:t xml:space="preserve">По результатам обхода каждой площадки составляется акт обхода пробной площадки по форме, согласно </w:t>
      </w:r>
      <w:hyperlink w:anchor="sub_101030" w:history="1">
        <w:r w:rsidRPr="00B83BF0">
          <w:rPr>
            <w:rStyle w:val="a0"/>
            <w:color w:val="auto"/>
            <w:sz w:val="20"/>
            <w:szCs w:val="20"/>
          </w:rPr>
          <w:t>приложению 3</w:t>
        </w:r>
      </w:hyperlink>
      <w:r w:rsidRPr="00B83BF0">
        <w:rPr>
          <w:sz w:val="20"/>
          <w:szCs w:val="20"/>
        </w:rPr>
        <w:t xml:space="preserve"> к настоящей Методике.</w:t>
      </w:r>
    </w:p>
    <w:p w:rsidR="001026E7" w:rsidRPr="00B83BF0" w:rsidRDefault="001026E7" w:rsidP="00B83BF0">
      <w:pPr>
        <w:rPr>
          <w:sz w:val="20"/>
          <w:szCs w:val="20"/>
        </w:rPr>
      </w:pPr>
      <w:bookmarkStart w:id="24" w:name="sub_1126"/>
      <w:r w:rsidRPr="00B83BF0">
        <w:rPr>
          <w:sz w:val="20"/>
          <w:szCs w:val="20"/>
        </w:rPr>
        <w:t>2.6. Журнал учета пробных площадок на территории поселения, акты обхода пробных площадок хранятся в органе местного самоуправления 5 лет и представляются по требованию Управления по работе АПК и  ЛПХ  администрации  Ардатовского  муниципального  района для проверки.</w:t>
      </w:r>
    </w:p>
    <w:p w:rsidR="001026E7" w:rsidRPr="00B83BF0" w:rsidRDefault="001026E7" w:rsidP="00B83BF0">
      <w:pPr>
        <w:rPr>
          <w:sz w:val="20"/>
          <w:szCs w:val="20"/>
        </w:rPr>
      </w:pPr>
      <w:bookmarkStart w:id="25" w:name="sub_1127"/>
      <w:bookmarkEnd w:id="24"/>
      <w:r w:rsidRPr="00B83BF0">
        <w:rPr>
          <w:sz w:val="20"/>
          <w:szCs w:val="20"/>
        </w:rPr>
        <w:t>2.7. Порядок проведения площадочного учета, в том числе определение перечня обследуемых населенных пунктов, порядков создания и состава Комиссий, присвоения индивидуальных номеров пробным площадкам утверждается органом местного самоуправления.</w:t>
      </w:r>
    </w:p>
    <w:p w:rsidR="001026E7" w:rsidRPr="00B83BF0" w:rsidRDefault="001026E7" w:rsidP="00B83BF0">
      <w:pPr>
        <w:pStyle w:val="Heading1"/>
        <w:rPr>
          <w:rFonts w:ascii="Times New Roman" w:hAnsi="Times New Roman" w:cs="Times New Roman"/>
          <w:color w:val="auto"/>
          <w:sz w:val="20"/>
          <w:szCs w:val="20"/>
        </w:rPr>
      </w:pPr>
      <w:bookmarkStart w:id="26" w:name="sub_1103"/>
      <w:bookmarkEnd w:id="25"/>
      <w:r w:rsidRPr="00B83BF0">
        <w:rPr>
          <w:rFonts w:ascii="Times New Roman" w:hAnsi="Times New Roman" w:cs="Times New Roman"/>
          <w:color w:val="auto"/>
          <w:sz w:val="20"/>
          <w:szCs w:val="20"/>
        </w:rPr>
        <w:t>3. Расчет количества животных без владельцев, подлежащих отлову в следующем финансовом году на территории поселения</w:t>
      </w:r>
    </w:p>
    <w:p w:rsidR="001026E7" w:rsidRPr="00B83BF0" w:rsidRDefault="001026E7" w:rsidP="00B83BF0">
      <w:pPr>
        <w:rPr>
          <w:sz w:val="20"/>
          <w:szCs w:val="20"/>
        </w:rPr>
      </w:pPr>
      <w:bookmarkStart w:id="27" w:name="sub_1131"/>
      <w:bookmarkEnd w:id="26"/>
      <w:r w:rsidRPr="00B83BF0">
        <w:rPr>
          <w:sz w:val="20"/>
          <w:szCs w:val="20"/>
        </w:rPr>
        <w:t>3.1. Количество животных без владельцев, подлежащих отлову в следующем финансовом году на территории поселения, рассчитывается по формуле:</w:t>
      </w:r>
    </w:p>
    <w:bookmarkEnd w:id="27"/>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18pt">
            <v:imagedata r:id="rId17" o:title=""/>
          </v:shape>
        </w:pict>
      </w:r>
      <w:r w:rsidRPr="00B83BF0">
        <w:rPr>
          <w:sz w:val="20"/>
          <w:szCs w:val="20"/>
        </w:rPr>
        <w:t>,</w:t>
      </w:r>
    </w:p>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26" type="#_x0000_t75" style="width:27pt;height:18pt">
            <v:imagedata r:id="rId18" o:title=""/>
          </v:shape>
        </w:pict>
      </w:r>
      <w:r w:rsidRPr="00B83BF0">
        <w:rPr>
          <w:sz w:val="20"/>
          <w:szCs w:val="20"/>
        </w:rPr>
        <w:t xml:space="preserve"> - количество животных, подлежащих отлову на территории поселения;</w:t>
      </w:r>
    </w:p>
    <w:p w:rsidR="001026E7" w:rsidRPr="00B83BF0" w:rsidRDefault="001026E7" w:rsidP="00B83BF0">
      <w:pPr>
        <w:rPr>
          <w:sz w:val="20"/>
          <w:szCs w:val="20"/>
        </w:rPr>
      </w:pPr>
      <w:r w:rsidRPr="00326D32">
        <w:rPr>
          <w:sz w:val="20"/>
          <w:szCs w:val="20"/>
        </w:rPr>
        <w:pict>
          <v:shape id="_x0000_i1027" type="#_x0000_t75" style="width:15pt;height:18pt">
            <v:imagedata r:id="rId19" o:title=""/>
          </v:shape>
        </w:pict>
      </w:r>
      <w:r w:rsidRPr="00B83BF0">
        <w:rPr>
          <w:sz w:val="20"/>
          <w:szCs w:val="20"/>
        </w:rPr>
        <w:t xml:space="preserve"> - сумма;</w:t>
      </w:r>
    </w:p>
    <w:p w:rsidR="001026E7" w:rsidRPr="00B83BF0" w:rsidRDefault="001026E7" w:rsidP="00B83BF0">
      <w:pPr>
        <w:rPr>
          <w:sz w:val="20"/>
          <w:szCs w:val="20"/>
        </w:rPr>
      </w:pPr>
      <w:r w:rsidRPr="00326D32">
        <w:rPr>
          <w:sz w:val="20"/>
          <w:szCs w:val="20"/>
        </w:rPr>
        <w:pict>
          <v:shape id="_x0000_i1028" type="#_x0000_t75" style="width:16.5pt;height:18pt">
            <v:imagedata r:id="rId20" o:title=""/>
          </v:shape>
        </w:pict>
      </w:r>
      <w:r w:rsidRPr="00B83BF0">
        <w:rPr>
          <w:sz w:val="20"/>
          <w:szCs w:val="20"/>
        </w:rPr>
        <w:t xml:space="preserve"> - количество животных, подлежащих отлову в обследованном населенном пункте муниципального образования.</w:t>
      </w:r>
    </w:p>
    <w:p w:rsidR="001026E7" w:rsidRPr="00B83BF0" w:rsidRDefault="001026E7" w:rsidP="00B83BF0">
      <w:pPr>
        <w:rPr>
          <w:sz w:val="20"/>
          <w:szCs w:val="20"/>
        </w:rPr>
      </w:pPr>
      <w:bookmarkStart w:id="28" w:name="sub_1132"/>
      <w:r w:rsidRPr="00B83BF0">
        <w:rPr>
          <w:sz w:val="20"/>
          <w:szCs w:val="20"/>
        </w:rPr>
        <w:t>3.2. Расчет количества животных, подлежащих отлову в обследованном населенном пункте муниципального образования рассчитывается по формуле:</w:t>
      </w:r>
    </w:p>
    <w:bookmarkEnd w:id="28"/>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 id="_x0000_i1029" type="#_x0000_t75" style="width:48pt;height:19.5pt">
            <v:imagedata r:id="rId21" o:title=""/>
          </v:shape>
        </w:pict>
      </w:r>
      <w:r w:rsidRPr="00B83BF0">
        <w:rPr>
          <w:sz w:val="20"/>
          <w:szCs w:val="20"/>
        </w:rPr>
        <w:t>,</w:t>
      </w: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30" type="#_x0000_t75" style="width:16.5pt;height:18pt">
            <v:imagedata r:id="rId22" o:title=""/>
          </v:shape>
        </w:pict>
      </w:r>
      <w:r w:rsidRPr="00B83BF0">
        <w:rPr>
          <w:sz w:val="20"/>
          <w:szCs w:val="20"/>
        </w:rPr>
        <w:t xml:space="preserve"> - количество животных, подлежащих отлову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31" type="#_x0000_t75" style="width:10.5pt;height:15.75pt">
            <v:imagedata r:id="rId23" o:title=""/>
          </v:shape>
        </w:pict>
      </w:r>
      <w:r w:rsidRPr="00B83BF0">
        <w:rPr>
          <w:sz w:val="20"/>
          <w:szCs w:val="20"/>
        </w:rPr>
        <w:t xml:space="preserve"> - сумма;</w:t>
      </w:r>
    </w:p>
    <w:p w:rsidR="001026E7" w:rsidRPr="00B83BF0" w:rsidRDefault="001026E7" w:rsidP="00B83BF0">
      <w:pPr>
        <w:rPr>
          <w:sz w:val="20"/>
          <w:szCs w:val="20"/>
        </w:rPr>
      </w:pPr>
      <w:r w:rsidRPr="00326D32">
        <w:rPr>
          <w:sz w:val="20"/>
          <w:szCs w:val="20"/>
        </w:rPr>
        <w:pict>
          <v:shape id="_x0000_i1032" type="#_x0000_t75" style="width:19.5pt;height:18pt">
            <v:imagedata r:id="rId24" o:title=""/>
          </v:shape>
        </w:pict>
      </w:r>
      <w:r w:rsidRPr="00B83BF0">
        <w:rPr>
          <w:sz w:val="20"/>
          <w:szCs w:val="20"/>
        </w:rPr>
        <w:t xml:space="preserve"> - количество животных, подлежащих отлову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bookmarkStart w:id="29" w:name="sub_1133"/>
      <w:r w:rsidRPr="00B83BF0">
        <w:rPr>
          <w:sz w:val="20"/>
          <w:szCs w:val="20"/>
        </w:rPr>
        <w:t>3.3. Количество животных, подлежащих отлову в отдельном типе среды обитания животных в обследованном населенном пункте муниципального образования рассчитывается по формуле:</w:t>
      </w:r>
    </w:p>
    <w:bookmarkEnd w:id="29"/>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 id="_x0000_i1033" type="#_x0000_t75" style="width:63pt;height:19.5pt">
            <v:imagedata r:id="rId25" o:title=""/>
          </v:shape>
        </w:pict>
      </w:r>
      <w:r w:rsidRPr="00B83BF0">
        <w:rPr>
          <w:sz w:val="20"/>
          <w:szCs w:val="20"/>
        </w:rPr>
        <w:t>,</w:t>
      </w:r>
    </w:p>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34" type="#_x0000_t75" style="width:19.5pt;height:18pt">
            <v:imagedata r:id="rId26" o:title=""/>
          </v:shape>
        </w:pict>
      </w:r>
      <w:r w:rsidRPr="00B83BF0">
        <w:rPr>
          <w:sz w:val="20"/>
          <w:szCs w:val="20"/>
        </w:rPr>
        <w:t xml:space="preserve"> - количество животных без владельцев, подлежащих отлову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35" type="#_x0000_t75" style="width:18pt;height:18pt">
            <v:imagedata r:id="rId27" o:title=""/>
          </v:shape>
        </w:pict>
      </w:r>
      <w:r w:rsidRPr="00B83BF0">
        <w:rPr>
          <w:sz w:val="20"/>
          <w:szCs w:val="20"/>
        </w:rPr>
        <w:t xml:space="preserve"> - средняя взвешенная популяционная плотность животных, подлежащих отлову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36" type="#_x0000_t75" style="width:14.25pt;height:18pt">
            <v:imagedata r:id="rId28" o:title=""/>
          </v:shape>
        </w:pict>
      </w:r>
      <w:r w:rsidRPr="00B83BF0">
        <w:rPr>
          <w:sz w:val="20"/>
          <w:szCs w:val="20"/>
        </w:rPr>
        <w:t xml:space="preserve"> - площадь j - (отдельного) типа среды обитания животных, кв. км.</w:t>
      </w:r>
    </w:p>
    <w:p w:rsidR="001026E7" w:rsidRPr="00B83BF0" w:rsidRDefault="001026E7" w:rsidP="00B83BF0">
      <w:pPr>
        <w:rPr>
          <w:sz w:val="20"/>
          <w:szCs w:val="20"/>
        </w:rPr>
      </w:pPr>
      <w:bookmarkStart w:id="30" w:name="sub_1134"/>
      <w:r w:rsidRPr="00B83BF0">
        <w:rPr>
          <w:sz w:val="20"/>
          <w:szCs w:val="20"/>
        </w:rPr>
        <w:t>3.4. Средняя взвешенная популяционная плотность животных, подлежащих отлову в j-м (отдельном) типе среды обитания животных в обследованном населенном пункте муниципального образования, рассчитывается по формуле:</w:t>
      </w:r>
    </w:p>
    <w:bookmarkEnd w:id="30"/>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 id="_x0000_i1037" type="#_x0000_t75" style="width:94.5pt;height:21.75pt">
            <v:imagedata r:id="rId29" o:title=""/>
          </v:shape>
        </w:pict>
      </w:r>
      <w:r w:rsidRPr="00B83BF0">
        <w:rPr>
          <w:sz w:val="20"/>
          <w:szCs w:val="20"/>
        </w:rPr>
        <w:t>,</w:t>
      </w:r>
    </w:p>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38" type="#_x0000_t75" style="width:18pt;height:18pt">
            <v:imagedata r:id="rId30" o:title=""/>
          </v:shape>
        </w:pict>
      </w:r>
      <w:r w:rsidRPr="00B83BF0">
        <w:rPr>
          <w:sz w:val="20"/>
          <w:szCs w:val="20"/>
        </w:rPr>
        <w:t xml:space="preserve"> - средняя взвешенная популяционная плотность животных, подлежащих отлову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39" type="#_x0000_t75" style="width:15.75pt;height:18pt">
            <v:imagedata r:id="rId31" o:title=""/>
          </v:shape>
        </w:pict>
      </w:r>
      <w:r w:rsidRPr="00B83BF0">
        <w:rPr>
          <w:sz w:val="20"/>
          <w:szCs w:val="20"/>
        </w:rPr>
        <w:t xml:space="preserve"> - суммарное количество животных, не имеющих несмываемые или не снимаемые метки, учтенные на пробных площадках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40" type="#_x0000_t75" style="width:12.75pt;height:18pt">
            <v:imagedata r:id="rId32" o:title=""/>
          </v:shape>
        </w:pict>
      </w:r>
      <w:r w:rsidRPr="00B83BF0">
        <w:rPr>
          <w:sz w:val="20"/>
          <w:szCs w:val="20"/>
        </w:rPr>
        <w:t xml:space="preserve"> - общая площадь пробных площадок в j-м (отдельного) типа среды обитания животных, кв. км.</w:t>
      </w:r>
    </w:p>
    <w:p w:rsidR="001026E7" w:rsidRPr="00B83BF0" w:rsidRDefault="001026E7" w:rsidP="00B83BF0">
      <w:pPr>
        <w:rPr>
          <w:sz w:val="20"/>
          <w:szCs w:val="20"/>
        </w:rPr>
      </w:pPr>
    </w:p>
    <w:p w:rsidR="001026E7" w:rsidRPr="00B83BF0" w:rsidRDefault="001026E7" w:rsidP="00B83BF0">
      <w:pPr>
        <w:pStyle w:val="Heading1"/>
        <w:rPr>
          <w:rFonts w:ascii="Times New Roman" w:hAnsi="Times New Roman" w:cs="Times New Roman"/>
          <w:color w:val="auto"/>
          <w:sz w:val="20"/>
          <w:szCs w:val="20"/>
        </w:rPr>
      </w:pPr>
      <w:bookmarkStart w:id="31" w:name="sub_1104"/>
      <w:r w:rsidRPr="00B83BF0">
        <w:rPr>
          <w:rFonts w:ascii="Times New Roman" w:hAnsi="Times New Roman" w:cs="Times New Roman"/>
          <w:color w:val="auto"/>
          <w:sz w:val="20"/>
          <w:szCs w:val="20"/>
        </w:rPr>
        <w:t>4. Мониторинг численности животных без владельцев, обитающих на территории поселения</w:t>
      </w:r>
    </w:p>
    <w:bookmarkEnd w:id="31"/>
    <w:p w:rsidR="001026E7" w:rsidRPr="00B83BF0" w:rsidRDefault="001026E7" w:rsidP="00B83BF0">
      <w:pPr>
        <w:rPr>
          <w:sz w:val="20"/>
          <w:szCs w:val="20"/>
        </w:rPr>
      </w:pPr>
    </w:p>
    <w:p w:rsidR="001026E7" w:rsidRPr="00B83BF0" w:rsidRDefault="001026E7" w:rsidP="00B83BF0">
      <w:pPr>
        <w:rPr>
          <w:sz w:val="20"/>
          <w:szCs w:val="20"/>
        </w:rPr>
      </w:pPr>
      <w:bookmarkStart w:id="32" w:name="sub_1141"/>
      <w:r w:rsidRPr="00B83BF0">
        <w:rPr>
          <w:sz w:val="20"/>
          <w:szCs w:val="20"/>
        </w:rPr>
        <w:t>4.1. В целях мониторинга численности животных без владельцев, обитающих на территории поселения, расчет их количества осуществляется по следующей формуле:</w:t>
      </w:r>
    </w:p>
    <w:bookmarkEnd w:id="32"/>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 id="_x0000_i1041" type="#_x0000_t75" style="width:44.25pt;height:19.5pt">
            <v:imagedata r:id="rId33" o:title=""/>
          </v:shape>
        </w:pict>
      </w:r>
      <w:r w:rsidRPr="00B83BF0">
        <w:rPr>
          <w:sz w:val="20"/>
          <w:szCs w:val="20"/>
        </w:rPr>
        <w:t>,</w:t>
      </w:r>
    </w:p>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42" type="#_x0000_t75" style="width:15.75pt;height:18pt">
            <v:imagedata r:id="rId34" o:title=""/>
          </v:shape>
        </w:pict>
      </w:r>
      <w:r w:rsidRPr="00B83BF0">
        <w:rPr>
          <w:sz w:val="20"/>
          <w:szCs w:val="20"/>
        </w:rPr>
        <w:t xml:space="preserve"> - количество животных, обитающих на территории муниципального образования;</w:t>
      </w:r>
    </w:p>
    <w:p w:rsidR="001026E7" w:rsidRPr="00B83BF0" w:rsidRDefault="001026E7" w:rsidP="00B83BF0">
      <w:pPr>
        <w:rPr>
          <w:sz w:val="20"/>
          <w:szCs w:val="20"/>
        </w:rPr>
      </w:pPr>
      <w:r w:rsidRPr="00326D32">
        <w:rPr>
          <w:sz w:val="20"/>
          <w:szCs w:val="20"/>
        </w:rPr>
        <w:pict>
          <v:shape id="_x0000_i1043" type="#_x0000_t75" style="width:10.5pt;height:15.75pt">
            <v:imagedata r:id="rId35" o:title=""/>
          </v:shape>
        </w:pict>
      </w:r>
      <w:r w:rsidRPr="00B83BF0">
        <w:rPr>
          <w:sz w:val="20"/>
          <w:szCs w:val="20"/>
        </w:rPr>
        <w:t xml:space="preserve"> - сумма;</w:t>
      </w:r>
    </w:p>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 id="_x0000_i1044" type="#_x0000_t75" style="width:15.75pt;height:18pt">
            <v:imagedata r:id="rId36" o:title=""/>
          </v:shape>
        </w:pict>
      </w:r>
      <w:r w:rsidRPr="00B83BF0">
        <w:rPr>
          <w:sz w:val="20"/>
          <w:szCs w:val="20"/>
        </w:rPr>
        <w:t xml:space="preserve"> - количество животных, обитающих в обследованном населенном пункте муниципального образования.</w:t>
      </w:r>
    </w:p>
    <w:p w:rsidR="001026E7" w:rsidRPr="00B83BF0" w:rsidRDefault="001026E7" w:rsidP="00B83BF0">
      <w:pPr>
        <w:rPr>
          <w:sz w:val="20"/>
          <w:szCs w:val="20"/>
        </w:rPr>
      </w:pPr>
      <w:bookmarkStart w:id="33" w:name="sub_1142"/>
      <w:r w:rsidRPr="00B83BF0">
        <w:rPr>
          <w:sz w:val="20"/>
          <w:szCs w:val="20"/>
        </w:rPr>
        <w:t>4.2. Расчет количества животных без владельцев, обитающих в обследованном населенном пункте, рассчитывается по формуле:</w:t>
      </w:r>
    </w:p>
    <w:bookmarkEnd w:id="33"/>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 id="_x0000_i1045" type="#_x0000_t75" style="width:48pt;height:21pt">
            <v:imagedata r:id="rId37" o:title=""/>
          </v:shape>
        </w:pict>
      </w:r>
      <w:r w:rsidRPr="00B83BF0">
        <w:rPr>
          <w:sz w:val="20"/>
          <w:szCs w:val="20"/>
        </w:rPr>
        <w:t>,</w:t>
      </w:r>
    </w:p>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46" type="#_x0000_t75" style="width:15.75pt;height:18pt">
            <v:imagedata r:id="rId38" o:title=""/>
          </v:shape>
        </w:pict>
      </w:r>
      <w:r w:rsidRPr="00B83BF0">
        <w:rPr>
          <w:sz w:val="20"/>
          <w:szCs w:val="20"/>
        </w:rPr>
        <w:t xml:space="preserve"> - количество животных, обитающих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47" type="#_x0000_t75" style="width:10.5pt;height:15.75pt">
            <v:imagedata r:id="rId39" o:title=""/>
          </v:shape>
        </w:pict>
      </w:r>
      <w:r w:rsidRPr="00B83BF0">
        <w:rPr>
          <w:sz w:val="20"/>
          <w:szCs w:val="20"/>
        </w:rPr>
        <w:t xml:space="preserve"> - сумма;</w:t>
      </w:r>
    </w:p>
    <w:p w:rsidR="001026E7" w:rsidRPr="00B83BF0" w:rsidRDefault="001026E7" w:rsidP="00B83BF0">
      <w:pPr>
        <w:rPr>
          <w:sz w:val="20"/>
          <w:szCs w:val="20"/>
        </w:rPr>
      </w:pPr>
      <w:r w:rsidRPr="00326D32">
        <w:rPr>
          <w:sz w:val="20"/>
          <w:szCs w:val="20"/>
        </w:rPr>
        <w:pict>
          <v:shape id="_x0000_i1048" type="#_x0000_t75" style="width:19.5pt;height:19.5pt">
            <v:imagedata r:id="rId40" o:title=""/>
          </v:shape>
        </w:pict>
      </w:r>
      <w:r w:rsidRPr="00B83BF0">
        <w:rPr>
          <w:sz w:val="20"/>
          <w:szCs w:val="20"/>
        </w:rPr>
        <w:t xml:space="preserve"> - количество животных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bookmarkStart w:id="34" w:name="sub_1143"/>
      <w:r w:rsidRPr="00B83BF0">
        <w:rPr>
          <w:sz w:val="20"/>
          <w:szCs w:val="20"/>
        </w:rPr>
        <w:t>4.3. Количество животных, обитающих в отдельном типе среды обитания животных в обследованном населенном пункте, рассчитывается по формуле:</w:t>
      </w:r>
    </w:p>
    <w:bookmarkEnd w:id="34"/>
    <w:p w:rsidR="001026E7" w:rsidRPr="00B83BF0" w:rsidRDefault="001026E7" w:rsidP="00B83BF0">
      <w:pPr>
        <w:rPr>
          <w:sz w:val="20"/>
          <w:szCs w:val="20"/>
        </w:rPr>
      </w:pPr>
    </w:p>
    <w:p w:rsidR="001026E7" w:rsidRPr="00B83BF0" w:rsidRDefault="001026E7" w:rsidP="00B83BF0">
      <w:pPr>
        <w:rPr>
          <w:sz w:val="20"/>
          <w:szCs w:val="20"/>
        </w:rPr>
      </w:pPr>
      <w:r w:rsidRPr="00326D32">
        <w:rPr>
          <w:sz w:val="20"/>
          <w:szCs w:val="20"/>
        </w:rPr>
        <w:pict>
          <v:shape id="_x0000_i1049" type="#_x0000_t75" style="width:63pt;height:18pt">
            <v:imagedata r:id="rId41" o:title=""/>
          </v:shape>
        </w:pict>
      </w:r>
      <w:r w:rsidRPr="00B83BF0">
        <w:rPr>
          <w:sz w:val="20"/>
          <w:szCs w:val="20"/>
        </w:rPr>
        <w:t>,</w:t>
      </w:r>
    </w:p>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50" type="#_x0000_t75" style="width:19.5pt;height:18pt">
            <v:imagedata r:id="rId42" o:title=""/>
          </v:shape>
        </w:pict>
      </w:r>
      <w:r w:rsidRPr="00B83BF0">
        <w:rPr>
          <w:sz w:val="20"/>
          <w:szCs w:val="20"/>
        </w:rPr>
        <w:t xml:space="preserve"> - количество животных, обитающих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51" type="#_x0000_t75" style="width:18pt;height:18pt">
            <v:imagedata r:id="rId43" o:title=""/>
          </v:shape>
        </w:pict>
      </w:r>
      <w:r w:rsidRPr="00B83BF0">
        <w:rPr>
          <w:sz w:val="20"/>
          <w:szCs w:val="20"/>
        </w:rPr>
        <w:t xml:space="preserve"> - средняя взвешенная популяционная плотность животных, обитающих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52" type="#_x0000_t75" style="width:14.25pt;height:18pt">
            <v:imagedata r:id="rId44" o:title=""/>
          </v:shape>
        </w:pict>
      </w:r>
      <w:r w:rsidRPr="00B83BF0">
        <w:rPr>
          <w:sz w:val="20"/>
          <w:szCs w:val="20"/>
        </w:rPr>
        <w:t xml:space="preserve"> - площадь j - ого типа (отдельном) типе среды обитания, кв. км.</w:t>
      </w:r>
    </w:p>
    <w:p w:rsidR="001026E7" w:rsidRPr="00B83BF0" w:rsidRDefault="001026E7" w:rsidP="00B83BF0">
      <w:pPr>
        <w:rPr>
          <w:sz w:val="20"/>
          <w:szCs w:val="20"/>
        </w:rPr>
      </w:pPr>
      <w:bookmarkStart w:id="35" w:name="sub_1144"/>
      <w:r w:rsidRPr="00B83BF0">
        <w:rPr>
          <w:sz w:val="20"/>
          <w:szCs w:val="20"/>
        </w:rPr>
        <w:t>4.4. Средняя взвешенная популяционная плотность животных, обитающих в j-м (отдельном) типе среды обитания животных в обследованном населенном пункте муниципального образования, рассчитывается по формуле:</w:t>
      </w:r>
    </w:p>
    <w:bookmarkEnd w:id="35"/>
    <w:p w:rsidR="001026E7" w:rsidRPr="00B83BF0" w:rsidRDefault="001026E7" w:rsidP="00B83BF0">
      <w:pPr>
        <w:rPr>
          <w:sz w:val="20"/>
          <w:szCs w:val="20"/>
        </w:rPr>
      </w:pPr>
    </w:p>
    <w:p w:rsidR="001026E7" w:rsidRPr="00B83BF0" w:rsidRDefault="001026E7" w:rsidP="00B83BF0">
      <w:pPr>
        <w:jc w:val="center"/>
        <w:rPr>
          <w:sz w:val="20"/>
          <w:szCs w:val="20"/>
        </w:rPr>
      </w:pPr>
      <w:r w:rsidRPr="00326D32">
        <w:rPr>
          <w:sz w:val="20"/>
          <w:szCs w:val="20"/>
        </w:rPr>
        <w:pict>
          <v:shape id="_x0000_i1053" type="#_x0000_t75" style="width:93pt;height:23.25pt">
            <v:imagedata r:id="rId45" o:title=""/>
          </v:shape>
        </w:pict>
      </w:r>
      <w:r w:rsidRPr="00B83BF0">
        <w:rPr>
          <w:sz w:val="20"/>
          <w:szCs w:val="20"/>
        </w:rPr>
        <w:t>,</w:t>
      </w:r>
    </w:p>
    <w:p w:rsidR="001026E7" w:rsidRPr="00B83BF0" w:rsidRDefault="001026E7" w:rsidP="00B83BF0">
      <w:pPr>
        <w:rPr>
          <w:sz w:val="20"/>
          <w:szCs w:val="20"/>
        </w:rPr>
      </w:pPr>
    </w:p>
    <w:p w:rsidR="001026E7" w:rsidRPr="00B83BF0" w:rsidRDefault="001026E7" w:rsidP="00B83BF0">
      <w:pPr>
        <w:rPr>
          <w:sz w:val="20"/>
          <w:szCs w:val="20"/>
        </w:rPr>
      </w:pPr>
      <w:r w:rsidRPr="00B83BF0">
        <w:rPr>
          <w:sz w:val="20"/>
          <w:szCs w:val="20"/>
        </w:rPr>
        <w:t>где:</w:t>
      </w:r>
    </w:p>
    <w:p w:rsidR="001026E7" w:rsidRPr="00B83BF0" w:rsidRDefault="001026E7" w:rsidP="00B83BF0">
      <w:pPr>
        <w:rPr>
          <w:sz w:val="20"/>
          <w:szCs w:val="20"/>
        </w:rPr>
      </w:pPr>
      <w:r w:rsidRPr="00326D32">
        <w:rPr>
          <w:sz w:val="20"/>
          <w:szCs w:val="20"/>
        </w:rPr>
        <w:pict>
          <v:shape id="_x0000_i1054" type="#_x0000_t75" style="width:18pt;height:18pt">
            <v:imagedata r:id="rId46" o:title=""/>
          </v:shape>
        </w:pict>
      </w:r>
      <w:r w:rsidRPr="00B83BF0">
        <w:rPr>
          <w:sz w:val="20"/>
          <w:szCs w:val="20"/>
        </w:rPr>
        <w:t xml:space="preserve"> - средняя взвешенная популяционная плотность животных, обитающих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55" type="#_x0000_t75" style="width:15.75pt;height:18pt">
            <v:imagedata r:id="rId47" o:title=""/>
          </v:shape>
        </w:pict>
      </w:r>
      <w:r w:rsidRPr="00B83BF0">
        <w:rPr>
          <w:sz w:val="20"/>
          <w:szCs w:val="20"/>
        </w:rPr>
        <w:t xml:space="preserve"> - суммарное количество животных, учтенных на пробных площадках в j-м (отдельном) типе среды обитания животных в обследованном населенном пункте муниципального образования;</w:t>
      </w:r>
    </w:p>
    <w:p w:rsidR="001026E7" w:rsidRPr="00B83BF0" w:rsidRDefault="001026E7" w:rsidP="00B83BF0">
      <w:pPr>
        <w:rPr>
          <w:sz w:val="20"/>
          <w:szCs w:val="20"/>
        </w:rPr>
      </w:pPr>
      <w:r w:rsidRPr="00326D32">
        <w:rPr>
          <w:sz w:val="20"/>
          <w:szCs w:val="20"/>
        </w:rPr>
        <w:pict>
          <v:shape id="_x0000_i1056" type="#_x0000_t75" style="width:12.75pt;height:18pt">
            <v:imagedata r:id="rId48" o:title=""/>
          </v:shape>
        </w:pict>
      </w:r>
      <w:r w:rsidRPr="00B83BF0">
        <w:rPr>
          <w:sz w:val="20"/>
          <w:szCs w:val="20"/>
        </w:rPr>
        <w:t xml:space="preserve"> - общая площадь пробных площадок в j-м (отдельном) типе среды обитания, кв. км.</w:t>
      </w:r>
    </w:p>
    <w:p w:rsidR="001026E7" w:rsidRPr="00B83BF0" w:rsidRDefault="001026E7" w:rsidP="00B83BF0">
      <w:pPr>
        <w:jc w:val="right"/>
        <w:rPr>
          <w:rStyle w:val="a"/>
          <w:b w:val="0"/>
          <w:bCs/>
          <w:sz w:val="20"/>
          <w:szCs w:val="20"/>
        </w:rPr>
      </w:pPr>
      <w:bookmarkStart w:id="36" w:name="sub_101010"/>
      <w:r w:rsidRPr="00B83BF0">
        <w:rPr>
          <w:rStyle w:val="a"/>
          <w:b w:val="0"/>
          <w:bCs/>
          <w:sz w:val="20"/>
          <w:szCs w:val="20"/>
        </w:rPr>
        <w:t xml:space="preserve">             Приложение 1</w:t>
      </w:r>
      <w:r w:rsidRPr="00B83BF0">
        <w:rPr>
          <w:rStyle w:val="a"/>
          <w:b w:val="0"/>
          <w:bCs/>
          <w:sz w:val="20"/>
          <w:szCs w:val="20"/>
        </w:rPr>
        <w:br/>
        <w:t xml:space="preserve">к </w:t>
      </w:r>
      <w:hyperlink w:anchor="sub_1100" w:history="1">
        <w:r w:rsidRPr="00B83BF0">
          <w:rPr>
            <w:rStyle w:val="a0"/>
            <w:color w:val="auto"/>
            <w:sz w:val="20"/>
            <w:szCs w:val="20"/>
          </w:rPr>
          <w:t>Методике</w:t>
        </w:r>
      </w:hyperlink>
      <w:r w:rsidRPr="00B83BF0">
        <w:rPr>
          <w:rStyle w:val="a"/>
          <w:b w:val="0"/>
          <w:bCs/>
          <w:sz w:val="20"/>
          <w:szCs w:val="20"/>
        </w:rPr>
        <w:t xml:space="preserve"> расчета численности</w:t>
      </w:r>
      <w:r w:rsidRPr="00B83BF0">
        <w:rPr>
          <w:rStyle w:val="a"/>
          <w:b w:val="0"/>
          <w:bCs/>
          <w:sz w:val="20"/>
          <w:szCs w:val="20"/>
        </w:rPr>
        <w:br/>
        <w:t>животных без владельцев</w:t>
      </w:r>
    </w:p>
    <w:bookmarkEnd w:id="36"/>
    <w:p w:rsidR="001026E7" w:rsidRPr="00B83BF0" w:rsidRDefault="001026E7" w:rsidP="00B83BF0">
      <w:pPr>
        <w:rPr>
          <w:sz w:val="20"/>
          <w:szCs w:val="20"/>
        </w:rPr>
      </w:pP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Cs/>
          <w:sz w:val="20"/>
          <w:szCs w:val="20"/>
        </w:rPr>
        <w:t>Информация</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Cs/>
          <w:sz w:val="20"/>
          <w:szCs w:val="20"/>
        </w:rPr>
        <w:t>о количестве животных без владельцев,</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Cs/>
          <w:sz w:val="20"/>
          <w:szCs w:val="20"/>
        </w:rPr>
        <w:t>подлежащих отлову в ________________ году</w:t>
      </w:r>
    </w:p>
    <w:p w:rsidR="001026E7" w:rsidRPr="00B83BF0" w:rsidRDefault="001026E7" w:rsidP="00B83BF0">
      <w:pPr>
        <w:pStyle w:val="a2"/>
        <w:jc w:val="center"/>
        <w:rPr>
          <w:rStyle w:val="a"/>
          <w:rFonts w:ascii="Times New Roman" w:hAnsi="Times New Roman" w:cs="Times New Roman"/>
          <w:bCs/>
          <w:sz w:val="20"/>
          <w:szCs w:val="20"/>
        </w:rPr>
      </w:pPr>
      <w:r w:rsidRPr="00B83BF0">
        <w:rPr>
          <w:rStyle w:val="a"/>
          <w:rFonts w:ascii="Times New Roman" w:hAnsi="Times New Roman" w:cs="Times New Roman"/>
          <w:bCs/>
          <w:sz w:val="20"/>
          <w:szCs w:val="20"/>
        </w:rPr>
        <w:t xml:space="preserve">на территории Кечушевского сельского поселения Ардатовского муниципального </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Cs/>
          <w:sz w:val="20"/>
          <w:szCs w:val="20"/>
        </w:rPr>
        <w:t>района Республики Мордовия</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Cs/>
          <w:sz w:val="20"/>
          <w:szCs w:val="20"/>
        </w:rPr>
        <w:t>с учетом прогноза изменения количества</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Cs/>
          <w:sz w:val="20"/>
          <w:szCs w:val="20"/>
        </w:rPr>
        <w:t>животных без владельцев</w:t>
      </w:r>
    </w:p>
    <w:p w:rsidR="001026E7" w:rsidRPr="00B83BF0" w:rsidRDefault="001026E7" w:rsidP="00B83BF0">
      <w:pPr>
        <w:rPr>
          <w:sz w:val="20"/>
          <w:szCs w:val="20"/>
        </w:rPr>
      </w:pPr>
    </w:p>
    <w:tbl>
      <w:tblPr>
        <w:tblW w:w="10348" w:type="dxa"/>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76"/>
        <w:gridCol w:w="809"/>
        <w:gridCol w:w="42"/>
        <w:gridCol w:w="1417"/>
        <w:gridCol w:w="1559"/>
        <w:gridCol w:w="1701"/>
        <w:gridCol w:w="1560"/>
        <w:gridCol w:w="992"/>
        <w:gridCol w:w="992"/>
      </w:tblGrid>
      <w:tr w:rsidR="001026E7" w:rsidRPr="00B83BF0" w:rsidTr="00C57208">
        <w:tc>
          <w:tcPr>
            <w:tcW w:w="1276" w:type="dxa"/>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Наименование муниципального образования</w:t>
            </w:r>
          </w:p>
        </w:tc>
        <w:tc>
          <w:tcPr>
            <w:tcW w:w="8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Вид животного</w:t>
            </w:r>
          </w:p>
        </w:tc>
        <w:tc>
          <w:tcPr>
            <w:tcW w:w="1459" w:type="dxa"/>
            <w:gridSpan w:val="2"/>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Количество животных без владельцев, обнаруженных во время учета (N)</w:t>
            </w:r>
          </w:p>
        </w:tc>
        <w:tc>
          <w:tcPr>
            <w:tcW w:w="155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Количество животных без владельцев, обнаруженных во время учета, не имеющих несмываемые или не снимаемые метки</w:t>
            </w:r>
          </w:p>
        </w:tc>
        <w:tc>
          <w:tcPr>
            <w:tcW w:w="170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Общая площадь населенных пунктов, обследованных во время учета животных без владельцев (S)</w:t>
            </w:r>
          </w:p>
        </w:tc>
        <w:tc>
          <w:tcPr>
            <w:tcW w:w="1560"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Количество животных без владельцев, обитающих в муниципальном образовании (</w:t>
            </w:r>
            <w:r w:rsidRPr="00326D32">
              <w:rPr>
                <w:rFonts w:ascii="Times New Roman" w:hAnsi="Times New Roman" w:cs="Times New Roman"/>
                <w:sz w:val="20"/>
                <w:szCs w:val="20"/>
              </w:rPr>
              <w:pict>
                <v:shape id="_x0000_i1057" type="#_x0000_t75" style="width:13.5pt;height:13.5pt">
                  <v:imagedata r:id="rId49" o:title=""/>
                </v:shape>
              </w:pict>
            </w:r>
            <w:r w:rsidRPr="00B83BF0">
              <w:rPr>
                <w:rFonts w:ascii="Times New Roman" w:hAnsi="Times New Roman" w:cs="Times New Roman"/>
                <w:sz w:val="20"/>
                <w:szCs w:val="20"/>
              </w:rPr>
              <w:t>) на 1 июня т.г.</w:t>
            </w: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Количество животных без владельцев, не имеющих несмываемые или не снимаемые метки, обитающих в муниципальном образовании (</w:t>
            </w:r>
            <w:r w:rsidRPr="00326D32">
              <w:rPr>
                <w:rFonts w:ascii="Times New Roman" w:hAnsi="Times New Roman" w:cs="Times New Roman"/>
                <w:sz w:val="20"/>
                <w:szCs w:val="20"/>
              </w:rPr>
              <w:pict>
                <v:shape id="_x0000_i1058" type="#_x0000_t75" style="width:22.5pt;height:15pt">
                  <v:imagedata r:id="rId50" o:title=""/>
                </v:shape>
              </w:pict>
            </w:r>
            <w:r w:rsidRPr="00B83BF0">
              <w:rPr>
                <w:rFonts w:ascii="Times New Roman" w:hAnsi="Times New Roman" w:cs="Times New Roman"/>
                <w:sz w:val="20"/>
                <w:szCs w:val="20"/>
              </w:rPr>
              <w:t>) и подлежащих отлову на 01 июня т.г.</w:t>
            </w:r>
          </w:p>
        </w:tc>
        <w:tc>
          <w:tcPr>
            <w:tcW w:w="992" w:type="dxa"/>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Количество животных без владельцев, подлежащих отлову, на следующий финансовый год (с учетом: прогноза изменения их количества)</w:t>
            </w:r>
          </w:p>
        </w:tc>
      </w:tr>
      <w:tr w:rsidR="001026E7" w:rsidRPr="00B83BF0" w:rsidTr="00C57208">
        <w:tc>
          <w:tcPr>
            <w:tcW w:w="1276" w:type="dxa"/>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1</w:t>
            </w:r>
          </w:p>
        </w:tc>
        <w:tc>
          <w:tcPr>
            <w:tcW w:w="8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459" w:type="dxa"/>
            <w:gridSpan w:val="2"/>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2</w:t>
            </w:r>
          </w:p>
        </w:tc>
        <w:tc>
          <w:tcPr>
            <w:tcW w:w="155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3</w:t>
            </w:r>
          </w:p>
        </w:tc>
        <w:tc>
          <w:tcPr>
            <w:tcW w:w="170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4</w:t>
            </w:r>
          </w:p>
        </w:tc>
        <w:tc>
          <w:tcPr>
            <w:tcW w:w="1560"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5</w:t>
            </w: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6</w:t>
            </w:r>
          </w:p>
        </w:tc>
        <w:tc>
          <w:tcPr>
            <w:tcW w:w="992" w:type="dxa"/>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7</w:t>
            </w:r>
          </w:p>
        </w:tc>
      </w:tr>
      <w:tr w:rsidR="001026E7" w:rsidRPr="00B83BF0" w:rsidTr="00C57208">
        <w:tc>
          <w:tcPr>
            <w:tcW w:w="1276" w:type="dxa"/>
            <w:vMerge w:val="restart"/>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8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собаки</w:t>
            </w:r>
          </w:p>
        </w:tc>
        <w:tc>
          <w:tcPr>
            <w:tcW w:w="1459" w:type="dxa"/>
            <w:gridSpan w:val="2"/>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1276" w:type="dxa"/>
            <w:vMerge/>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809" w:type="dxa"/>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кошки</w:t>
            </w:r>
          </w:p>
        </w:tc>
        <w:tc>
          <w:tcPr>
            <w:tcW w:w="1459" w:type="dxa"/>
            <w:gridSpan w:val="2"/>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2127" w:type="dxa"/>
            <w:gridSpan w:val="3"/>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ИТОГО:</w:t>
            </w:r>
          </w:p>
        </w:tc>
        <w:tc>
          <w:tcPr>
            <w:tcW w:w="1417"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5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70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60"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bl>
    <w:p w:rsidR="001026E7" w:rsidRPr="00B83BF0" w:rsidRDefault="001026E7" w:rsidP="00B83BF0">
      <w:pPr>
        <w:rPr>
          <w:sz w:val="20"/>
          <w:szCs w:val="20"/>
        </w:rPr>
        <w:sectPr w:rsidR="001026E7" w:rsidRPr="00B83BF0">
          <w:headerReference w:type="default" r:id="rId51"/>
          <w:pgSz w:w="11905" w:h="16837"/>
          <w:pgMar w:top="1440" w:right="800" w:bottom="1440" w:left="800" w:header="720" w:footer="720" w:gutter="0"/>
          <w:cols w:space="720"/>
          <w:noEndnote/>
        </w:sectPr>
      </w:pPr>
    </w:p>
    <w:tbl>
      <w:tblPr>
        <w:tblpPr w:leftFromText="180" w:rightFromText="180" w:vertAnchor="page" w:horzAnchor="margin" w:tblpXSpec="center" w:tblpY="3949"/>
        <w:tblW w:w="0" w:type="auto"/>
        <w:tblBorders>
          <w:top w:val="single" w:sz="4" w:space="0" w:color="auto"/>
          <w:left w:val="single" w:sz="4" w:space="0" w:color="auto"/>
          <w:bottom w:val="single" w:sz="4" w:space="0" w:color="auto"/>
          <w:right w:val="single" w:sz="4" w:space="0" w:color="auto"/>
        </w:tblBorders>
        <w:tblLayout w:type="fixed"/>
        <w:tblLook w:val="0000"/>
      </w:tblPr>
      <w:tblGrid>
        <w:gridCol w:w="960"/>
        <w:gridCol w:w="1924"/>
        <w:gridCol w:w="1399"/>
        <w:gridCol w:w="1504"/>
        <w:gridCol w:w="1504"/>
        <w:gridCol w:w="1339"/>
        <w:gridCol w:w="1399"/>
        <w:gridCol w:w="1339"/>
        <w:gridCol w:w="1399"/>
      </w:tblGrid>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r w:rsidRPr="00B83BF0">
              <w:rPr>
                <w:rFonts w:ascii="Times New Roman" w:hAnsi="Times New Roman" w:cs="Times New Roman"/>
                <w:sz w:val="20"/>
                <w:szCs w:val="20"/>
              </w:rPr>
              <w:t>Номер п/п</w:t>
            </w: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Индивидуальный номер пробной площадки</w:t>
            </w: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Населенный пункт нахождения пробной площадки</w:t>
            </w: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Ориентиры (координаты) пробной площадки</w:t>
            </w: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Площадь обследуемого населенного пункта (S), кв. км</w:t>
            </w: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Площадь типа среды обитания животного без владельца в населенном пункте (Q), кв. км</w:t>
            </w: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Общая площадь пробных площадок населенного пункта (Sj), кв. км</w:t>
            </w: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Площадь пробной площадки в населенном пункте, кв. км</w:t>
            </w: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Примечание</w:t>
            </w:r>
          </w:p>
        </w:tc>
      </w:tr>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1</w:t>
            </w: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2</w:t>
            </w: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3</w:t>
            </w: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4</w:t>
            </w: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5</w:t>
            </w: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6</w:t>
            </w: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7</w:t>
            </w: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8</w:t>
            </w: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9</w:t>
            </w:r>
          </w:p>
        </w:tc>
      </w:tr>
      <w:tr w:rsidR="001026E7" w:rsidRPr="00B83BF0" w:rsidTr="00C57208">
        <w:tc>
          <w:tcPr>
            <w:tcW w:w="12767" w:type="dxa"/>
            <w:gridSpan w:val="9"/>
            <w:tcBorders>
              <w:top w:val="single" w:sz="4" w:space="0" w:color="auto"/>
              <w:bottom w:val="single" w:sz="4" w:space="0" w:color="auto"/>
            </w:tcBorders>
          </w:tcPr>
          <w:p w:rsidR="001026E7" w:rsidRPr="00B83BF0" w:rsidRDefault="001026E7" w:rsidP="00C57208">
            <w:pPr>
              <w:pStyle w:val="Heading1"/>
              <w:rPr>
                <w:rFonts w:ascii="Times New Roman" w:hAnsi="Times New Roman" w:cs="Times New Roman"/>
                <w:color w:val="auto"/>
                <w:sz w:val="20"/>
                <w:szCs w:val="20"/>
              </w:rPr>
            </w:pPr>
            <w:r w:rsidRPr="00B83BF0">
              <w:rPr>
                <w:rFonts w:ascii="Times New Roman" w:hAnsi="Times New Roman" w:cs="Times New Roman"/>
                <w:color w:val="auto"/>
                <w:sz w:val="20"/>
                <w:szCs w:val="20"/>
              </w:rPr>
              <w:t>1. Тип среды обитания животного без владельца: одноэтажная жилая застройка</w:t>
            </w:r>
          </w:p>
        </w:tc>
      </w:tr>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vMerge/>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12767" w:type="dxa"/>
            <w:gridSpan w:val="9"/>
            <w:tcBorders>
              <w:top w:val="single" w:sz="4" w:space="0" w:color="auto"/>
              <w:bottom w:val="single" w:sz="4" w:space="0" w:color="auto"/>
            </w:tcBorders>
          </w:tcPr>
          <w:p w:rsidR="001026E7" w:rsidRPr="00B83BF0" w:rsidRDefault="001026E7" w:rsidP="00C57208">
            <w:pPr>
              <w:pStyle w:val="Heading1"/>
              <w:rPr>
                <w:rFonts w:ascii="Times New Roman" w:hAnsi="Times New Roman" w:cs="Times New Roman"/>
                <w:color w:val="auto"/>
                <w:sz w:val="20"/>
                <w:szCs w:val="20"/>
              </w:rPr>
            </w:pPr>
            <w:r w:rsidRPr="00B83BF0">
              <w:rPr>
                <w:rFonts w:ascii="Times New Roman" w:hAnsi="Times New Roman" w:cs="Times New Roman"/>
                <w:color w:val="auto"/>
                <w:sz w:val="20"/>
                <w:szCs w:val="20"/>
              </w:rPr>
              <w:t>2. Тип среды обитания животного без владельца: многоэтажная жилая застройка</w:t>
            </w:r>
          </w:p>
        </w:tc>
      </w:tr>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vMerge/>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12767" w:type="dxa"/>
            <w:gridSpan w:val="9"/>
            <w:tcBorders>
              <w:top w:val="single" w:sz="4" w:space="0" w:color="auto"/>
              <w:bottom w:val="single" w:sz="4" w:space="0" w:color="auto"/>
            </w:tcBorders>
          </w:tcPr>
          <w:p w:rsidR="001026E7" w:rsidRPr="00B83BF0" w:rsidRDefault="001026E7" w:rsidP="00C57208">
            <w:pPr>
              <w:pStyle w:val="Heading1"/>
              <w:rPr>
                <w:rFonts w:ascii="Times New Roman" w:hAnsi="Times New Roman" w:cs="Times New Roman"/>
                <w:color w:val="auto"/>
                <w:sz w:val="20"/>
                <w:szCs w:val="20"/>
              </w:rPr>
            </w:pPr>
            <w:r w:rsidRPr="00B83BF0">
              <w:rPr>
                <w:rFonts w:ascii="Times New Roman" w:hAnsi="Times New Roman" w:cs="Times New Roman"/>
                <w:color w:val="auto"/>
                <w:sz w:val="20"/>
                <w:szCs w:val="20"/>
              </w:rPr>
              <w:t>3. Тип среды обитания животного без владельца: промышленно-складская застройка</w:t>
            </w:r>
          </w:p>
        </w:tc>
      </w:tr>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960"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92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04"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99" w:type="dxa"/>
            <w:vMerge/>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339" w:type="dxa"/>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139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bl>
    <w:p w:rsidR="001026E7" w:rsidRPr="00B83BF0" w:rsidRDefault="001026E7" w:rsidP="00B83BF0">
      <w:pPr>
        <w:jc w:val="right"/>
        <w:rPr>
          <w:rStyle w:val="a"/>
          <w:b w:val="0"/>
          <w:bCs/>
          <w:sz w:val="20"/>
          <w:szCs w:val="20"/>
        </w:rPr>
      </w:pPr>
      <w:r w:rsidRPr="00B83BF0">
        <w:rPr>
          <w:rStyle w:val="a"/>
          <w:b w:val="0"/>
          <w:bCs/>
          <w:sz w:val="20"/>
          <w:szCs w:val="20"/>
        </w:rPr>
        <w:t>Приложение 2</w:t>
      </w:r>
      <w:r w:rsidRPr="00B83BF0">
        <w:rPr>
          <w:rStyle w:val="a"/>
          <w:b w:val="0"/>
          <w:bCs/>
          <w:sz w:val="20"/>
          <w:szCs w:val="20"/>
        </w:rPr>
        <w:br/>
        <w:t xml:space="preserve">к </w:t>
      </w:r>
      <w:hyperlink w:anchor="sub_1100" w:history="1">
        <w:r w:rsidRPr="00B83BF0">
          <w:rPr>
            <w:rStyle w:val="a0"/>
            <w:color w:val="auto"/>
            <w:sz w:val="20"/>
            <w:szCs w:val="20"/>
          </w:rPr>
          <w:t>Методике</w:t>
        </w:r>
      </w:hyperlink>
      <w:r w:rsidRPr="00B83BF0">
        <w:rPr>
          <w:rStyle w:val="a"/>
          <w:b w:val="0"/>
          <w:bCs/>
          <w:sz w:val="20"/>
          <w:szCs w:val="20"/>
        </w:rPr>
        <w:t xml:space="preserve"> расчета численности</w:t>
      </w:r>
      <w:r w:rsidRPr="00B83BF0">
        <w:rPr>
          <w:rStyle w:val="a"/>
          <w:b w:val="0"/>
          <w:bCs/>
          <w:sz w:val="20"/>
          <w:szCs w:val="20"/>
        </w:rPr>
        <w:br/>
        <w:t>животных без владельцев</w:t>
      </w:r>
    </w:p>
    <w:p w:rsidR="001026E7" w:rsidRPr="00B83BF0" w:rsidRDefault="001026E7" w:rsidP="00B83BF0">
      <w:pPr>
        <w:rPr>
          <w:sz w:val="20"/>
          <w:szCs w:val="20"/>
        </w:rPr>
      </w:pPr>
    </w:p>
    <w:p w:rsidR="001026E7" w:rsidRPr="00B83BF0" w:rsidRDefault="001026E7" w:rsidP="00B83BF0">
      <w:pPr>
        <w:pStyle w:val="a2"/>
        <w:jc w:val="center"/>
        <w:rPr>
          <w:rStyle w:val="a"/>
          <w:rFonts w:ascii="Times New Roman" w:hAnsi="Times New Roman" w:cs="Times New Roman"/>
          <w:bCs/>
          <w:sz w:val="20"/>
          <w:szCs w:val="20"/>
        </w:rPr>
      </w:pPr>
      <w:r w:rsidRPr="00B83BF0">
        <w:rPr>
          <w:rStyle w:val="a"/>
          <w:rFonts w:ascii="Times New Roman" w:hAnsi="Times New Roman" w:cs="Times New Roman"/>
          <w:bCs/>
          <w:sz w:val="20"/>
          <w:szCs w:val="20"/>
        </w:rPr>
        <w:t>Журнал</w:t>
      </w:r>
    </w:p>
    <w:p w:rsidR="001026E7" w:rsidRPr="00B83BF0" w:rsidRDefault="001026E7" w:rsidP="00B83BF0">
      <w:pPr>
        <w:pStyle w:val="a2"/>
        <w:jc w:val="center"/>
        <w:rPr>
          <w:rStyle w:val="a"/>
          <w:rFonts w:ascii="Times New Roman" w:hAnsi="Times New Roman" w:cs="Times New Roman"/>
          <w:bCs/>
          <w:sz w:val="20"/>
          <w:szCs w:val="20"/>
        </w:rPr>
      </w:pPr>
      <w:r w:rsidRPr="00B83BF0">
        <w:rPr>
          <w:rStyle w:val="a"/>
          <w:rFonts w:ascii="Times New Roman" w:hAnsi="Times New Roman" w:cs="Times New Roman"/>
          <w:bCs/>
          <w:sz w:val="20"/>
          <w:szCs w:val="20"/>
        </w:rPr>
        <w:t>учета пробных площадок</w:t>
      </w:r>
    </w:p>
    <w:p w:rsidR="001026E7" w:rsidRPr="00B83BF0" w:rsidRDefault="001026E7" w:rsidP="00B83BF0">
      <w:pPr>
        <w:pStyle w:val="a2"/>
        <w:jc w:val="center"/>
        <w:rPr>
          <w:rStyle w:val="a"/>
          <w:rFonts w:ascii="Times New Roman" w:hAnsi="Times New Roman" w:cs="Times New Roman"/>
          <w:bCs/>
          <w:sz w:val="20"/>
          <w:szCs w:val="20"/>
        </w:rPr>
      </w:pPr>
      <w:r w:rsidRPr="00B83BF0">
        <w:rPr>
          <w:rStyle w:val="a"/>
          <w:rFonts w:ascii="Times New Roman" w:hAnsi="Times New Roman" w:cs="Times New Roman"/>
          <w:bCs/>
          <w:sz w:val="20"/>
          <w:szCs w:val="20"/>
        </w:rPr>
        <w:t>на территории Кечушевского сельского поселения Ардатовского муниципального</w:t>
      </w:r>
    </w:p>
    <w:p w:rsidR="001026E7" w:rsidRPr="00B83BF0" w:rsidRDefault="001026E7" w:rsidP="00B83BF0">
      <w:pPr>
        <w:pStyle w:val="a2"/>
        <w:jc w:val="center"/>
        <w:rPr>
          <w:rStyle w:val="a"/>
          <w:rFonts w:ascii="Times New Roman" w:hAnsi="Times New Roman" w:cs="Times New Roman"/>
          <w:bCs/>
          <w:sz w:val="20"/>
          <w:szCs w:val="20"/>
        </w:rPr>
      </w:pPr>
      <w:r w:rsidRPr="00B83BF0">
        <w:rPr>
          <w:rStyle w:val="a"/>
          <w:rFonts w:ascii="Times New Roman" w:hAnsi="Times New Roman" w:cs="Times New Roman"/>
          <w:bCs/>
          <w:sz w:val="20"/>
          <w:szCs w:val="20"/>
        </w:rPr>
        <w:t>района Республики Мордовия</w:t>
      </w:r>
    </w:p>
    <w:p w:rsidR="001026E7" w:rsidRPr="00B83BF0" w:rsidRDefault="001026E7" w:rsidP="00B83BF0">
      <w:pPr>
        <w:pStyle w:val="a2"/>
        <w:rPr>
          <w:rFonts w:ascii="Times New Roman" w:hAnsi="Times New Roman" w:cs="Times New Roman"/>
          <w:sz w:val="20"/>
          <w:szCs w:val="20"/>
        </w:rPr>
      </w:pPr>
    </w:p>
    <w:p w:rsidR="001026E7" w:rsidRPr="00B83BF0" w:rsidRDefault="001026E7" w:rsidP="00B83BF0">
      <w:pPr>
        <w:rPr>
          <w:sz w:val="20"/>
          <w:szCs w:val="20"/>
        </w:rPr>
      </w:pPr>
    </w:p>
    <w:p w:rsidR="001026E7" w:rsidRPr="00B83BF0" w:rsidRDefault="001026E7" w:rsidP="00B83BF0">
      <w:pPr>
        <w:rPr>
          <w:sz w:val="20"/>
          <w:szCs w:val="20"/>
        </w:rPr>
        <w:sectPr w:rsidR="001026E7" w:rsidRPr="00B83BF0">
          <w:headerReference w:type="default" r:id="rId52"/>
          <w:footerReference w:type="default" r:id="rId53"/>
          <w:pgSz w:w="16837" w:h="11905" w:orient="landscape"/>
          <w:pgMar w:top="1440" w:right="800" w:bottom="1440" w:left="800" w:header="720" w:footer="720" w:gutter="0"/>
          <w:cols w:space="720"/>
          <w:noEndnote/>
        </w:sectPr>
      </w:pPr>
    </w:p>
    <w:p w:rsidR="001026E7" w:rsidRPr="00B83BF0" w:rsidRDefault="001026E7" w:rsidP="00B83BF0">
      <w:pPr>
        <w:jc w:val="right"/>
        <w:rPr>
          <w:rStyle w:val="a"/>
          <w:b w:val="0"/>
          <w:bCs/>
          <w:sz w:val="20"/>
          <w:szCs w:val="20"/>
        </w:rPr>
      </w:pPr>
      <w:bookmarkStart w:id="37" w:name="sub_101030"/>
      <w:r w:rsidRPr="00B83BF0">
        <w:rPr>
          <w:rStyle w:val="a"/>
          <w:b w:val="0"/>
          <w:bCs/>
          <w:sz w:val="20"/>
          <w:szCs w:val="20"/>
        </w:rPr>
        <w:t>Приложение 2</w:t>
      </w:r>
      <w:r w:rsidRPr="00B83BF0">
        <w:rPr>
          <w:rStyle w:val="a"/>
          <w:b w:val="0"/>
          <w:bCs/>
          <w:sz w:val="20"/>
          <w:szCs w:val="20"/>
        </w:rPr>
        <w:br/>
        <w:t xml:space="preserve">к </w:t>
      </w:r>
      <w:hyperlink w:anchor="sub_1100" w:history="1">
        <w:r w:rsidRPr="00B83BF0">
          <w:rPr>
            <w:rStyle w:val="a0"/>
            <w:color w:val="auto"/>
            <w:sz w:val="20"/>
            <w:szCs w:val="20"/>
          </w:rPr>
          <w:t>Методике</w:t>
        </w:r>
      </w:hyperlink>
      <w:r w:rsidRPr="00B83BF0">
        <w:rPr>
          <w:rStyle w:val="a"/>
          <w:bCs/>
          <w:sz w:val="20"/>
          <w:szCs w:val="20"/>
        </w:rPr>
        <w:t xml:space="preserve"> </w:t>
      </w:r>
      <w:r w:rsidRPr="00B83BF0">
        <w:rPr>
          <w:rStyle w:val="a"/>
          <w:b w:val="0"/>
          <w:bCs/>
          <w:sz w:val="20"/>
          <w:szCs w:val="20"/>
        </w:rPr>
        <w:t>расчета численности</w:t>
      </w:r>
      <w:r w:rsidRPr="00B83BF0">
        <w:rPr>
          <w:rStyle w:val="a"/>
          <w:b w:val="0"/>
          <w:bCs/>
          <w:sz w:val="20"/>
          <w:szCs w:val="20"/>
        </w:rPr>
        <w:br/>
        <w:t>животных без владельцев</w:t>
      </w:r>
    </w:p>
    <w:bookmarkEnd w:id="37"/>
    <w:p w:rsidR="001026E7" w:rsidRPr="00B83BF0" w:rsidRDefault="001026E7" w:rsidP="00B83BF0">
      <w:pPr>
        <w:jc w:val="center"/>
        <w:rPr>
          <w:sz w:val="20"/>
          <w:szCs w:val="20"/>
        </w:rPr>
      </w:pP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Cs/>
          <w:sz w:val="20"/>
          <w:szCs w:val="20"/>
        </w:rPr>
        <w:t>Акт обхода пробной площадки</w:t>
      </w:r>
    </w:p>
    <w:p w:rsidR="001026E7" w:rsidRPr="00B83BF0" w:rsidRDefault="001026E7" w:rsidP="00B83BF0">
      <w:pPr>
        <w:rPr>
          <w:sz w:val="20"/>
          <w:szCs w:val="20"/>
        </w:rPr>
      </w:pP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______________________________        "__" __________ 20__ г.</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(населенный пункт с указанием</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муниципального образования)</w:t>
      </w:r>
    </w:p>
    <w:p w:rsidR="001026E7" w:rsidRPr="00B83BF0" w:rsidRDefault="001026E7" w:rsidP="00B83BF0">
      <w:pPr>
        <w:jc w:val="center"/>
        <w:rPr>
          <w:sz w:val="20"/>
          <w:szCs w:val="20"/>
        </w:rPr>
      </w:pP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Комиссией в составе:</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_________________________________________________________________________</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_________________________________________________________________________</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(должность, ФИО)</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в присутствии</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_________________________________________________________________________</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_________________________________________________________________________</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(ФИО граждан/волонтеров/представителей общественных организаций)</w:t>
      </w:r>
    </w:p>
    <w:p w:rsidR="001026E7" w:rsidRPr="00B83BF0" w:rsidRDefault="001026E7" w:rsidP="00B83BF0">
      <w:pPr>
        <w:jc w:val="center"/>
        <w:rPr>
          <w:sz w:val="20"/>
          <w:szCs w:val="20"/>
        </w:rPr>
      </w:pP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"__" ____________ 20__ года с "__" час. __ мин. до "__" час. __ мин.</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проведено обследование пробной площадки N ___________ с целью  визуальной</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фиксации половозрелых  и  неполовозрелых  животных  без   владельцев, как</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обитающих на территории пробной площадки,  так  и  за  ее   пределами, но</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попадающих в зону видимости Комиссии и (или)  присутствующих  при  обходе</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лиц.</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В  ходе  проведения  обхода  пробной   площадки   установлено   следующее</w:t>
      </w:r>
    </w:p>
    <w:p w:rsidR="001026E7" w:rsidRPr="00B83BF0" w:rsidRDefault="001026E7" w:rsidP="00B83BF0">
      <w:pPr>
        <w:pStyle w:val="a2"/>
        <w:jc w:val="center"/>
        <w:rPr>
          <w:rFonts w:ascii="Times New Roman" w:hAnsi="Times New Roman" w:cs="Times New Roman"/>
          <w:sz w:val="20"/>
          <w:szCs w:val="20"/>
        </w:rPr>
      </w:pPr>
      <w:r w:rsidRPr="00B83BF0">
        <w:rPr>
          <w:rFonts w:ascii="Times New Roman" w:hAnsi="Times New Roman" w:cs="Times New Roman"/>
          <w:sz w:val="20"/>
          <w:szCs w:val="20"/>
        </w:rPr>
        <w:t>количество животных без владельцев:</w:t>
      </w:r>
    </w:p>
    <w:p w:rsidR="001026E7" w:rsidRPr="00B83BF0" w:rsidRDefault="001026E7" w:rsidP="00B83BF0">
      <w:pPr>
        <w:rPr>
          <w:sz w:val="20"/>
          <w:szCs w:val="20"/>
        </w:rPr>
      </w:pPr>
    </w:p>
    <w:tbl>
      <w:tblPr>
        <w:tblW w:w="0" w:type="auto"/>
        <w:tblInd w:w="108" w:type="dxa"/>
        <w:tblBorders>
          <w:top w:val="single" w:sz="4" w:space="0" w:color="auto"/>
          <w:left w:val="single" w:sz="4" w:space="0" w:color="auto"/>
          <w:bottom w:val="single" w:sz="4" w:space="0" w:color="auto"/>
          <w:right w:val="single" w:sz="4" w:space="0" w:color="auto"/>
        </w:tblBorders>
        <w:tblLayout w:type="fixed"/>
        <w:tblLook w:val="0000"/>
      </w:tblPr>
      <w:tblGrid>
        <w:gridCol w:w="1222"/>
        <w:gridCol w:w="2751"/>
        <w:gridCol w:w="1789"/>
        <w:gridCol w:w="1516"/>
        <w:gridCol w:w="1519"/>
        <w:gridCol w:w="1519"/>
      </w:tblGrid>
      <w:tr w:rsidR="001026E7" w:rsidRPr="00B83BF0" w:rsidTr="00C57208">
        <w:tc>
          <w:tcPr>
            <w:tcW w:w="1222" w:type="dxa"/>
            <w:vMerge w:val="restart"/>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Вид животного</w:t>
            </w:r>
          </w:p>
        </w:tc>
        <w:tc>
          <w:tcPr>
            <w:tcW w:w="2751"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Общее количество визуально зафиксированных животных без владельцев</w:t>
            </w:r>
          </w:p>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w:t>
            </w:r>
            <w:r w:rsidRPr="00326D32">
              <w:rPr>
                <w:rFonts w:ascii="Times New Roman" w:hAnsi="Times New Roman" w:cs="Times New Roman"/>
                <w:sz w:val="20"/>
                <w:szCs w:val="20"/>
              </w:rPr>
              <w:pict>
                <v:shape id="_x0000_i1059" type="#_x0000_t75" style="width:9pt;height:12.75pt">
                  <v:imagedata r:id="rId54" o:title=""/>
                </v:shape>
              </w:pict>
            </w:r>
            <w:r w:rsidRPr="00B83BF0">
              <w:rPr>
                <w:rFonts w:ascii="Times New Roman" w:hAnsi="Times New Roman" w:cs="Times New Roman"/>
                <w:sz w:val="20"/>
                <w:szCs w:val="20"/>
              </w:rPr>
              <w:t>)</w:t>
            </w:r>
          </w:p>
        </w:tc>
        <w:tc>
          <w:tcPr>
            <w:tcW w:w="6342" w:type="dxa"/>
            <w:gridSpan w:val="4"/>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из числа визуально зафиксированных животных</w:t>
            </w:r>
          </w:p>
        </w:tc>
      </w:tr>
      <w:tr w:rsidR="001026E7" w:rsidRPr="00B83BF0" w:rsidTr="00C57208">
        <w:tc>
          <w:tcPr>
            <w:tcW w:w="1222" w:type="dxa"/>
            <w:vMerge/>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2751" w:type="dxa"/>
            <w:vMerge/>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1789" w:type="dxa"/>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Половозрелые (взрослые собаки)</w:t>
            </w:r>
          </w:p>
        </w:tc>
        <w:tc>
          <w:tcPr>
            <w:tcW w:w="1516"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Неполовозрелые (щенки, котята)</w:t>
            </w:r>
          </w:p>
        </w:tc>
        <w:tc>
          <w:tcPr>
            <w:tcW w:w="151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имеющие несмываемые или не снимаемые метки</w:t>
            </w:r>
          </w:p>
        </w:tc>
        <w:tc>
          <w:tcPr>
            <w:tcW w:w="1519" w:type="dxa"/>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не имеющие несмываемые или не снимаемые метки (</w:t>
            </w:r>
            <w:r w:rsidRPr="00326D32">
              <w:rPr>
                <w:rFonts w:ascii="Times New Roman" w:hAnsi="Times New Roman" w:cs="Times New Roman"/>
                <w:sz w:val="20"/>
                <w:szCs w:val="20"/>
              </w:rPr>
              <w:pict>
                <v:shape id="_x0000_i1060" type="#_x0000_t75" style="width:9.75pt;height:12.75pt">
                  <v:imagedata r:id="rId55" o:title=""/>
                </v:shape>
              </w:pict>
            </w:r>
            <w:r w:rsidRPr="00B83BF0">
              <w:rPr>
                <w:rFonts w:ascii="Times New Roman" w:hAnsi="Times New Roman" w:cs="Times New Roman"/>
                <w:sz w:val="20"/>
                <w:szCs w:val="20"/>
              </w:rPr>
              <w:t>)</w:t>
            </w:r>
          </w:p>
        </w:tc>
      </w:tr>
      <w:tr w:rsidR="001026E7" w:rsidRPr="00B83BF0" w:rsidTr="00C57208">
        <w:tc>
          <w:tcPr>
            <w:tcW w:w="1222" w:type="dxa"/>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1</w:t>
            </w:r>
          </w:p>
        </w:tc>
        <w:tc>
          <w:tcPr>
            <w:tcW w:w="275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2</w:t>
            </w:r>
          </w:p>
        </w:tc>
        <w:tc>
          <w:tcPr>
            <w:tcW w:w="178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3</w:t>
            </w:r>
          </w:p>
        </w:tc>
        <w:tc>
          <w:tcPr>
            <w:tcW w:w="1516"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4</w:t>
            </w:r>
          </w:p>
        </w:tc>
        <w:tc>
          <w:tcPr>
            <w:tcW w:w="151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5</w:t>
            </w:r>
          </w:p>
        </w:tc>
        <w:tc>
          <w:tcPr>
            <w:tcW w:w="1519" w:type="dxa"/>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6</w:t>
            </w:r>
          </w:p>
        </w:tc>
      </w:tr>
      <w:tr w:rsidR="001026E7" w:rsidRPr="00B83BF0" w:rsidTr="00C57208">
        <w:tc>
          <w:tcPr>
            <w:tcW w:w="1222" w:type="dxa"/>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Собаки</w:t>
            </w:r>
          </w:p>
        </w:tc>
        <w:tc>
          <w:tcPr>
            <w:tcW w:w="275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78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16"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1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1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c>
          <w:tcPr>
            <w:tcW w:w="1222" w:type="dxa"/>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Кошки</w:t>
            </w:r>
          </w:p>
        </w:tc>
        <w:tc>
          <w:tcPr>
            <w:tcW w:w="275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78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16"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1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519"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bl>
    <w:p w:rsidR="001026E7" w:rsidRPr="00B83BF0" w:rsidRDefault="001026E7" w:rsidP="00B83BF0">
      <w:pPr>
        <w:rPr>
          <w:sz w:val="20"/>
          <w:szCs w:val="20"/>
        </w:rPr>
      </w:pPr>
    </w:p>
    <w:p w:rsidR="001026E7" w:rsidRPr="00B83BF0" w:rsidRDefault="001026E7" w:rsidP="00B83BF0">
      <w:pPr>
        <w:pStyle w:val="a2"/>
        <w:rPr>
          <w:rFonts w:ascii="Times New Roman" w:hAnsi="Times New Roman" w:cs="Times New Roman"/>
          <w:sz w:val="20"/>
          <w:szCs w:val="20"/>
        </w:rPr>
      </w:pPr>
      <w:r w:rsidRPr="00B83BF0">
        <w:rPr>
          <w:rFonts w:ascii="Times New Roman" w:hAnsi="Times New Roman" w:cs="Times New Roman"/>
          <w:sz w:val="20"/>
          <w:szCs w:val="20"/>
        </w:rPr>
        <w:t>Подписи:</w:t>
      </w:r>
    </w:p>
    <w:p w:rsidR="001026E7" w:rsidRPr="00B83BF0" w:rsidRDefault="001026E7" w:rsidP="00B83BF0">
      <w:pPr>
        <w:rPr>
          <w:sz w:val="20"/>
          <w:szCs w:val="20"/>
        </w:rPr>
      </w:pPr>
    </w:p>
    <w:p w:rsidR="001026E7" w:rsidRPr="00B83BF0" w:rsidRDefault="001026E7" w:rsidP="00B83BF0">
      <w:pPr>
        <w:pStyle w:val="a2"/>
        <w:rPr>
          <w:rFonts w:ascii="Times New Roman" w:hAnsi="Times New Roman" w:cs="Times New Roman"/>
          <w:sz w:val="20"/>
          <w:szCs w:val="20"/>
        </w:rPr>
      </w:pPr>
      <w:r w:rsidRPr="00B83BF0">
        <w:rPr>
          <w:rFonts w:ascii="Times New Roman" w:hAnsi="Times New Roman" w:cs="Times New Roman"/>
          <w:sz w:val="20"/>
          <w:szCs w:val="20"/>
        </w:rPr>
        <w:t>______________________   ___________   _________________________</w:t>
      </w:r>
    </w:p>
    <w:p w:rsidR="001026E7" w:rsidRPr="00B83BF0" w:rsidRDefault="001026E7" w:rsidP="00B83BF0">
      <w:pPr>
        <w:pStyle w:val="a2"/>
        <w:rPr>
          <w:rFonts w:ascii="Times New Roman" w:hAnsi="Times New Roman" w:cs="Times New Roman"/>
          <w:sz w:val="20"/>
          <w:szCs w:val="20"/>
        </w:rPr>
      </w:pPr>
      <w:r w:rsidRPr="00B83BF0">
        <w:rPr>
          <w:rFonts w:ascii="Times New Roman" w:hAnsi="Times New Roman" w:cs="Times New Roman"/>
          <w:sz w:val="20"/>
          <w:szCs w:val="20"/>
        </w:rPr>
        <w:t xml:space="preserve">    (должность)           (подпись)          (ФИО)</w:t>
      </w:r>
    </w:p>
    <w:p w:rsidR="001026E7" w:rsidRPr="00B83BF0" w:rsidRDefault="001026E7" w:rsidP="00B83BF0">
      <w:pPr>
        <w:rPr>
          <w:sz w:val="20"/>
          <w:szCs w:val="20"/>
        </w:rPr>
      </w:pPr>
    </w:p>
    <w:p w:rsidR="001026E7" w:rsidRPr="00B83BF0" w:rsidRDefault="001026E7" w:rsidP="00B83BF0">
      <w:pPr>
        <w:pStyle w:val="a2"/>
        <w:rPr>
          <w:rFonts w:ascii="Times New Roman" w:hAnsi="Times New Roman" w:cs="Times New Roman"/>
          <w:sz w:val="20"/>
          <w:szCs w:val="20"/>
        </w:rPr>
      </w:pPr>
      <w:r w:rsidRPr="00B83BF0">
        <w:rPr>
          <w:rFonts w:ascii="Times New Roman" w:hAnsi="Times New Roman" w:cs="Times New Roman"/>
          <w:sz w:val="20"/>
          <w:szCs w:val="20"/>
        </w:rPr>
        <w:t>______________________   ___________   _________________________</w:t>
      </w:r>
    </w:p>
    <w:p w:rsidR="001026E7" w:rsidRPr="00B83BF0" w:rsidRDefault="001026E7" w:rsidP="00B83BF0">
      <w:pPr>
        <w:pStyle w:val="a2"/>
        <w:rPr>
          <w:rFonts w:ascii="Times New Roman" w:hAnsi="Times New Roman" w:cs="Times New Roman"/>
          <w:sz w:val="20"/>
          <w:szCs w:val="20"/>
        </w:rPr>
      </w:pPr>
      <w:r w:rsidRPr="00B83BF0">
        <w:rPr>
          <w:rFonts w:ascii="Times New Roman" w:hAnsi="Times New Roman" w:cs="Times New Roman"/>
          <w:sz w:val="20"/>
          <w:szCs w:val="20"/>
        </w:rPr>
        <w:t xml:space="preserve">    (должность)           (подпись)          (ФИО)</w:t>
      </w:r>
    </w:p>
    <w:p w:rsidR="001026E7" w:rsidRPr="00B83BF0" w:rsidRDefault="001026E7" w:rsidP="00B83BF0">
      <w:pPr>
        <w:rPr>
          <w:sz w:val="20"/>
          <w:szCs w:val="20"/>
        </w:rPr>
      </w:pPr>
    </w:p>
    <w:p w:rsidR="001026E7" w:rsidRPr="00B83BF0" w:rsidRDefault="001026E7" w:rsidP="00B83BF0">
      <w:pPr>
        <w:pStyle w:val="a2"/>
        <w:rPr>
          <w:rFonts w:ascii="Times New Roman" w:hAnsi="Times New Roman" w:cs="Times New Roman"/>
          <w:sz w:val="20"/>
          <w:szCs w:val="20"/>
        </w:rPr>
      </w:pPr>
      <w:r w:rsidRPr="00B83BF0">
        <w:rPr>
          <w:rFonts w:ascii="Times New Roman" w:hAnsi="Times New Roman" w:cs="Times New Roman"/>
          <w:sz w:val="20"/>
          <w:szCs w:val="20"/>
        </w:rPr>
        <w:t>______________________   ___________   _________________________</w:t>
      </w:r>
    </w:p>
    <w:p w:rsidR="001026E7" w:rsidRPr="00B83BF0" w:rsidRDefault="001026E7" w:rsidP="00B83BF0">
      <w:pPr>
        <w:pStyle w:val="a2"/>
        <w:rPr>
          <w:rFonts w:ascii="Times New Roman" w:hAnsi="Times New Roman" w:cs="Times New Roman"/>
          <w:sz w:val="20"/>
          <w:szCs w:val="20"/>
        </w:rPr>
      </w:pPr>
      <w:r w:rsidRPr="00B83BF0">
        <w:rPr>
          <w:rFonts w:ascii="Times New Roman" w:hAnsi="Times New Roman" w:cs="Times New Roman"/>
          <w:sz w:val="20"/>
          <w:szCs w:val="20"/>
        </w:rPr>
        <w:t xml:space="preserve">    (должность)           (подпись)          (ФИО)</w:t>
      </w:r>
    </w:p>
    <w:p w:rsidR="001026E7" w:rsidRPr="00B83BF0" w:rsidRDefault="001026E7" w:rsidP="00B83BF0">
      <w:pPr>
        <w:rPr>
          <w:sz w:val="20"/>
          <w:szCs w:val="20"/>
        </w:rPr>
      </w:pPr>
    </w:p>
    <w:p w:rsidR="001026E7" w:rsidRPr="00B83BF0" w:rsidRDefault="001026E7" w:rsidP="00B83BF0">
      <w:pPr>
        <w:jc w:val="right"/>
        <w:rPr>
          <w:rStyle w:val="a"/>
          <w:bCs/>
          <w:sz w:val="20"/>
          <w:szCs w:val="20"/>
        </w:rPr>
      </w:pPr>
      <w:bookmarkStart w:id="38" w:name="sub_2000"/>
    </w:p>
    <w:bookmarkEnd w:id="38"/>
    <w:p w:rsidR="001026E7" w:rsidRPr="00B83BF0" w:rsidRDefault="001026E7" w:rsidP="00B83BF0">
      <w:pPr>
        <w:rPr>
          <w:sz w:val="20"/>
          <w:szCs w:val="20"/>
        </w:rPr>
        <w:sectPr w:rsidR="001026E7" w:rsidRPr="00B83BF0">
          <w:headerReference w:type="default" r:id="rId56"/>
          <w:footerReference w:type="default" r:id="rId57"/>
          <w:pgSz w:w="11905" w:h="16837"/>
          <w:pgMar w:top="1440" w:right="800" w:bottom="1440" w:left="800" w:header="720" w:footer="720" w:gutter="0"/>
          <w:cols w:space="720"/>
          <w:noEndnote/>
        </w:sectPr>
      </w:pPr>
    </w:p>
    <w:tbl>
      <w:tblPr>
        <w:tblpPr w:leftFromText="180" w:rightFromText="180" w:vertAnchor="page" w:horzAnchor="margin" w:tblpY="5245"/>
        <w:tblW w:w="10041" w:type="dxa"/>
        <w:tblBorders>
          <w:top w:val="single" w:sz="4" w:space="0" w:color="auto"/>
          <w:left w:val="single" w:sz="4" w:space="0" w:color="auto"/>
          <w:bottom w:val="single" w:sz="4" w:space="0" w:color="auto"/>
          <w:right w:val="single" w:sz="4" w:space="0" w:color="auto"/>
        </w:tblBorders>
        <w:tblLayout w:type="fixed"/>
        <w:tblLook w:val="0000"/>
      </w:tblPr>
      <w:tblGrid>
        <w:gridCol w:w="953"/>
        <w:gridCol w:w="992"/>
        <w:gridCol w:w="709"/>
        <w:gridCol w:w="709"/>
        <w:gridCol w:w="709"/>
        <w:gridCol w:w="850"/>
        <w:gridCol w:w="992"/>
        <w:gridCol w:w="992"/>
        <w:gridCol w:w="851"/>
        <w:gridCol w:w="572"/>
        <w:gridCol w:w="1702"/>
        <w:gridCol w:w="10"/>
      </w:tblGrid>
      <w:tr w:rsidR="001026E7" w:rsidRPr="00B83BF0" w:rsidTr="00C57208">
        <w:tc>
          <w:tcPr>
            <w:tcW w:w="953" w:type="dxa"/>
            <w:vMerge w:val="restart"/>
            <w:tcBorders>
              <w:top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Наименование населенного пункта МО</w:t>
            </w:r>
          </w:p>
        </w:tc>
        <w:tc>
          <w:tcPr>
            <w:tcW w:w="992"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Численность ЖБВ по результатам мониторинга собаки/кошки</w:t>
            </w:r>
          </w:p>
        </w:tc>
        <w:tc>
          <w:tcPr>
            <w:tcW w:w="1418" w:type="dxa"/>
            <w:gridSpan w:val="2"/>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в том числе:</w:t>
            </w:r>
          </w:p>
        </w:tc>
        <w:tc>
          <w:tcPr>
            <w:tcW w:w="709"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Кол-во проф. рейдов</w:t>
            </w:r>
          </w:p>
        </w:tc>
        <w:tc>
          <w:tcPr>
            <w:tcW w:w="850"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Кол-во отловленных и доставленных в приют ЖБВ</w:t>
            </w:r>
          </w:p>
        </w:tc>
        <w:tc>
          <w:tcPr>
            <w:tcW w:w="992"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Численность населения в нас. пунктах МО</w:t>
            </w:r>
          </w:p>
        </w:tc>
        <w:tc>
          <w:tcPr>
            <w:tcW w:w="992"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Кол-во случаев причинения ЖБВ травм, повлекших смерть гражданина</w:t>
            </w:r>
          </w:p>
        </w:tc>
        <w:tc>
          <w:tcPr>
            <w:tcW w:w="851"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Показатель напряженности</w:t>
            </w:r>
          </w:p>
        </w:tc>
        <w:tc>
          <w:tcPr>
            <w:tcW w:w="572" w:type="dxa"/>
            <w:vMerge w:val="restart"/>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Кол-во случаев причинения ЖБВ травм, повлекших вред здоровью гражданина</w:t>
            </w:r>
          </w:p>
        </w:tc>
        <w:tc>
          <w:tcPr>
            <w:tcW w:w="1712" w:type="dxa"/>
            <w:gridSpan w:val="2"/>
            <w:vMerge w:val="restart"/>
            <w:tcBorders>
              <w:top w:val="single" w:sz="4" w:space="0" w:color="auto"/>
              <w:left w:val="single" w:sz="4" w:space="0" w:color="auto"/>
              <w:bottom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Показатель напряженности</w:t>
            </w:r>
          </w:p>
        </w:tc>
      </w:tr>
      <w:tr w:rsidR="001026E7" w:rsidRPr="00B83BF0" w:rsidTr="00C57208">
        <w:tc>
          <w:tcPr>
            <w:tcW w:w="953" w:type="dxa"/>
            <w:vMerge/>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имеющих метки</w:t>
            </w:r>
          </w:p>
        </w:tc>
        <w:tc>
          <w:tcPr>
            <w:tcW w:w="7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jc w:val="center"/>
              <w:rPr>
                <w:rFonts w:ascii="Times New Roman" w:hAnsi="Times New Roman" w:cs="Times New Roman"/>
                <w:sz w:val="20"/>
                <w:szCs w:val="20"/>
              </w:rPr>
            </w:pPr>
            <w:r w:rsidRPr="00B83BF0">
              <w:rPr>
                <w:rFonts w:ascii="Times New Roman" w:hAnsi="Times New Roman" w:cs="Times New Roman"/>
                <w:sz w:val="20"/>
                <w:szCs w:val="20"/>
              </w:rPr>
              <w:t>не имеющих метки</w:t>
            </w:r>
          </w:p>
        </w:tc>
        <w:tc>
          <w:tcPr>
            <w:tcW w:w="709" w:type="dxa"/>
            <w:vMerge/>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850" w:type="dxa"/>
            <w:vMerge/>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992" w:type="dxa"/>
            <w:vMerge/>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851" w:type="dxa"/>
            <w:vMerge/>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572" w:type="dxa"/>
            <w:vMerge/>
            <w:tcBorders>
              <w:top w:val="single" w:sz="4" w:space="0" w:color="auto"/>
              <w:left w:val="single" w:sz="4" w:space="0" w:color="auto"/>
              <w:bottom w:val="single" w:sz="4" w:space="0" w:color="auto"/>
              <w:right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c>
          <w:tcPr>
            <w:tcW w:w="1712" w:type="dxa"/>
            <w:gridSpan w:val="2"/>
            <w:vMerge/>
            <w:tcBorders>
              <w:top w:val="single" w:sz="4" w:space="0" w:color="auto"/>
              <w:left w:val="single" w:sz="4" w:space="0" w:color="auto"/>
              <w:bottom w:val="single" w:sz="4" w:space="0" w:color="auto"/>
            </w:tcBorders>
            <w:vAlign w:val="center"/>
          </w:tcPr>
          <w:p w:rsidR="001026E7" w:rsidRPr="00B83BF0" w:rsidRDefault="001026E7" w:rsidP="00C57208">
            <w:pPr>
              <w:pStyle w:val="a1"/>
              <w:rPr>
                <w:rFonts w:ascii="Times New Roman" w:hAnsi="Times New Roman" w:cs="Times New Roman"/>
                <w:sz w:val="20"/>
                <w:szCs w:val="20"/>
              </w:rPr>
            </w:pPr>
          </w:p>
        </w:tc>
      </w:tr>
      <w:tr w:rsidR="001026E7" w:rsidRPr="00B83BF0" w:rsidTr="00C57208">
        <w:trPr>
          <w:gridAfter w:val="1"/>
          <w:wAfter w:w="10" w:type="dxa"/>
        </w:trPr>
        <w:tc>
          <w:tcPr>
            <w:tcW w:w="953" w:type="dxa"/>
            <w:tcBorders>
              <w:top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57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r w:rsidR="001026E7" w:rsidRPr="00B83BF0" w:rsidTr="00C57208">
        <w:trPr>
          <w:gridAfter w:val="1"/>
          <w:wAfter w:w="10" w:type="dxa"/>
        </w:trPr>
        <w:tc>
          <w:tcPr>
            <w:tcW w:w="953" w:type="dxa"/>
            <w:tcBorders>
              <w:top w:val="single" w:sz="4" w:space="0" w:color="auto"/>
              <w:bottom w:val="single" w:sz="4" w:space="0" w:color="auto"/>
              <w:right w:val="single" w:sz="4" w:space="0" w:color="auto"/>
            </w:tcBorders>
          </w:tcPr>
          <w:p w:rsidR="001026E7" w:rsidRPr="00B83BF0" w:rsidRDefault="001026E7" w:rsidP="00C57208">
            <w:pPr>
              <w:pStyle w:val="Heading1"/>
              <w:rPr>
                <w:rFonts w:ascii="Times New Roman" w:hAnsi="Times New Roman" w:cs="Times New Roman"/>
                <w:color w:val="auto"/>
                <w:sz w:val="20"/>
                <w:szCs w:val="20"/>
              </w:rPr>
            </w:pPr>
            <w:r w:rsidRPr="00B83BF0">
              <w:rPr>
                <w:rFonts w:ascii="Times New Roman" w:hAnsi="Times New Roman" w:cs="Times New Roman"/>
                <w:color w:val="auto"/>
                <w:sz w:val="20"/>
                <w:szCs w:val="20"/>
              </w:rPr>
              <w:t>Итого</w:t>
            </w: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709"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850"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99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851"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572" w:type="dxa"/>
            <w:tcBorders>
              <w:top w:val="single" w:sz="4" w:space="0" w:color="auto"/>
              <w:left w:val="single" w:sz="4" w:space="0" w:color="auto"/>
              <w:bottom w:val="single" w:sz="4" w:space="0" w:color="auto"/>
              <w:right w:val="single" w:sz="4" w:space="0" w:color="auto"/>
            </w:tcBorders>
          </w:tcPr>
          <w:p w:rsidR="001026E7" w:rsidRPr="00B83BF0" w:rsidRDefault="001026E7" w:rsidP="00C57208">
            <w:pPr>
              <w:pStyle w:val="a1"/>
              <w:rPr>
                <w:rFonts w:ascii="Times New Roman" w:hAnsi="Times New Roman" w:cs="Times New Roman"/>
                <w:sz w:val="20"/>
                <w:szCs w:val="20"/>
              </w:rPr>
            </w:pPr>
          </w:p>
        </w:tc>
        <w:tc>
          <w:tcPr>
            <w:tcW w:w="1702" w:type="dxa"/>
            <w:tcBorders>
              <w:top w:val="single" w:sz="4" w:space="0" w:color="auto"/>
              <w:left w:val="single" w:sz="4" w:space="0" w:color="auto"/>
              <w:bottom w:val="single" w:sz="4" w:space="0" w:color="auto"/>
            </w:tcBorders>
          </w:tcPr>
          <w:p w:rsidR="001026E7" w:rsidRPr="00B83BF0" w:rsidRDefault="001026E7" w:rsidP="00C57208">
            <w:pPr>
              <w:pStyle w:val="a1"/>
              <w:rPr>
                <w:rFonts w:ascii="Times New Roman" w:hAnsi="Times New Roman" w:cs="Times New Roman"/>
                <w:sz w:val="20"/>
                <w:szCs w:val="20"/>
              </w:rPr>
            </w:pPr>
          </w:p>
        </w:tc>
      </w:tr>
    </w:tbl>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Style w:val="a"/>
          <w:rFonts w:ascii="Times New Roman" w:hAnsi="Times New Roman" w:cs="Times New Roman"/>
          <w:bCs w:val="0"/>
          <w:color w:val="auto"/>
          <w:sz w:val="20"/>
          <w:szCs w:val="20"/>
        </w:rPr>
        <w:t>Приложение 3</w:t>
      </w:r>
      <w:r w:rsidRPr="00B83BF0">
        <w:rPr>
          <w:rStyle w:val="a"/>
          <w:rFonts w:ascii="Times New Roman" w:hAnsi="Times New Roman" w:cs="Times New Roman"/>
          <w:bCs w:val="0"/>
          <w:color w:val="auto"/>
          <w:sz w:val="20"/>
          <w:szCs w:val="20"/>
        </w:rPr>
        <w:br/>
        <w:t xml:space="preserve">к </w:t>
      </w:r>
      <w:hyperlink w:anchor="sub_1000" w:history="1">
        <w:r w:rsidRPr="00B83BF0">
          <w:rPr>
            <w:rStyle w:val="a0"/>
            <w:rFonts w:ascii="Times New Roman" w:hAnsi="Times New Roman"/>
            <w:b/>
            <w:color w:val="auto"/>
            <w:sz w:val="20"/>
            <w:szCs w:val="20"/>
          </w:rPr>
          <w:t>Порядку</w:t>
        </w:r>
      </w:hyperlink>
      <w:r w:rsidRPr="00B83BF0">
        <w:rPr>
          <w:rStyle w:val="a"/>
          <w:rFonts w:ascii="Times New Roman" w:hAnsi="Times New Roman" w:cs="Times New Roman"/>
          <w:bCs w:val="0"/>
          <w:color w:val="auto"/>
          <w:sz w:val="20"/>
          <w:szCs w:val="20"/>
        </w:rPr>
        <w:t xml:space="preserve"> </w:t>
      </w:r>
      <w:r w:rsidRPr="00B83BF0">
        <w:rPr>
          <w:rFonts w:ascii="Times New Roman" w:hAnsi="Times New Roman" w:cs="Times New Roman"/>
          <w:b w:val="0"/>
          <w:color w:val="auto"/>
          <w:sz w:val="20"/>
          <w:szCs w:val="20"/>
        </w:rPr>
        <w:t>по предотвращению причинения животными</w:t>
      </w:r>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 xml:space="preserve"> без владельцев вреда жизни или здоровью граждан на </w:t>
      </w:r>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 xml:space="preserve">территории Кечушевского сельского поселения </w:t>
      </w:r>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Fonts w:ascii="Times New Roman" w:hAnsi="Times New Roman" w:cs="Times New Roman"/>
          <w:b w:val="0"/>
          <w:color w:val="auto"/>
          <w:sz w:val="20"/>
          <w:szCs w:val="20"/>
        </w:rPr>
        <w:t>Ардатовского муниципального района</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 w:val="0"/>
          <w:bCs/>
          <w:sz w:val="20"/>
          <w:szCs w:val="20"/>
        </w:rPr>
        <w:t>Сведения</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 w:val="0"/>
          <w:bCs/>
          <w:sz w:val="20"/>
          <w:szCs w:val="20"/>
        </w:rPr>
        <w:t>о численности животных без владельцев по результатам</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 w:val="0"/>
          <w:bCs/>
          <w:sz w:val="20"/>
          <w:szCs w:val="20"/>
        </w:rPr>
        <w:t>мониторинга и о случаях причинения животными без владельцев</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 w:val="0"/>
          <w:bCs/>
          <w:sz w:val="20"/>
          <w:szCs w:val="20"/>
        </w:rPr>
        <w:t>(ЖБВ) вреда жизни и здоровью граждан на территории</w:t>
      </w:r>
    </w:p>
    <w:p w:rsidR="001026E7" w:rsidRPr="00B83BF0" w:rsidRDefault="001026E7" w:rsidP="00B83BF0">
      <w:pPr>
        <w:pStyle w:val="a2"/>
        <w:jc w:val="center"/>
        <w:rPr>
          <w:rStyle w:val="a"/>
          <w:rFonts w:ascii="Times New Roman" w:hAnsi="Times New Roman" w:cs="Times New Roman"/>
          <w:b w:val="0"/>
          <w:bCs/>
          <w:sz w:val="20"/>
          <w:szCs w:val="20"/>
        </w:rPr>
      </w:pPr>
      <w:r w:rsidRPr="00B83BF0">
        <w:rPr>
          <w:rStyle w:val="a"/>
          <w:rFonts w:ascii="Times New Roman" w:hAnsi="Times New Roman" w:cs="Times New Roman"/>
          <w:b w:val="0"/>
          <w:bCs/>
          <w:sz w:val="20"/>
          <w:szCs w:val="20"/>
        </w:rPr>
        <w:t>Кечушевского сельского поселения Ардатовского муниципального</w:t>
      </w:r>
    </w:p>
    <w:p w:rsidR="001026E7" w:rsidRPr="00B83BF0" w:rsidRDefault="001026E7" w:rsidP="00B83BF0">
      <w:pPr>
        <w:pStyle w:val="a2"/>
        <w:jc w:val="center"/>
        <w:rPr>
          <w:rStyle w:val="a"/>
          <w:rFonts w:ascii="Times New Roman" w:hAnsi="Times New Roman" w:cs="Times New Roman"/>
          <w:b w:val="0"/>
          <w:bCs/>
          <w:sz w:val="20"/>
          <w:szCs w:val="20"/>
        </w:rPr>
      </w:pPr>
      <w:r w:rsidRPr="00B83BF0">
        <w:rPr>
          <w:rStyle w:val="a"/>
          <w:rFonts w:ascii="Times New Roman" w:hAnsi="Times New Roman" w:cs="Times New Roman"/>
          <w:b w:val="0"/>
          <w:bCs/>
          <w:sz w:val="20"/>
          <w:szCs w:val="20"/>
        </w:rPr>
        <w:t>района Республики Мордовия</w:t>
      </w:r>
    </w:p>
    <w:p w:rsidR="001026E7" w:rsidRPr="00B83BF0" w:rsidRDefault="001026E7" w:rsidP="00B83BF0">
      <w:pPr>
        <w:pStyle w:val="a2"/>
        <w:jc w:val="center"/>
        <w:rPr>
          <w:rFonts w:ascii="Times New Roman" w:hAnsi="Times New Roman" w:cs="Times New Roman"/>
          <w:sz w:val="20"/>
          <w:szCs w:val="20"/>
        </w:rPr>
      </w:pPr>
      <w:r w:rsidRPr="00B83BF0">
        <w:rPr>
          <w:rStyle w:val="a"/>
          <w:rFonts w:ascii="Times New Roman" w:hAnsi="Times New Roman" w:cs="Times New Roman"/>
          <w:b w:val="0"/>
          <w:bCs/>
          <w:sz w:val="20"/>
          <w:szCs w:val="20"/>
        </w:rPr>
        <w:t>за _____ квартал 202____ года</w:t>
      </w:r>
    </w:p>
    <w:p w:rsidR="001026E7" w:rsidRPr="00B83BF0" w:rsidRDefault="001026E7" w:rsidP="00B83BF0">
      <w:pPr>
        <w:ind w:right="236"/>
        <w:jc w:val="center"/>
        <w:rPr>
          <w:sz w:val="20"/>
          <w:szCs w:val="20"/>
        </w:rPr>
      </w:pPr>
    </w:p>
    <w:p w:rsidR="001026E7" w:rsidRPr="00B83BF0" w:rsidRDefault="001026E7" w:rsidP="00B83BF0">
      <w:pPr>
        <w:rPr>
          <w:sz w:val="20"/>
          <w:szCs w:val="20"/>
        </w:rPr>
      </w:pPr>
    </w:p>
    <w:p w:rsidR="001026E7" w:rsidRPr="00B83BF0" w:rsidRDefault="001026E7" w:rsidP="00B83BF0">
      <w:pPr>
        <w:rPr>
          <w:sz w:val="20"/>
          <w:szCs w:val="20"/>
        </w:rPr>
      </w:pPr>
    </w:p>
    <w:p w:rsidR="001026E7" w:rsidRPr="00B83BF0" w:rsidRDefault="001026E7" w:rsidP="00B83BF0">
      <w:pPr>
        <w:pStyle w:val="Heading1"/>
        <w:spacing w:line="240" w:lineRule="atLeast"/>
        <w:contextualSpacing/>
        <w:jc w:val="right"/>
        <w:rPr>
          <w:rStyle w:val="a"/>
          <w:rFonts w:ascii="Times New Roman" w:hAnsi="Times New Roman" w:cs="Times New Roman"/>
          <w:bCs w:val="0"/>
          <w:color w:val="auto"/>
          <w:sz w:val="20"/>
          <w:szCs w:val="20"/>
        </w:rPr>
      </w:pPr>
    </w:p>
    <w:p w:rsidR="001026E7" w:rsidRPr="00B83BF0" w:rsidRDefault="001026E7" w:rsidP="00B83BF0">
      <w:pPr>
        <w:pStyle w:val="Heading1"/>
        <w:spacing w:line="240" w:lineRule="atLeast"/>
        <w:contextualSpacing/>
        <w:jc w:val="right"/>
        <w:rPr>
          <w:rStyle w:val="a"/>
          <w:rFonts w:ascii="Times New Roman" w:hAnsi="Times New Roman" w:cs="Times New Roman"/>
          <w:bCs w:val="0"/>
          <w:color w:val="auto"/>
          <w:sz w:val="20"/>
          <w:szCs w:val="20"/>
        </w:rPr>
      </w:pPr>
      <w:r w:rsidRPr="00B83BF0">
        <w:rPr>
          <w:rStyle w:val="a"/>
          <w:rFonts w:ascii="Times New Roman" w:hAnsi="Times New Roman" w:cs="Times New Roman"/>
          <w:bCs w:val="0"/>
          <w:color w:val="auto"/>
          <w:sz w:val="20"/>
          <w:szCs w:val="20"/>
        </w:rPr>
        <w:t>УТВЕРЖДЕН:</w:t>
      </w:r>
      <w:r w:rsidRPr="00B83BF0">
        <w:rPr>
          <w:rStyle w:val="a"/>
          <w:rFonts w:ascii="Times New Roman" w:hAnsi="Times New Roman" w:cs="Times New Roman"/>
          <w:bCs w:val="0"/>
          <w:color w:val="auto"/>
          <w:sz w:val="20"/>
          <w:szCs w:val="20"/>
        </w:rPr>
        <w:br/>
        <w:t xml:space="preserve">постановлением администрации </w:t>
      </w:r>
    </w:p>
    <w:p w:rsidR="001026E7" w:rsidRPr="00B83BF0" w:rsidRDefault="001026E7" w:rsidP="00B83BF0">
      <w:pPr>
        <w:pStyle w:val="Heading1"/>
        <w:spacing w:line="240" w:lineRule="atLeast"/>
        <w:contextualSpacing/>
        <w:jc w:val="right"/>
        <w:rPr>
          <w:rFonts w:ascii="Times New Roman" w:hAnsi="Times New Roman" w:cs="Times New Roman"/>
          <w:b w:val="0"/>
          <w:color w:val="auto"/>
          <w:sz w:val="20"/>
          <w:szCs w:val="20"/>
        </w:rPr>
      </w:pPr>
      <w:r w:rsidRPr="00B83BF0">
        <w:rPr>
          <w:rStyle w:val="a"/>
          <w:rFonts w:ascii="Times New Roman" w:hAnsi="Times New Roman" w:cs="Times New Roman"/>
          <w:bCs w:val="0"/>
          <w:color w:val="auto"/>
          <w:sz w:val="20"/>
          <w:szCs w:val="20"/>
        </w:rPr>
        <w:t>Кечушевского сельского поселения</w:t>
      </w:r>
    </w:p>
    <w:p w:rsidR="001026E7" w:rsidRPr="00B83BF0" w:rsidRDefault="001026E7" w:rsidP="00B83BF0">
      <w:pPr>
        <w:spacing w:line="240" w:lineRule="atLeast"/>
        <w:jc w:val="right"/>
        <w:rPr>
          <w:sz w:val="20"/>
          <w:szCs w:val="20"/>
        </w:rPr>
      </w:pPr>
      <w:r w:rsidRPr="00B83BF0">
        <w:rPr>
          <w:sz w:val="20"/>
          <w:szCs w:val="20"/>
        </w:rPr>
        <w:t xml:space="preserve">Ардатовского муниципального района </w:t>
      </w:r>
    </w:p>
    <w:p w:rsidR="001026E7" w:rsidRPr="00B83BF0" w:rsidRDefault="001026E7" w:rsidP="00B83BF0">
      <w:pPr>
        <w:spacing w:line="240" w:lineRule="atLeast"/>
        <w:ind w:left="142"/>
        <w:jc w:val="right"/>
        <w:rPr>
          <w:sz w:val="20"/>
          <w:szCs w:val="20"/>
        </w:rPr>
      </w:pPr>
      <w:r w:rsidRPr="00B83BF0">
        <w:rPr>
          <w:sz w:val="20"/>
          <w:szCs w:val="20"/>
        </w:rPr>
        <w:t>от «18» июля 2023г. №16</w:t>
      </w:r>
    </w:p>
    <w:p w:rsidR="001026E7" w:rsidRPr="00B83BF0" w:rsidRDefault="001026E7" w:rsidP="00B83BF0">
      <w:pPr>
        <w:pStyle w:val="Heading1"/>
        <w:rPr>
          <w:rFonts w:ascii="Times New Roman" w:hAnsi="Times New Roman" w:cs="Times New Roman"/>
          <w:color w:val="auto"/>
          <w:sz w:val="20"/>
          <w:szCs w:val="20"/>
        </w:rPr>
      </w:pPr>
      <w:r w:rsidRPr="00B83BF0">
        <w:rPr>
          <w:rFonts w:ascii="Times New Roman" w:hAnsi="Times New Roman" w:cs="Times New Roman"/>
          <w:color w:val="auto"/>
          <w:sz w:val="20"/>
          <w:szCs w:val="20"/>
        </w:rPr>
        <w:t>Состав комиссии</w:t>
      </w:r>
    </w:p>
    <w:p w:rsidR="001026E7" w:rsidRPr="00B83BF0" w:rsidRDefault="001026E7" w:rsidP="00B83BF0">
      <w:pPr>
        <w:pStyle w:val="Heading1"/>
        <w:rPr>
          <w:rFonts w:ascii="Times New Roman" w:hAnsi="Times New Roman" w:cs="Times New Roman"/>
          <w:color w:val="auto"/>
          <w:sz w:val="20"/>
          <w:szCs w:val="20"/>
        </w:rPr>
      </w:pPr>
      <w:r w:rsidRPr="00B83BF0">
        <w:rPr>
          <w:rFonts w:ascii="Times New Roman" w:hAnsi="Times New Roman" w:cs="Times New Roman"/>
          <w:color w:val="auto"/>
          <w:sz w:val="20"/>
          <w:szCs w:val="20"/>
        </w:rPr>
        <w:t>по предотвращению причинения животными без владельцев вреда жизни или здоровью граждан на территории Кечушевского сельского поселения Ардатовского муниципального района</w:t>
      </w:r>
    </w:p>
    <w:p w:rsidR="001026E7" w:rsidRPr="00B83BF0" w:rsidRDefault="001026E7" w:rsidP="00B83BF0">
      <w:pPr>
        <w:spacing w:line="240" w:lineRule="atLeast"/>
        <w:ind w:firstLine="567"/>
        <w:jc w:val="right"/>
        <w:rPr>
          <w:sz w:val="20"/>
          <w:szCs w:val="20"/>
        </w:rPr>
      </w:pPr>
    </w:p>
    <w:p w:rsidR="001026E7" w:rsidRPr="00B83BF0" w:rsidRDefault="001026E7" w:rsidP="00B83BF0">
      <w:pPr>
        <w:spacing w:line="240" w:lineRule="atLeast"/>
        <w:ind w:firstLine="567"/>
        <w:rPr>
          <w:sz w:val="20"/>
          <w:szCs w:val="20"/>
        </w:rPr>
      </w:pPr>
      <w:r w:rsidRPr="00B83BF0">
        <w:rPr>
          <w:sz w:val="20"/>
          <w:szCs w:val="20"/>
        </w:rPr>
        <w:t>Слюняев М.И. – Глава Кечушевского сельского поселения, председатель комиссии;</w:t>
      </w:r>
    </w:p>
    <w:p w:rsidR="001026E7" w:rsidRPr="00B83BF0" w:rsidRDefault="001026E7" w:rsidP="00B83BF0">
      <w:pPr>
        <w:spacing w:line="240" w:lineRule="atLeast"/>
        <w:ind w:firstLine="567"/>
        <w:rPr>
          <w:sz w:val="20"/>
          <w:szCs w:val="20"/>
        </w:rPr>
      </w:pPr>
      <w:r w:rsidRPr="00B83BF0">
        <w:rPr>
          <w:sz w:val="20"/>
          <w:szCs w:val="20"/>
        </w:rPr>
        <w:t>Кулыгина О.А.. - Заместитель Главы Кечушевского сельского поселения, секретарь комиссии;</w:t>
      </w:r>
    </w:p>
    <w:p w:rsidR="001026E7" w:rsidRPr="00B83BF0" w:rsidRDefault="001026E7" w:rsidP="00B83BF0">
      <w:pPr>
        <w:spacing w:line="240" w:lineRule="atLeast"/>
        <w:ind w:firstLine="567"/>
        <w:rPr>
          <w:sz w:val="20"/>
          <w:szCs w:val="20"/>
        </w:rPr>
      </w:pPr>
      <w:r w:rsidRPr="00B83BF0">
        <w:rPr>
          <w:sz w:val="20"/>
          <w:szCs w:val="20"/>
        </w:rPr>
        <w:t>Косолапова Е.А.-ведущий специалист администрации;</w:t>
      </w:r>
    </w:p>
    <w:p w:rsidR="001026E7" w:rsidRPr="00B83BF0" w:rsidRDefault="001026E7" w:rsidP="00B83BF0">
      <w:pPr>
        <w:ind w:firstLine="567"/>
        <w:rPr>
          <w:sz w:val="20"/>
          <w:szCs w:val="20"/>
        </w:rPr>
      </w:pPr>
      <w:r w:rsidRPr="00B83BF0">
        <w:rPr>
          <w:sz w:val="20"/>
          <w:szCs w:val="20"/>
        </w:rPr>
        <w:t>Рябова А.В. –И. о. Зам. главы - начальник Управления по АПК и ЛПХ администрации Ардатовского муниципального района (по согласованию);</w:t>
      </w:r>
    </w:p>
    <w:p w:rsidR="001026E7" w:rsidRPr="00B83BF0" w:rsidRDefault="001026E7" w:rsidP="00B83BF0">
      <w:pPr>
        <w:spacing w:line="240" w:lineRule="atLeast"/>
        <w:ind w:firstLine="567"/>
        <w:rPr>
          <w:sz w:val="20"/>
          <w:szCs w:val="20"/>
        </w:rPr>
      </w:pPr>
      <w:r w:rsidRPr="00B83BF0">
        <w:rPr>
          <w:sz w:val="20"/>
          <w:szCs w:val="20"/>
        </w:rPr>
        <w:t>Сорокина О.Н. – консультант Управления по АПК и ЛПХ администрации  Ардатовского муниципального района (по согласованию);</w:t>
      </w:r>
    </w:p>
    <w:p w:rsidR="001026E7" w:rsidRPr="00B83BF0" w:rsidRDefault="001026E7" w:rsidP="00B83BF0">
      <w:pPr>
        <w:spacing w:line="240" w:lineRule="atLeast"/>
        <w:ind w:firstLine="567"/>
        <w:rPr>
          <w:sz w:val="20"/>
          <w:szCs w:val="20"/>
        </w:rPr>
      </w:pPr>
    </w:p>
    <w:p w:rsidR="001026E7" w:rsidRPr="00B83BF0" w:rsidRDefault="001026E7" w:rsidP="00B83BF0">
      <w:pPr>
        <w:jc w:val="center"/>
        <w:rPr>
          <w:sz w:val="20"/>
          <w:szCs w:val="20"/>
        </w:rPr>
      </w:pPr>
      <w:r w:rsidRPr="00B83BF0">
        <w:rPr>
          <w:sz w:val="20"/>
          <w:szCs w:val="20"/>
        </w:rPr>
        <w:t>СОВЕТ ДЕПУТАТОВ КЕЧУШЕВСКОГО СЕЛЬСКОГО ПОСЕЛЕНИЯ</w:t>
      </w:r>
      <w:r w:rsidRPr="00B83BF0">
        <w:rPr>
          <w:sz w:val="20"/>
          <w:szCs w:val="20"/>
        </w:rPr>
        <w:br/>
        <w:t>АРДАТОВСКОГО МУНИЦИПАЛЬНОГО РАЙОНА</w:t>
      </w:r>
    </w:p>
    <w:p w:rsidR="001026E7" w:rsidRPr="00B83BF0" w:rsidRDefault="001026E7" w:rsidP="00B83BF0">
      <w:pPr>
        <w:jc w:val="center"/>
        <w:rPr>
          <w:sz w:val="20"/>
          <w:szCs w:val="20"/>
        </w:rPr>
      </w:pPr>
      <w:r w:rsidRPr="00B83BF0">
        <w:rPr>
          <w:sz w:val="20"/>
          <w:szCs w:val="20"/>
        </w:rPr>
        <w:t>РЕСПУБЛИКИ МОРДОВИЯ</w:t>
      </w:r>
    </w:p>
    <w:p w:rsidR="001026E7" w:rsidRPr="00B83BF0" w:rsidRDefault="001026E7" w:rsidP="00B83BF0">
      <w:pPr>
        <w:jc w:val="center"/>
        <w:rPr>
          <w:b/>
          <w:sz w:val="20"/>
          <w:szCs w:val="20"/>
        </w:rPr>
      </w:pPr>
      <w:r w:rsidRPr="00B83BF0">
        <w:rPr>
          <w:b/>
          <w:sz w:val="20"/>
          <w:szCs w:val="20"/>
        </w:rPr>
        <w:t>ПОСТАНОВЛЕНИЕ</w:t>
      </w:r>
    </w:p>
    <w:p w:rsidR="001026E7" w:rsidRPr="00B83BF0" w:rsidRDefault="001026E7" w:rsidP="00B83BF0">
      <w:pPr>
        <w:jc w:val="center"/>
        <w:rPr>
          <w:sz w:val="20"/>
          <w:szCs w:val="20"/>
        </w:rPr>
      </w:pPr>
      <w:r w:rsidRPr="00B83BF0">
        <w:rPr>
          <w:sz w:val="20"/>
          <w:szCs w:val="20"/>
        </w:rPr>
        <w:t>с. Кечушево</w:t>
      </w:r>
    </w:p>
    <w:p w:rsidR="001026E7" w:rsidRPr="00B83BF0" w:rsidRDefault="001026E7" w:rsidP="00B83BF0">
      <w:pPr>
        <w:jc w:val="both"/>
        <w:rPr>
          <w:sz w:val="20"/>
          <w:szCs w:val="20"/>
        </w:rPr>
      </w:pPr>
      <w:r w:rsidRPr="00B83BF0">
        <w:rPr>
          <w:sz w:val="20"/>
          <w:szCs w:val="20"/>
        </w:rPr>
        <w:t xml:space="preserve">  </w:t>
      </w:r>
    </w:p>
    <w:p w:rsidR="001026E7" w:rsidRPr="00B83BF0" w:rsidRDefault="001026E7" w:rsidP="00B83BF0">
      <w:pPr>
        <w:rPr>
          <w:sz w:val="20"/>
          <w:szCs w:val="20"/>
        </w:rPr>
      </w:pPr>
      <w:r w:rsidRPr="00B83BF0">
        <w:rPr>
          <w:sz w:val="20"/>
          <w:szCs w:val="20"/>
        </w:rPr>
        <w:t>18 июля 2023г.</w:t>
      </w:r>
      <w:r w:rsidRPr="00B83BF0">
        <w:rPr>
          <w:sz w:val="20"/>
          <w:szCs w:val="20"/>
        </w:rPr>
        <w:tab/>
      </w:r>
      <w:r w:rsidRPr="00B83BF0">
        <w:rPr>
          <w:sz w:val="20"/>
          <w:szCs w:val="20"/>
        </w:rPr>
        <w:tab/>
        <w:t xml:space="preserve">                                                                          № 17</w:t>
      </w:r>
    </w:p>
    <w:p w:rsidR="001026E7" w:rsidRPr="00B83BF0" w:rsidRDefault="001026E7" w:rsidP="00B83BF0">
      <w:pPr>
        <w:jc w:val="center"/>
        <w:rPr>
          <w:sz w:val="20"/>
          <w:szCs w:val="20"/>
        </w:rPr>
      </w:pPr>
      <w:r w:rsidRPr="00B83BF0">
        <w:rPr>
          <w:sz w:val="20"/>
          <w:szCs w:val="20"/>
        </w:rPr>
        <w:t xml:space="preserve">         О подготовке проекта генерального плана и правил  землепользования и застройки  Кечушевского сельского    поселения Ардатовского муниципального района РМ.</w:t>
      </w:r>
    </w:p>
    <w:p w:rsidR="001026E7" w:rsidRPr="00B83BF0" w:rsidRDefault="001026E7" w:rsidP="00B83BF0">
      <w:pPr>
        <w:jc w:val="both"/>
        <w:rPr>
          <w:sz w:val="20"/>
          <w:szCs w:val="20"/>
        </w:rPr>
      </w:pPr>
    </w:p>
    <w:p w:rsidR="001026E7" w:rsidRPr="00B83BF0" w:rsidRDefault="001026E7" w:rsidP="00B83BF0">
      <w:pPr>
        <w:jc w:val="both"/>
        <w:rPr>
          <w:sz w:val="20"/>
          <w:szCs w:val="20"/>
        </w:rPr>
      </w:pPr>
      <w:r w:rsidRPr="00B83BF0">
        <w:rPr>
          <w:sz w:val="20"/>
          <w:szCs w:val="20"/>
        </w:rPr>
        <w:t xml:space="preserve">       В соответствии  с градостроительным кодексом Российской Федерации,ст.74 Положения О документах территориального планирования  муниципальных образований в Республике Мордовия ,утвержденного постановлением Правительства Республики Мордовия от 29 декабря 2007 года №606,и Соглашением  о передачи части  полномочий  Кечушевского сельского поселения  Ардатовскому району от 29.12.2005 года №43 администрация Кечушевского сельского поселения  постановляет:</w:t>
      </w:r>
    </w:p>
    <w:p w:rsidR="001026E7" w:rsidRPr="00B83BF0" w:rsidRDefault="001026E7" w:rsidP="00B83BF0">
      <w:pPr>
        <w:jc w:val="both"/>
        <w:rPr>
          <w:sz w:val="20"/>
          <w:szCs w:val="20"/>
        </w:rPr>
      </w:pPr>
    </w:p>
    <w:p w:rsidR="001026E7" w:rsidRPr="00B83BF0" w:rsidRDefault="001026E7" w:rsidP="00B83BF0">
      <w:pPr>
        <w:jc w:val="both"/>
        <w:rPr>
          <w:sz w:val="20"/>
          <w:szCs w:val="20"/>
        </w:rPr>
      </w:pPr>
      <w:r w:rsidRPr="00B83BF0">
        <w:rPr>
          <w:sz w:val="20"/>
          <w:szCs w:val="20"/>
        </w:rPr>
        <w:t>1.Подготовить проект  генерального плана и правил  землепользования и застройки  Кечушевского сельского поселения Ардатовского муниципального района в срок до 29 июля 2023 года .</w:t>
      </w:r>
    </w:p>
    <w:p w:rsidR="001026E7" w:rsidRPr="00B83BF0" w:rsidRDefault="001026E7" w:rsidP="00B83BF0">
      <w:pPr>
        <w:jc w:val="both"/>
        <w:rPr>
          <w:sz w:val="20"/>
          <w:szCs w:val="20"/>
        </w:rPr>
      </w:pPr>
    </w:p>
    <w:p w:rsidR="001026E7" w:rsidRPr="00B83BF0" w:rsidRDefault="001026E7" w:rsidP="00B83BF0">
      <w:pPr>
        <w:jc w:val="both"/>
        <w:rPr>
          <w:sz w:val="20"/>
          <w:szCs w:val="20"/>
        </w:rPr>
      </w:pPr>
      <w:r w:rsidRPr="00B83BF0">
        <w:rPr>
          <w:sz w:val="20"/>
          <w:szCs w:val="20"/>
        </w:rPr>
        <w:t>2.Главному бухгалтеру  Кечушевского сельского поселения  Ардатовского муниципального района совместно  с администрацией  Ардатовского  муниципального района в соответствии с расходами  бюджета  Кечушевского сельского поселения   на 2023 год обеспечить финансирование  подготовки  проекта  генерального плана  Кечушевского сельского поселения  Ардатовского муниципального района.</w:t>
      </w:r>
    </w:p>
    <w:p w:rsidR="001026E7" w:rsidRPr="00B83BF0" w:rsidRDefault="001026E7" w:rsidP="00B83BF0">
      <w:pPr>
        <w:jc w:val="both"/>
        <w:rPr>
          <w:sz w:val="20"/>
          <w:szCs w:val="20"/>
        </w:rPr>
      </w:pPr>
    </w:p>
    <w:p w:rsidR="001026E7" w:rsidRPr="00B83BF0" w:rsidRDefault="001026E7" w:rsidP="00B83BF0">
      <w:pPr>
        <w:jc w:val="both"/>
        <w:rPr>
          <w:sz w:val="20"/>
          <w:szCs w:val="20"/>
        </w:rPr>
      </w:pPr>
      <w:r w:rsidRPr="00B83BF0">
        <w:rPr>
          <w:sz w:val="20"/>
          <w:szCs w:val="20"/>
        </w:rPr>
        <w:t>3.Настоящее постановление  направить в администрацию  Ардатовского муниципального  района в течение трех дней  после его принятия.</w:t>
      </w:r>
    </w:p>
    <w:p w:rsidR="001026E7" w:rsidRPr="00B83BF0" w:rsidRDefault="001026E7" w:rsidP="00B83BF0">
      <w:pPr>
        <w:jc w:val="both"/>
        <w:rPr>
          <w:sz w:val="20"/>
          <w:szCs w:val="20"/>
        </w:rPr>
      </w:pPr>
    </w:p>
    <w:p w:rsidR="001026E7" w:rsidRPr="00B83BF0" w:rsidRDefault="001026E7" w:rsidP="00B83BF0">
      <w:pPr>
        <w:jc w:val="both"/>
        <w:rPr>
          <w:sz w:val="20"/>
          <w:szCs w:val="20"/>
        </w:rPr>
      </w:pPr>
      <w:r w:rsidRPr="00B83BF0">
        <w:rPr>
          <w:sz w:val="20"/>
          <w:szCs w:val="20"/>
        </w:rPr>
        <w:t xml:space="preserve">4. Настоящее постановление вступает в силу  со дня его  официального опубликования  в Информационном бюллетене. </w:t>
      </w:r>
    </w:p>
    <w:p w:rsidR="001026E7" w:rsidRPr="00B83BF0" w:rsidRDefault="001026E7" w:rsidP="00B83BF0">
      <w:pPr>
        <w:jc w:val="both"/>
        <w:rPr>
          <w:sz w:val="20"/>
          <w:szCs w:val="20"/>
        </w:rPr>
      </w:pPr>
      <w:r w:rsidRPr="00B83BF0">
        <w:rPr>
          <w:sz w:val="20"/>
          <w:szCs w:val="20"/>
        </w:rPr>
        <w:t xml:space="preserve"> Глава Кечушевского сельского поселения                    М.И.Слюняев</w:t>
      </w:r>
    </w:p>
    <w:p w:rsidR="001026E7" w:rsidRPr="00B83BF0" w:rsidRDefault="001026E7" w:rsidP="00B83BF0">
      <w:pPr>
        <w:spacing w:line="240" w:lineRule="atLeast"/>
        <w:ind w:firstLine="567"/>
        <w:rPr>
          <w:sz w:val="20"/>
          <w:szCs w:val="20"/>
        </w:rPr>
      </w:pPr>
    </w:p>
    <w:p w:rsidR="001026E7" w:rsidRPr="00B83BF0" w:rsidRDefault="001026E7" w:rsidP="00B83BF0">
      <w:pPr>
        <w:jc w:val="center"/>
        <w:rPr>
          <w:sz w:val="20"/>
          <w:szCs w:val="20"/>
        </w:rPr>
      </w:pPr>
      <w:r w:rsidRPr="00B83BF0">
        <w:rPr>
          <w:sz w:val="20"/>
          <w:szCs w:val="20"/>
        </w:rPr>
        <w:t>СОВЕТ ДЕПУТАТОВ КЕЧУШЕВСКОГО СЕЛЬСКОГО ПОСЕЛЕНИЯ</w:t>
      </w:r>
      <w:r w:rsidRPr="00B83BF0">
        <w:rPr>
          <w:sz w:val="20"/>
          <w:szCs w:val="20"/>
        </w:rPr>
        <w:br/>
        <w:t>АРДАТОВСКОГО МУНИЦИПАЛЬНОГО РАЙОНА</w:t>
      </w:r>
    </w:p>
    <w:p w:rsidR="001026E7" w:rsidRPr="00B83BF0" w:rsidRDefault="001026E7" w:rsidP="00B83BF0">
      <w:pPr>
        <w:jc w:val="center"/>
        <w:rPr>
          <w:sz w:val="20"/>
          <w:szCs w:val="20"/>
        </w:rPr>
      </w:pPr>
      <w:r w:rsidRPr="00B83BF0">
        <w:rPr>
          <w:sz w:val="20"/>
          <w:szCs w:val="20"/>
        </w:rPr>
        <w:t>РЕСПУБЛИКИ МОРДОВИЯ</w:t>
      </w:r>
    </w:p>
    <w:p w:rsidR="001026E7" w:rsidRPr="00B83BF0" w:rsidRDefault="001026E7" w:rsidP="00B83BF0">
      <w:pPr>
        <w:jc w:val="center"/>
        <w:rPr>
          <w:sz w:val="20"/>
          <w:szCs w:val="20"/>
        </w:rPr>
      </w:pPr>
    </w:p>
    <w:p w:rsidR="001026E7" w:rsidRPr="00B83BF0" w:rsidRDefault="001026E7" w:rsidP="00B83BF0">
      <w:pPr>
        <w:jc w:val="center"/>
        <w:rPr>
          <w:b/>
          <w:sz w:val="20"/>
          <w:szCs w:val="20"/>
        </w:rPr>
      </w:pPr>
      <w:r w:rsidRPr="00B83BF0">
        <w:rPr>
          <w:b/>
          <w:sz w:val="20"/>
          <w:szCs w:val="20"/>
        </w:rPr>
        <w:t>ПОСТАНОВЛЕНИЕ</w:t>
      </w:r>
    </w:p>
    <w:p w:rsidR="001026E7" w:rsidRPr="00B83BF0" w:rsidRDefault="001026E7" w:rsidP="00B83BF0">
      <w:pPr>
        <w:jc w:val="center"/>
        <w:rPr>
          <w:sz w:val="20"/>
          <w:szCs w:val="20"/>
        </w:rPr>
      </w:pPr>
      <w:r w:rsidRPr="00B83BF0">
        <w:rPr>
          <w:sz w:val="20"/>
          <w:szCs w:val="20"/>
        </w:rPr>
        <w:t>с. Кечушево</w:t>
      </w:r>
    </w:p>
    <w:p w:rsidR="001026E7" w:rsidRPr="00B83BF0" w:rsidRDefault="001026E7" w:rsidP="00B83BF0">
      <w:pPr>
        <w:jc w:val="both"/>
        <w:rPr>
          <w:sz w:val="20"/>
          <w:szCs w:val="20"/>
        </w:rPr>
      </w:pPr>
      <w:r w:rsidRPr="00B83BF0">
        <w:rPr>
          <w:sz w:val="20"/>
          <w:szCs w:val="20"/>
        </w:rPr>
        <w:t xml:space="preserve">  </w:t>
      </w:r>
    </w:p>
    <w:p w:rsidR="001026E7" w:rsidRPr="00B83BF0" w:rsidRDefault="001026E7" w:rsidP="00B83BF0">
      <w:pPr>
        <w:pStyle w:val="NormalWeb"/>
        <w:spacing w:before="0" w:beforeAutospacing="0" w:after="150" w:afterAutospacing="0"/>
        <w:jc w:val="center"/>
        <w:rPr>
          <w:sz w:val="20"/>
          <w:szCs w:val="20"/>
        </w:rPr>
      </w:pPr>
      <w:r w:rsidRPr="00B83BF0">
        <w:rPr>
          <w:sz w:val="20"/>
          <w:szCs w:val="20"/>
        </w:rPr>
        <w:t>18 июля 2023г.</w:t>
      </w:r>
      <w:r w:rsidRPr="00B83BF0">
        <w:rPr>
          <w:sz w:val="20"/>
          <w:szCs w:val="20"/>
        </w:rPr>
        <w:tab/>
      </w:r>
      <w:r w:rsidRPr="00B83BF0">
        <w:rPr>
          <w:sz w:val="20"/>
          <w:szCs w:val="20"/>
        </w:rPr>
        <w:tab/>
        <w:t xml:space="preserve">                                                                         № 18</w:t>
      </w:r>
    </w:p>
    <w:p w:rsidR="001026E7" w:rsidRPr="00B83BF0" w:rsidRDefault="001026E7" w:rsidP="00B83BF0">
      <w:pPr>
        <w:pStyle w:val="NormalWeb"/>
        <w:spacing w:before="0" w:beforeAutospacing="0" w:after="150" w:afterAutospacing="0"/>
        <w:jc w:val="center"/>
        <w:rPr>
          <w:color w:val="3C3C3C"/>
          <w:sz w:val="20"/>
          <w:szCs w:val="20"/>
        </w:rPr>
      </w:pPr>
      <w:r w:rsidRPr="00B83BF0">
        <w:rPr>
          <w:rStyle w:val="Strong"/>
          <w:color w:val="3C3C3C"/>
          <w:sz w:val="20"/>
          <w:szCs w:val="20"/>
        </w:rPr>
        <w:t>Об утверждении состава и порядка</w:t>
      </w:r>
      <w:r w:rsidRPr="00B83BF0">
        <w:rPr>
          <w:color w:val="3C3C3C"/>
          <w:sz w:val="20"/>
          <w:szCs w:val="20"/>
        </w:rPr>
        <w:br/>
      </w:r>
      <w:r w:rsidRPr="00B83BF0">
        <w:rPr>
          <w:rStyle w:val="Strong"/>
          <w:color w:val="3C3C3C"/>
          <w:sz w:val="20"/>
          <w:szCs w:val="20"/>
        </w:rPr>
        <w:t>деятельности комиссии по подготовке</w:t>
      </w:r>
      <w:r w:rsidRPr="00B83BF0">
        <w:rPr>
          <w:color w:val="3C3C3C"/>
          <w:sz w:val="20"/>
          <w:szCs w:val="20"/>
        </w:rPr>
        <w:br/>
      </w:r>
      <w:r w:rsidRPr="00B83BF0">
        <w:rPr>
          <w:rStyle w:val="Strong"/>
          <w:color w:val="3C3C3C"/>
          <w:sz w:val="20"/>
          <w:szCs w:val="20"/>
        </w:rPr>
        <w:t>проекта правил землепользования и</w:t>
      </w:r>
      <w:r w:rsidRPr="00B83BF0">
        <w:rPr>
          <w:color w:val="3C3C3C"/>
          <w:sz w:val="20"/>
          <w:szCs w:val="20"/>
        </w:rPr>
        <w:br/>
      </w:r>
      <w:r w:rsidRPr="00B83BF0">
        <w:rPr>
          <w:rStyle w:val="Strong"/>
          <w:color w:val="3C3C3C"/>
          <w:sz w:val="20"/>
          <w:szCs w:val="20"/>
        </w:rPr>
        <w:t>застройки Кечушевского  сельского поселения</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br/>
        <w:t>На основании ст. 31 Градостроительного кодекса Российской Федерации, п. 20 части 1 статьи 14 Федерального закона от 06 октября 2003 года № 131-ФЗ «Об общих принципах организации местного самоуправления в Российской Федерации» и в соответствии с Уставом Кечушевского муниципального образования, Совет депутатов Кечушевского сельского поселения постановляет:</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t>1.Утвердить:</w:t>
      </w:r>
      <w:r w:rsidRPr="00B83BF0">
        <w:rPr>
          <w:color w:val="3C3C3C"/>
          <w:sz w:val="20"/>
          <w:szCs w:val="20"/>
        </w:rPr>
        <w:br/>
        <w:t>1.1.Состав комиссии по подготовке проекта правил землепользования и застройки Кечушевского сельского поселения.(Приложение №1)</w:t>
      </w:r>
      <w:r w:rsidRPr="00B83BF0">
        <w:rPr>
          <w:color w:val="3C3C3C"/>
          <w:sz w:val="20"/>
          <w:szCs w:val="20"/>
        </w:rPr>
        <w:br/>
        <w:t>2.1.Порядок деятельности комиссии по подготовке проекта правил землепользования и застройки Кечушевского сельского поселения. (Приложение №2)</w:t>
      </w:r>
      <w:r w:rsidRPr="00B83BF0">
        <w:rPr>
          <w:color w:val="3C3C3C"/>
          <w:sz w:val="20"/>
          <w:szCs w:val="20"/>
        </w:rPr>
        <w:br/>
        <w:t>2.Опубликовать настоящее Постановление в информационном бюллетени Кечушевского сельского поселения.</w:t>
      </w:r>
      <w:r w:rsidRPr="00B83BF0">
        <w:rPr>
          <w:color w:val="3C3C3C"/>
          <w:sz w:val="20"/>
          <w:szCs w:val="20"/>
        </w:rPr>
        <w:br/>
        <w:t>3.Контроль за исполнением данного постановления оставляю за собой.</w:t>
      </w:r>
    </w:p>
    <w:p w:rsidR="001026E7" w:rsidRPr="00B83BF0" w:rsidRDefault="001026E7" w:rsidP="00B83BF0">
      <w:pPr>
        <w:pStyle w:val="NormalWeb"/>
        <w:spacing w:before="0" w:beforeAutospacing="0" w:after="150" w:afterAutospacing="0"/>
        <w:rPr>
          <w:color w:val="3C3C3C"/>
          <w:sz w:val="20"/>
          <w:szCs w:val="20"/>
        </w:rPr>
      </w:pPr>
      <w:r w:rsidRPr="00B83BF0">
        <w:rPr>
          <w:color w:val="3C3C3C"/>
          <w:sz w:val="20"/>
          <w:szCs w:val="20"/>
        </w:rPr>
        <w:br/>
        <w:t>Глава  Кечушевского сельского поселения :               М.И.Слюняев </w:t>
      </w:r>
    </w:p>
    <w:p w:rsidR="001026E7" w:rsidRPr="00B83BF0" w:rsidRDefault="001026E7" w:rsidP="00B83BF0">
      <w:pPr>
        <w:pStyle w:val="NormalWeb"/>
        <w:spacing w:before="0" w:beforeAutospacing="0" w:after="150" w:afterAutospacing="0"/>
        <w:jc w:val="right"/>
        <w:rPr>
          <w:color w:val="3C3C3C"/>
          <w:sz w:val="20"/>
          <w:szCs w:val="20"/>
        </w:rPr>
      </w:pPr>
      <w:r w:rsidRPr="00B83BF0">
        <w:rPr>
          <w:color w:val="3C3C3C"/>
          <w:sz w:val="20"/>
          <w:szCs w:val="20"/>
        </w:rPr>
        <w:t>Приложение №1</w:t>
      </w:r>
      <w:r w:rsidRPr="00B83BF0">
        <w:rPr>
          <w:color w:val="3C3C3C"/>
          <w:sz w:val="20"/>
          <w:szCs w:val="20"/>
        </w:rPr>
        <w:br/>
        <w:t>к постановлению №18</w:t>
      </w:r>
      <w:r w:rsidRPr="00B83BF0">
        <w:rPr>
          <w:color w:val="3C3C3C"/>
          <w:sz w:val="20"/>
          <w:szCs w:val="20"/>
        </w:rPr>
        <w:br/>
        <w:t>от 18.07.2023 г. </w:t>
      </w:r>
    </w:p>
    <w:p w:rsidR="001026E7" w:rsidRPr="00B83BF0" w:rsidRDefault="001026E7" w:rsidP="00B83BF0">
      <w:pPr>
        <w:pStyle w:val="NormalWeb"/>
        <w:spacing w:before="0" w:beforeAutospacing="0" w:after="150" w:afterAutospacing="0"/>
        <w:jc w:val="center"/>
        <w:rPr>
          <w:color w:val="3C3C3C"/>
          <w:sz w:val="20"/>
          <w:szCs w:val="20"/>
        </w:rPr>
      </w:pPr>
      <w:r w:rsidRPr="00B83BF0">
        <w:rPr>
          <w:rStyle w:val="Strong"/>
          <w:b w:val="0"/>
          <w:color w:val="3C3C3C"/>
          <w:sz w:val="20"/>
          <w:szCs w:val="20"/>
        </w:rPr>
        <w:t>СОСТАВ</w:t>
      </w:r>
      <w:r w:rsidRPr="00B83BF0">
        <w:rPr>
          <w:b/>
          <w:color w:val="3C3C3C"/>
          <w:sz w:val="20"/>
          <w:szCs w:val="20"/>
        </w:rPr>
        <w:br/>
      </w:r>
      <w:r w:rsidRPr="00B83BF0">
        <w:rPr>
          <w:rStyle w:val="Strong"/>
          <w:color w:val="3C3C3C"/>
          <w:sz w:val="20"/>
          <w:szCs w:val="20"/>
        </w:rPr>
        <w:t>комиссии по подготовке проекта правил землепользования и застройки</w:t>
      </w:r>
      <w:r w:rsidRPr="00B83BF0">
        <w:rPr>
          <w:rStyle w:val="Strong"/>
          <w:b w:val="0"/>
          <w:color w:val="3C3C3C"/>
          <w:sz w:val="20"/>
          <w:szCs w:val="20"/>
        </w:rPr>
        <w:t xml:space="preserve"> </w:t>
      </w:r>
      <w:r w:rsidRPr="00B83BF0">
        <w:rPr>
          <w:b/>
          <w:color w:val="3C3C3C"/>
          <w:sz w:val="20"/>
          <w:szCs w:val="20"/>
        </w:rPr>
        <w:t>Кечушевского</w:t>
      </w:r>
      <w:r w:rsidRPr="00B83BF0">
        <w:rPr>
          <w:rStyle w:val="Strong"/>
          <w:color w:val="3C3C3C"/>
          <w:sz w:val="20"/>
          <w:szCs w:val="20"/>
        </w:rPr>
        <w:t xml:space="preserve"> сельского поселения </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t>1. Председатель комиссии</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t>Глава Кечушевского сельского поселения М.И.Слюняев</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t>2. Члены комиссии:</w:t>
      </w:r>
    </w:p>
    <w:p w:rsidR="001026E7" w:rsidRPr="00B83BF0" w:rsidRDefault="001026E7" w:rsidP="00B83BF0">
      <w:pPr>
        <w:pStyle w:val="NormalWeb"/>
        <w:spacing w:before="0" w:beforeAutospacing="0" w:after="0" w:afterAutospacing="0"/>
        <w:jc w:val="both"/>
        <w:rPr>
          <w:color w:val="3C3C3C"/>
          <w:sz w:val="20"/>
          <w:szCs w:val="20"/>
        </w:rPr>
      </w:pPr>
      <w:r w:rsidRPr="00B83BF0">
        <w:rPr>
          <w:color w:val="3C3C3C"/>
          <w:sz w:val="20"/>
          <w:szCs w:val="20"/>
        </w:rPr>
        <w:t xml:space="preserve">      Зам.главы сельского поселения                                Моисеева Н.Н.</w:t>
      </w:r>
    </w:p>
    <w:p w:rsidR="001026E7" w:rsidRPr="00B83BF0" w:rsidRDefault="001026E7" w:rsidP="00B83BF0">
      <w:pPr>
        <w:pStyle w:val="NormalWeb"/>
        <w:spacing w:before="0" w:beforeAutospacing="0" w:after="0" w:afterAutospacing="0"/>
        <w:rPr>
          <w:sz w:val="20"/>
          <w:szCs w:val="20"/>
        </w:rPr>
      </w:pPr>
      <w:r w:rsidRPr="00B83BF0">
        <w:rPr>
          <w:sz w:val="20"/>
          <w:szCs w:val="20"/>
        </w:rPr>
        <w:t xml:space="preserve">      Зам.главы сельского поселения                                Кулыгина О.А. </w:t>
      </w:r>
      <w:r w:rsidRPr="00B83BF0">
        <w:rPr>
          <w:sz w:val="20"/>
          <w:szCs w:val="20"/>
        </w:rPr>
        <w:br/>
        <w:t xml:space="preserve">      Специалист администрации                                      Косолапова  Е.А. </w:t>
      </w:r>
    </w:p>
    <w:p w:rsidR="001026E7" w:rsidRPr="00B83BF0" w:rsidRDefault="001026E7" w:rsidP="00B83BF0">
      <w:pPr>
        <w:pStyle w:val="NormalWeb"/>
        <w:spacing w:before="0" w:beforeAutospacing="0" w:after="150" w:afterAutospacing="0"/>
        <w:jc w:val="center"/>
        <w:rPr>
          <w:sz w:val="20"/>
          <w:szCs w:val="20"/>
        </w:rPr>
      </w:pPr>
    </w:p>
    <w:p w:rsidR="001026E7" w:rsidRPr="00B83BF0" w:rsidRDefault="001026E7" w:rsidP="00B83BF0">
      <w:pPr>
        <w:pStyle w:val="NormalWeb"/>
        <w:spacing w:before="0" w:beforeAutospacing="0" w:after="150" w:afterAutospacing="0"/>
        <w:jc w:val="right"/>
        <w:rPr>
          <w:color w:val="3C3C3C"/>
          <w:sz w:val="20"/>
          <w:szCs w:val="20"/>
        </w:rPr>
      </w:pPr>
      <w:r>
        <w:rPr>
          <w:color w:val="3C3C3C"/>
          <w:sz w:val="20"/>
          <w:szCs w:val="20"/>
        </w:rPr>
        <w:t>П</w:t>
      </w:r>
      <w:r w:rsidRPr="00B83BF0">
        <w:rPr>
          <w:color w:val="3C3C3C"/>
          <w:sz w:val="20"/>
          <w:szCs w:val="20"/>
        </w:rPr>
        <w:t>риложение №2</w:t>
      </w:r>
      <w:r w:rsidRPr="00B83BF0">
        <w:rPr>
          <w:color w:val="3C3C3C"/>
          <w:sz w:val="20"/>
          <w:szCs w:val="20"/>
        </w:rPr>
        <w:br/>
        <w:t>к постановлению №18</w:t>
      </w:r>
      <w:r w:rsidRPr="00B83BF0">
        <w:rPr>
          <w:color w:val="3C3C3C"/>
          <w:sz w:val="20"/>
          <w:szCs w:val="20"/>
        </w:rPr>
        <w:br/>
        <w:t>от 18.07.2023 г.</w:t>
      </w:r>
    </w:p>
    <w:p w:rsidR="001026E7" w:rsidRPr="00B83BF0" w:rsidRDefault="001026E7" w:rsidP="00B83BF0">
      <w:pPr>
        <w:pStyle w:val="NormalWeb"/>
        <w:spacing w:before="0" w:beforeAutospacing="0" w:after="150" w:afterAutospacing="0"/>
        <w:jc w:val="center"/>
        <w:rPr>
          <w:color w:val="3C3C3C"/>
          <w:sz w:val="20"/>
          <w:szCs w:val="20"/>
        </w:rPr>
      </w:pPr>
      <w:r w:rsidRPr="00B83BF0">
        <w:rPr>
          <w:rStyle w:val="Strong"/>
          <w:color w:val="3C3C3C"/>
          <w:sz w:val="20"/>
          <w:szCs w:val="20"/>
        </w:rPr>
        <w:t>ПОРЯДОК ДЕЯТЕЛЬНОСТИ КОМИССИИ ПО ПОДГОТОВКЕ ПРОЕКТА</w:t>
      </w:r>
      <w:r w:rsidRPr="00B83BF0">
        <w:rPr>
          <w:color w:val="3C3C3C"/>
          <w:sz w:val="20"/>
          <w:szCs w:val="20"/>
        </w:rPr>
        <w:br/>
      </w:r>
      <w:r w:rsidRPr="00B83BF0">
        <w:rPr>
          <w:rStyle w:val="Strong"/>
          <w:color w:val="3C3C3C"/>
          <w:sz w:val="20"/>
          <w:szCs w:val="20"/>
        </w:rPr>
        <w:t>ПРАВИЛ ЗЕМЛЕПОЛЬЗОВАНИЯ И ЗАСТРОЙКИ</w:t>
      </w:r>
      <w:r w:rsidRPr="00B83BF0">
        <w:rPr>
          <w:color w:val="3C3C3C"/>
          <w:sz w:val="20"/>
          <w:szCs w:val="20"/>
        </w:rPr>
        <w:br/>
      </w:r>
      <w:r w:rsidRPr="00B83BF0">
        <w:rPr>
          <w:rStyle w:val="Strong"/>
          <w:color w:val="3C3C3C"/>
          <w:sz w:val="20"/>
          <w:szCs w:val="20"/>
        </w:rPr>
        <w:t>КЕЧУШЕВСКОГО СЕЛЬСКОГО ПОСЕЛЕНИЯ</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t xml:space="preserve">  1. Общие положения</w:t>
      </w:r>
      <w:r w:rsidRPr="00B83BF0">
        <w:rPr>
          <w:color w:val="3C3C3C"/>
          <w:sz w:val="20"/>
          <w:szCs w:val="20"/>
        </w:rPr>
        <w:br/>
        <w:t>1.1. Комиссия по подготовке проекта правил землепользования и застройки Кечушевского сельского поселения (далее - Комиссия) является постоянно действующим координационным органом при администрации Кечушевского сельского поселения, созданным для организации подготовки проекта правил землепользования и застройки Кечушевского сельского поселения (далее Правила), а также иных вопросов в соответствии с Градостроительным кодексом Российской Федерации.</w:t>
      </w:r>
      <w:r w:rsidRPr="00B83BF0">
        <w:rPr>
          <w:color w:val="3C3C3C"/>
          <w:sz w:val="20"/>
          <w:szCs w:val="20"/>
        </w:rPr>
        <w:br/>
        <w:t>1.2. Комиссия осуществляет свою деятельность в течение всего периода подготовки проекта Правил до момента утверждения Правил  землепользования и застройки Кечушевского сельского поселения.</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t>2.Состав Комиссии</w:t>
      </w:r>
      <w:r w:rsidRPr="00B83BF0">
        <w:rPr>
          <w:color w:val="3C3C3C"/>
          <w:sz w:val="20"/>
          <w:szCs w:val="20"/>
        </w:rPr>
        <w:br/>
        <w:t>2.1. Состав Комиссии утверждается главой администрации Кечушевского сельского поселения</w:t>
      </w:r>
      <w:r w:rsidRPr="00B83BF0">
        <w:rPr>
          <w:color w:val="3C3C3C"/>
          <w:sz w:val="20"/>
          <w:szCs w:val="20"/>
        </w:rPr>
        <w:br/>
        <w:t>2.2. Председателем Комиссии является заместитель  главы Кечушевского сельского поселения.</w:t>
      </w:r>
      <w:r w:rsidRPr="00B83BF0">
        <w:rPr>
          <w:color w:val="3C3C3C"/>
          <w:sz w:val="20"/>
          <w:szCs w:val="20"/>
        </w:rPr>
        <w:br/>
        <w:t>2.3. В состав Комиссии входят специалисты администрации Кечушевского сельского поселения. В состав Комиссии могут включаться лица, деятельность которых связана с вопросами планирования развития, обустройства территории и функционирования поселкового хозяйства, а также представители общественных объединений, физических и юридических лиц.</w:t>
      </w:r>
      <w:r w:rsidRPr="00B83BF0">
        <w:rPr>
          <w:color w:val="3C3C3C"/>
          <w:sz w:val="20"/>
          <w:szCs w:val="20"/>
        </w:rPr>
        <w:br/>
        <w:t>2.4. Руководство деятельностью Комиссии осуществляет председатель Комиссии. Председатель Комиссии осуществляет общее руководство работой Комиссии, подписывает документы, подготовленные Комиссией, назначает очередные и внеочередные заседания Комиссии.</w:t>
      </w:r>
    </w:p>
    <w:p w:rsidR="001026E7" w:rsidRPr="00B83BF0" w:rsidRDefault="001026E7" w:rsidP="00B83BF0">
      <w:pPr>
        <w:pStyle w:val="NormalWeb"/>
        <w:spacing w:before="0" w:beforeAutospacing="0" w:after="150" w:afterAutospacing="0"/>
        <w:jc w:val="both"/>
        <w:rPr>
          <w:color w:val="3C3C3C"/>
          <w:sz w:val="20"/>
          <w:szCs w:val="20"/>
        </w:rPr>
      </w:pPr>
      <w:r w:rsidRPr="00B83BF0">
        <w:rPr>
          <w:color w:val="3C3C3C"/>
          <w:sz w:val="20"/>
          <w:szCs w:val="20"/>
        </w:rPr>
        <w:t>2.5. Секретарь Комиссии: осуществляет техническое обслуживание деятельности Комиссии; принимает меры по организационному обеспечению деятельности Комиссии; осуществляет подготовку запросов, проектов решений, других материалов и документов, касающихся выполнения задач и полномочий Комиссии; ведет протоколы заседаний Комиссии, оформляет и рассылает решения, выписки из решений, а так же других документы; выполняет поручения председателя ; ведет базу данных по рассматриваемым вопросам и принятым решениям; организует контроль и исполнение решений Комиссии; участвует в голосовании при принятии решений Комиссии.</w:t>
      </w:r>
      <w:r w:rsidRPr="00B83BF0">
        <w:rPr>
          <w:color w:val="3C3C3C"/>
          <w:sz w:val="20"/>
          <w:szCs w:val="20"/>
        </w:rPr>
        <w:br/>
        <w:t>2.6. По решению Комиссии на заседания могут приглашаться третьи лица, обладающие специальными знаниями по вопросам в области планирования развития, обустройства территории, сохранения окружающей среды, объектов культурного наследия и т.п.</w:t>
      </w:r>
      <w:r w:rsidRPr="00B83BF0">
        <w:rPr>
          <w:color w:val="3C3C3C"/>
          <w:sz w:val="20"/>
          <w:szCs w:val="20"/>
        </w:rPr>
        <w:br/>
        <w:t>3. Порядок деятельности Комиссии</w:t>
      </w:r>
      <w:r w:rsidRPr="00B83BF0">
        <w:rPr>
          <w:color w:val="3C3C3C"/>
          <w:sz w:val="20"/>
          <w:szCs w:val="20"/>
        </w:rPr>
        <w:br/>
        <w:t>3.1. Комиссия осуществляет свою деятельность путем проведения заседаний. Заседания Комиссии могут проводиться по мере необходимости.</w:t>
      </w:r>
      <w:r w:rsidRPr="00B83BF0">
        <w:rPr>
          <w:color w:val="3C3C3C"/>
          <w:sz w:val="20"/>
          <w:szCs w:val="20"/>
        </w:rPr>
        <w:br/>
        <w:t>3.2.3аседание Комиссии считается правомочным, если на нем присутствует более половины его состава. Члены Комиссии участвуют в ее заседаниях без права замены.</w:t>
      </w:r>
      <w:r w:rsidRPr="00B83BF0">
        <w:rPr>
          <w:color w:val="3C3C3C"/>
          <w:sz w:val="20"/>
          <w:szCs w:val="20"/>
        </w:rPr>
        <w:br/>
        <w:t>3.3. Решения Комиссии принимаются открытым голосованием простым большинством голосов при наличии кворума не менее половины от общего числа членов Комиссии и оформляются протоколом, подписываемым председательствующим и секретарем Комиссии. В случае равенства голосов решающим является голос председательствующего.</w:t>
      </w:r>
      <w:r w:rsidRPr="00B83BF0">
        <w:rPr>
          <w:color w:val="3C3C3C"/>
          <w:sz w:val="20"/>
          <w:szCs w:val="20"/>
        </w:rPr>
        <w:br/>
        <w:t>3.4. Организационно-техническое обеспечение Комиссии осуществляет администрация Кечушевского сельского поселения.</w:t>
      </w:r>
      <w:r w:rsidRPr="00B83BF0">
        <w:rPr>
          <w:color w:val="3C3C3C"/>
          <w:sz w:val="20"/>
          <w:szCs w:val="20"/>
        </w:rPr>
        <w:br/>
        <w:t>4. Функции, задачи Комиссии</w:t>
      </w:r>
      <w:r w:rsidRPr="00B83BF0">
        <w:rPr>
          <w:color w:val="3C3C3C"/>
          <w:sz w:val="20"/>
          <w:szCs w:val="20"/>
        </w:rPr>
        <w:br/>
        <w:t>Комиссия осуществляет следующие функции:</w:t>
      </w:r>
      <w:r w:rsidRPr="00B83BF0">
        <w:rPr>
          <w:color w:val="3C3C3C"/>
          <w:sz w:val="20"/>
          <w:szCs w:val="20"/>
        </w:rPr>
        <w:br/>
        <w:t>4.1. организует подготовку проекта правил землепользования и застройки и проекта изменений в них, в целях обеспечения в пределах своей компетенции прав и законных интересов физических, юридических лиц, органов местного самоуправления, в том числе правообладателей земельных участков и объектов капитального строительства;</w:t>
      </w:r>
      <w:r w:rsidRPr="00B83BF0">
        <w:rPr>
          <w:color w:val="3C3C3C"/>
          <w:sz w:val="20"/>
          <w:szCs w:val="20"/>
        </w:rPr>
        <w:br/>
        <w:t>4.2. осуществляет организационно-техническое сопровождение процесса подготовки проекта правил землепользования и застройки и проекта изменений в них;</w:t>
      </w:r>
      <w:r w:rsidRPr="00B83BF0">
        <w:rPr>
          <w:color w:val="3C3C3C"/>
          <w:sz w:val="20"/>
          <w:szCs w:val="20"/>
        </w:rPr>
        <w:br/>
        <w:t>4.3. осуществляет взаимодействие с юридическим лицом, признанным в установленном порядке исполнителем подготовки проекта правил землепользования и застройки по вопросам, возникающим в процессе подготовки проекта правил землепользования и застройки, оказывает ему содействие в получении необходимых сведений и материалов;</w:t>
      </w:r>
      <w:r w:rsidRPr="00B83BF0">
        <w:rPr>
          <w:color w:val="3C3C3C"/>
          <w:sz w:val="20"/>
          <w:szCs w:val="20"/>
        </w:rPr>
        <w:br/>
        <w:t>4.4. организует проведение в установленном порядке публичных слушаний по проекту правил землепользования и застройки Кечушевского сельского поселения (в том числе по проекту внесения в них изменений), вопросу предоставления разрешения на условно разрешенный вид использования земельного участка или объекта капитального строительства, вопросу предоставления разрешения на отклонение от предельных параметров разрешенного строительства, реконструкции объектов капитального строительства, проектам планировки и межевания территорий, вопросам изменения одного вида разрешенного использования земельного участка и объекта капитального строительства на другой вид такого использования;</w:t>
      </w:r>
      <w:r w:rsidRPr="00B83BF0">
        <w:rPr>
          <w:color w:val="3C3C3C"/>
          <w:sz w:val="20"/>
          <w:szCs w:val="20"/>
        </w:rPr>
        <w:br/>
        <w:t>4.5. рассматривает вопросы в области градостроительного регулирования;</w:t>
      </w:r>
      <w:r w:rsidRPr="00B83BF0">
        <w:rPr>
          <w:color w:val="3C3C3C"/>
          <w:sz w:val="20"/>
          <w:szCs w:val="20"/>
        </w:rPr>
        <w:br/>
        <w:t>4.6. готовит предложения об отмене и признании утратившим силу правовых актов органов местного самоуправления Кечушевского сельского поселения в области градостроительной деятельности;</w:t>
      </w:r>
      <w:r w:rsidRPr="00B83BF0">
        <w:rPr>
          <w:color w:val="3C3C3C"/>
          <w:sz w:val="20"/>
          <w:szCs w:val="20"/>
        </w:rPr>
        <w:br/>
        <w:t>4.7. рассматривает вопросы, связанных с резервированием земельных участков для муниципальных нужд;</w:t>
      </w:r>
      <w:r w:rsidRPr="00B83BF0">
        <w:rPr>
          <w:color w:val="3C3C3C"/>
          <w:sz w:val="20"/>
          <w:szCs w:val="20"/>
        </w:rPr>
        <w:br/>
        <w:t>4.8.рассматривает иные вопросы, отнесенные к компетенции Комиссии. 4.9. рассматривает предложения заинтересованных лиц по подготовке проекта Правил.</w:t>
      </w:r>
      <w:r w:rsidRPr="00B83BF0">
        <w:rPr>
          <w:color w:val="3C3C3C"/>
          <w:sz w:val="20"/>
          <w:szCs w:val="20"/>
        </w:rPr>
        <w:br/>
        <w:t>5. Полномочия Комиссии</w:t>
      </w:r>
      <w:r w:rsidRPr="00B83BF0">
        <w:rPr>
          <w:color w:val="3C3C3C"/>
          <w:sz w:val="20"/>
          <w:szCs w:val="20"/>
        </w:rPr>
        <w:br/>
        <w:t>5.1. Формирует пакет документов, необходимый для принятия решений по вопросам разработки и согласования проекта Правил.</w:t>
      </w:r>
      <w:r w:rsidRPr="00B83BF0">
        <w:rPr>
          <w:color w:val="3C3C3C"/>
          <w:sz w:val="20"/>
          <w:szCs w:val="20"/>
        </w:rPr>
        <w:br/>
        <w:t>5.2. Запрашивает и получает необходимую информацию и документы по вопросам, входящим в компетенцию Комиссии.</w:t>
      </w:r>
      <w:r w:rsidRPr="00B83BF0">
        <w:rPr>
          <w:color w:val="3C3C3C"/>
          <w:sz w:val="20"/>
          <w:szCs w:val="20"/>
        </w:rPr>
        <w:br/>
        <w:t>5.3. Решения Комиссии учитываются при подготовке в установленном порядке правовых актов органов местного самоуправления Кечушевского сельского поселения.</w:t>
      </w:r>
    </w:p>
    <w:p w:rsidR="001026E7" w:rsidRPr="00B83BF0" w:rsidRDefault="001026E7" w:rsidP="00B83BF0">
      <w:pPr>
        <w:jc w:val="center"/>
        <w:rPr>
          <w:sz w:val="20"/>
          <w:szCs w:val="20"/>
        </w:rPr>
      </w:pPr>
      <w:r w:rsidRPr="00B83BF0">
        <w:rPr>
          <w:sz w:val="20"/>
          <w:szCs w:val="20"/>
        </w:rPr>
        <w:t xml:space="preserve">СОВЕТ ДЕПУТАТОВ  КЕЧУШЕВСКОГО СЕЛЬСКОГО ПОСЕЛЕНИЯ АРДАТОВСКОГО МУНИЦИПАЛЬНОГО РАЙОНА </w:t>
      </w:r>
    </w:p>
    <w:p w:rsidR="001026E7" w:rsidRPr="00B83BF0" w:rsidRDefault="001026E7" w:rsidP="00B83BF0">
      <w:pPr>
        <w:jc w:val="center"/>
        <w:rPr>
          <w:sz w:val="20"/>
          <w:szCs w:val="20"/>
        </w:rPr>
      </w:pPr>
      <w:r w:rsidRPr="00B83BF0">
        <w:rPr>
          <w:sz w:val="20"/>
          <w:szCs w:val="20"/>
        </w:rPr>
        <w:t>РЕСПУБЛИКИ МОРДОВИЯ</w:t>
      </w:r>
    </w:p>
    <w:p w:rsidR="001026E7" w:rsidRPr="00B83BF0" w:rsidRDefault="001026E7" w:rsidP="00B83BF0">
      <w:pPr>
        <w:jc w:val="center"/>
        <w:rPr>
          <w:sz w:val="20"/>
          <w:szCs w:val="20"/>
        </w:rPr>
      </w:pPr>
      <w:r w:rsidRPr="00B83BF0">
        <w:rPr>
          <w:sz w:val="20"/>
          <w:szCs w:val="20"/>
        </w:rPr>
        <w:t>ЧЕТВЕРТОГО СОЗЫВА</w:t>
      </w:r>
    </w:p>
    <w:p w:rsidR="001026E7" w:rsidRPr="00B83BF0" w:rsidRDefault="001026E7" w:rsidP="00B83BF0">
      <w:pPr>
        <w:jc w:val="center"/>
        <w:rPr>
          <w:sz w:val="20"/>
          <w:szCs w:val="20"/>
        </w:rPr>
      </w:pPr>
      <w:r w:rsidRPr="00B83BF0">
        <w:rPr>
          <w:sz w:val="20"/>
          <w:szCs w:val="20"/>
        </w:rPr>
        <w:t>РЕШЕНИЕ</w:t>
      </w:r>
    </w:p>
    <w:p w:rsidR="001026E7" w:rsidRPr="00B83BF0" w:rsidRDefault="001026E7" w:rsidP="00B83BF0">
      <w:pPr>
        <w:jc w:val="center"/>
        <w:rPr>
          <w:sz w:val="20"/>
          <w:szCs w:val="20"/>
        </w:rPr>
      </w:pPr>
      <w:r w:rsidRPr="00B83BF0">
        <w:rPr>
          <w:sz w:val="20"/>
          <w:szCs w:val="20"/>
        </w:rPr>
        <w:t>от 19 июля 2023г.                                                  №48</w:t>
      </w:r>
    </w:p>
    <w:p w:rsidR="001026E7" w:rsidRPr="00B83BF0" w:rsidRDefault="001026E7" w:rsidP="00B83BF0">
      <w:pPr>
        <w:jc w:val="center"/>
        <w:rPr>
          <w:sz w:val="20"/>
          <w:szCs w:val="20"/>
        </w:rPr>
      </w:pPr>
    </w:p>
    <w:p w:rsidR="001026E7" w:rsidRPr="00B83BF0" w:rsidRDefault="001026E7" w:rsidP="00B83BF0">
      <w:pPr>
        <w:rPr>
          <w:sz w:val="20"/>
          <w:szCs w:val="20"/>
        </w:rPr>
      </w:pPr>
      <w:r w:rsidRPr="00B83BF0">
        <w:rPr>
          <w:sz w:val="20"/>
          <w:szCs w:val="20"/>
        </w:rPr>
        <w:t>«  О принятии состава  проекта генерального плана  Кечушевского сельского    поселения Ардатовского муниципального района РМ».</w:t>
      </w:r>
    </w:p>
    <w:p w:rsidR="001026E7" w:rsidRPr="00B83BF0" w:rsidRDefault="001026E7" w:rsidP="00B83BF0">
      <w:pPr>
        <w:rPr>
          <w:sz w:val="20"/>
          <w:szCs w:val="20"/>
        </w:rPr>
      </w:pPr>
    </w:p>
    <w:p w:rsidR="001026E7" w:rsidRPr="00B83BF0" w:rsidRDefault="001026E7" w:rsidP="00B83BF0">
      <w:pPr>
        <w:jc w:val="both"/>
        <w:rPr>
          <w:sz w:val="20"/>
          <w:szCs w:val="20"/>
        </w:rPr>
      </w:pPr>
      <w:r w:rsidRPr="00B83BF0">
        <w:rPr>
          <w:sz w:val="20"/>
          <w:szCs w:val="20"/>
        </w:rPr>
        <w:t>На основании пункта 2 статьи 18 Градостроительного кодекса  Российской Федерации,пунктов 61,137 и 138  Положения  о документах территориального планирования муниципальных образований в Республике Мордовия,утвержденного  постановлением Правительства  Республики Мордовия от 29 декабря 2007года №606, учитывая постановление главы  Кечушевского  сельского поселения  «О подготовке проекта генерального плана  Кечушевского сельского    поселения Ардатовского муниципального района РМ» №17 от 18.07.2023 года ,Совет депутатов Кечушевского сельского поселения РЕШИЛ:</w:t>
      </w:r>
    </w:p>
    <w:p w:rsidR="001026E7" w:rsidRPr="00B83BF0" w:rsidRDefault="001026E7" w:rsidP="00B83BF0">
      <w:pPr>
        <w:jc w:val="both"/>
        <w:rPr>
          <w:sz w:val="20"/>
          <w:szCs w:val="20"/>
        </w:rPr>
      </w:pPr>
      <w:r w:rsidRPr="00B83BF0">
        <w:rPr>
          <w:sz w:val="20"/>
          <w:szCs w:val="20"/>
        </w:rPr>
        <w:t>1.Состав  проекта генерального  плана Кечушевского сельского поселения Ардатовского муниципального района принять в соответствии  с требованиями  статьи Градостроительного кодекса Российской Федерации и разделов 7 и 8  Положения  о документах территориального планирования  муниципальных образований  в Республике Мордовия ,утвержденного постановлением  Правительства Республики Мордовия  от 29.11.2007 г.№606.</w:t>
      </w:r>
    </w:p>
    <w:p w:rsidR="001026E7" w:rsidRPr="00B83BF0" w:rsidRDefault="001026E7" w:rsidP="00B83BF0">
      <w:pPr>
        <w:jc w:val="both"/>
        <w:rPr>
          <w:sz w:val="20"/>
          <w:szCs w:val="20"/>
        </w:rPr>
      </w:pPr>
      <w:r w:rsidRPr="00B83BF0">
        <w:rPr>
          <w:sz w:val="20"/>
          <w:szCs w:val="20"/>
        </w:rPr>
        <w:t>2.При подготовке проекта генерального плана  поселения одновременно осуществляется  подготовка  карт градостроительного зонирования  и градостроительных регламентов для правил землепользования  и застройки поселения.</w:t>
      </w:r>
    </w:p>
    <w:p w:rsidR="001026E7" w:rsidRPr="00B83BF0" w:rsidRDefault="001026E7" w:rsidP="00B83BF0">
      <w:pPr>
        <w:jc w:val="both"/>
        <w:rPr>
          <w:sz w:val="20"/>
          <w:szCs w:val="20"/>
        </w:rPr>
      </w:pPr>
      <w:r w:rsidRPr="00B83BF0">
        <w:rPr>
          <w:sz w:val="20"/>
          <w:szCs w:val="20"/>
        </w:rPr>
        <w:t>3. Администрация Кечушевского сельского поселения  Ардатовского муниципального района разработать  Программу первоочередных мероприятий по среднесрочному  социально-экономическому  развитию поселения  и обеспечить  включение  указанных мероприятий  в состав  текстовых и графических материалов проекта генерального плана  Кечушевского сельского поселения   Ардатовского муниципального района.</w:t>
      </w:r>
    </w:p>
    <w:p w:rsidR="001026E7" w:rsidRPr="00B83BF0" w:rsidRDefault="001026E7" w:rsidP="00B83BF0">
      <w:pPr>
        <w:jc w:val="both"/>
        <w:rPr>
          <w:sz w:val="20"/>
          <w:szCs w:val="20"/>
        </w:rPr>
      </w:pPr>
      <w:r w:rsidRPr="00B83BF0">
        <w:rPr>
          <w:sz w:val="20"/>
          <w:szCs w:val="20"/>
        </w:rPr>
        <w:t>4.  Настоящее решение вступает в силу  со дня его официального опубликования  в Информационном бюллетене.</w:t>
      </w:r>
    </w:p>
    <w:p w:rsidR="001026E7" w:rsidRPr="00B83BF0" w:rsidRDefault="001026E7" w:rsidP="00B83BF0">
      <w:pPr>
        <w:jc w:val="both"/>
        <w:rPr>
          <w:sz w:val="20"/>
          <w:szCs w:val="20"/>
        </w:rPr>
      </w:pPr>
    </w:p>
    <w:p w:rsidR="001026E7" w:rsidRPr="00B83BF0" w:rsidRDefault="001026E7" w:rsidP="00B83BF0">
      <w:pPr>
        <w:rPr>
          <w:sz w:val="20"/>
          <w:szCs w:val="20"/>
        </w:rPr>
      </w:pPr>
      <w:r w:rsidRPr="00B83BF0">
        <w:rPr>
          <w:sz w:val="20"/>
          <w:szCs w:val="20"/>
        </w:rPr>
        <w:t>Глава Кечушевского сельского поселения                      М.И.Слюняев</w:t>
      </w:r>
    </w:p>
    <w:p w:rsidR="001026E7" w:rsidRPr="00B83BF0" w:rsidRDefault="001026E7" w:rsidP="00B83BF0">
      <w:pPr>
        <w:spacing w:line="240" w:lineRule="atLeast"/>
        <w:ind w:firstLine="567"/>
        <w:rPr>
          <w:sz w:val="20"/>
          <w:szCs w:val="20"/>
        </w:rPr>
      </w:pPr>
    </w:p>
    <w:p w:rsidR="001026E7" w:rsidRPr="00B83BF0" w:rsidRDefault="001026E7" w:rsidP="00B83BF0">
      <w:pPr>
        <w:jc w:val="center"/>
        <w:rPr>
          <w:sz w:val="20"/>
          <w:szCs w:val="20"/>
        </w:rPr>
      </w:pPr>
      <w:r w:rsidRPr="00B83BF0">
        <w:rPr>
          <w:sz w:val="20"/>
          <w:szCs w:val="20"/>
        </w:rPr>
        <w:t xml:space="preserve">СОВЕТ ДЕПУТАТОВ  КЕЧУШЕВСКОГО СЕЛЬСКОГО ПОСЕЛЕНИЯ </w:t>
      </w:r>
    </w:p>
    <w:p w:rsidR="001026E7" w:rsidRPr="00B83BF0" w:rsidRDefault="001026E7" w:rsidP="00B83BF0">
      <w:pPr>
        <w:rPr>
          <w:sz w:val="20"/>
          <w:szCs w:val="20"/>
        </w:rPr>
      </w:pPr>
      <w:r w:rsidRPr="00B83BF0">
        <w:rPr>
          <w:sz w:val="20"/>
          <w:szCs w:val="20"/>
        </w:rPr>
        <w:t xml:space="preserve">                     АРДАТОВСКОГО МУНИЦИПАЛЬНОГО РАЙОНА</w:t>
      </w:r>
    </w:p>
    <w:p w:rsidR="001026E7" w:rsidRPr="00B83BF0" w:rsidRDefault="001026E7" w:rsidP="00B83BF0">
      <w:pPr>
        <w:jc w:val="center"/>
        <w:rPr>
          <w:sz w:val="20"/>
          <w:szCs w:val="20"/>
        </w:rPr>
      </w:pPr>
      <w:r w:rsidRPr="00B83BF0">
        <w:rPr>
          <w:sz w:val="20"/>
          <w:szCs w:val="20"/>
        </w:rPr>
        <w:t>РЕСПУБЛИКИ МОРДОВИЯ</w:t>
      </w:r>
    </w:p>
    <w:p w:rsidR="001026E7" w:rsidRPr="00B83BF0" w:rsidRDefault="001026E7" w:rsidP="00B83BF0">
      <w:pPr>
        <w:tabs>
          <w:tab w:val="left" w:pos="0"/>
          <w:tab w:val="left" w:pos="6663"/>
          <w:tab w:val="left" w:pos="7513"/>
          <w:tab w:val="left" w:pos="7938"/>
        </w:tabs>
        <w:jc w:val="center"/>
        <w:rPr>
          <w:spacing w:val="8"/>
          <w:sz w:val="20"/>
          <w:szCs w:val="20"/>
        </w:rPr>
      </w:pPr>
      <w:r w:rsidRPr="00B83BF0">
        <w:rPr>
          <w:spacing w:val="8"/>
          <w:sz w:val="20"/>
          <w:szCs w:val="20"/>
        </w:rPr>
        <w:t>ЧЕТВЕРТОГО СОЗЫВА</w:t>
      </w:r>
    </w:p>
    <w:p w:rsidR="001026E7" w:rsidRPr="00B83BF0" w:rsidRDefault="001026E7" w:rsidP="00B83BF0">
      <w:pPr>
        <w:tabs>
          <w:tab w:val="left" w:pos="0"/>
          <w:tab w:val="left" w:pos="6663"/>
          <w:tab w:val="left" w:pos="7513"/>
          <w:tab w:val="left" w:pos="7938"/>
        </w:tabs>
        <w:spacing w:before="120"/>
        <w:jc w:val="center"/>
        <w:rPr>
          <w:b/>
          <w:spacing w:val="8"/>
          <w:sz w:val="20"/>
          <w:szCs w:val="20"/>
        </w:rPr>
      </w:pPr>
      <w:r w:rsidRPr="00B83BF0">
        <w:rPr>
          <w:b/>
          <w:spacing w:val="8"/>
          <w:sz w:val="20"/>
          <w:szCs w:val="20"/>
        </w:rPr>
        <w:t>РЕШЕНИЕ</w:t>
      </w:r>
    </w:p>
    <w:p w:rsidR="001026E7" w:rsidRPr="00B83BF0" w:rsidRDefault="001026E7" w:rsidP="00B83BF0">
      <w:pPr>
        <w:ind w:left="-567"/>
        <w:rPr>
          <w:sz w:val="20"/>
          <w:szCs w:val="20"/>
        </w:rPr>
      </w:pPr>
      <w:r w:rsidRPr="00B83BF0">
        <w:rPr>
          <w:sz w:val="20"/>
          <w:szCs w:val="20"/>
        </w:rPr>
        <w:t xml:space="preserve"> 19 июля 2023 года      </w:t>
      </w:r>
      <w:r w:rsidRPr="00B83BF0">
        <w:rPr>
          <w:sz w:val="20"/>
          <w:szCs w:val="20"/>
        </w:rPr>
        <w:tab/>
        <w:t xml:space="preserve">                     </w:t>
      </w:r>
      <w:r w:rsidRPr="00B83BF0">
        <w:rPr>
          <w:sz w:val="20"/>
          <w:szCs w:val="20"/>
        </w:rPr>
        <w:tab/>
      </w:r>
      <w:r w:rsidRPr="00B83BF0">
        <w:rPr>
          <w:sz w:val="20"/>
          <w:szCs w:val="20"/>
        </w:rPr>
        <w:tab/>
        <w:t xml:space="preserve">     </w:t>
      </w:r>
      <w:r w:rsidRPr="00B83BF0">
        <w:rPr>
          <w:sz w:val="20"/>
          <w:szCs w:val="20"/>
        </w:rPr>
        <w:tab/>
        <w:t xml:space="preserve">      </w:t>
      </w:r>
      <w:r w:rsidRPr="00B83BF0">
        <w:rPr>
          <w:sz w:val="20"/>
          <w:szCs w:val="20"/>
        </w:rPr>
        <w:tab/>
        <w:t xml:space="preserve">                                № 49 </w:t>
      </w:r>
    </w:p>
    <w:p w:rsidR="001026E7" w:rsidRPr="00B83BF0" w:rsidRDefault="001026E7" w:rsidP="00B83BF0">
      <w:pPr>
        <w:ind w:left="-567" w:firstLine="567"/>
        <w:jc w:val="center"/>
        <w:rPr>
          <w:sz w:val="20"/>
          <w:szCs w:val="20"/>
        </w:rPr>
      </w:pPr>
      <w:r w:rsidRPr="00B83BF0">
        <w:rPr>
          <w:sz w:val="20"/>
          <w:szCs w:val="20"/>
        </w:rPr>
        <w:t xml:space="preserve">О создании муниципального дорожного фонда Кечушевского сельского поселения Ардатовского муниципального района и утверждении порядка формирования и использования бюджетных ассигнований муниципального дорожного фонда Кечушевского сельского поселения </w:t>
      </w:r>
    </w:p>
    <w:p w:rsidR="001026E7" w:rsidRPr="00B83BF0" w:rsidRDefault="001026E7" w:rsidP="00B83BF0">
      <w:pPr>
        <w:ind w:left="-567" w:firstLine="567"/>
        <w:jc w:val="center"/>
        <w:rPr>
          <w:sz w:val="20"/>
          <w:szCs w:val="20"/>
        </w:rPr>
      </w:pPr>
      <w:r w:rsidRPr="00B83BF0">
        <w:rPr>
          <w:sz w:val="20"/>
          <w:szCs w:val="20"/>
        </w:rPr>
        <w:t>Ардатовского муниципального района</w:t>
      </w:r>
    </w:p>
    <w:p w:rsidR="001026E7" w:rsidRPr="00B83BF0" w:rsidRDefault="001026E7" w:rsidP="00B83BF0">
      <w:pPr>
        <w:ind w:left="-567" w:firstLine="567"/>
        <w:jc w:val="both"/>
        <w:rPr>
          <w:sz w:val="20"/>
          <w:szCs w:val="20"/>
        </w:rPr>
      </w:pPr>
    </w:p>
    <w:p w:rsidR="001026E7" w:rsidRPr="00B83BF0" w:rsidRDefault="001026E7" w:rsidP="00B83BF0">
      <w:pPr>
        <w:ind w:left="-567" w:firstLine="567"/>
        <w:jc w:val="both"/>
        <w:rPr>
          <w:sz w:val="20"/>
          <w:szCs w:val="20"/>
        </w:rPr>
      </w:pPr>
      <w:r w:rsidRPr="00B83BF0">
        <w:rPr>
          <w:sz w:val="20"/>
          <w:szCs w:val="20"/>
        </w:rPr>
        <w:t xml:space="preserve">В соответствии с пунктом 5 статьи 179.4 Бюджетного кодекса Российской Федерации, руководствуясь Уставом Кечушевского сельского поселения Ардатовского муниципального района, Совет депутатов Кечушевского сельского поселения Ардатовского муниципального района решил: </w:t>
      </w:r>
    </w:p>
    <w:p w:rsidR="001026E7" w:rsidRPr="00B83BF0" w:rsidRDefault="001026E7" w:rsidP="00B83BF0">
      <w:pPr>
        <w:ind w:left="-567" w:firstLine="567"/>
        <w:jc w:val="both"/>
        <w:rPr>
          <w:sz w:val="20"/>
          <w:szCs w:val="20"/>
        </w:rPr>
      </w:pPr>
      <w:r w:rsidRPr="00B83BF0">
        <w:rPr>
          <w:sz w:val="20"/>
          <w:szCs w:val="20"/>
        </w:rPr>
        <w:t xml:space="preserve">1.Создать муниципальный дорожный фонд Кечушевского сельского поселения Ардатовского муниципального района. </w:t>
      </w:r>
    </w:p>
    <w:p w:rsidR="001026E7" w:rsidRPr="00B83BF0" w:rsidRDefault="001026E7" w:rsidP="00B83BF0">
      <w:pPr>
        <w:ind w:left="-567" w:firstLine="567"/>
        <w:jc w:val="both"/>
        <w:rPr>
          <w:sz w:val="20"/>
          <w:szCs w:val="20"/>
        </w:rPr>
      </w:pPr>
      <w:r w:rsidRPr="00B83BF0">
        <w:rPr>
          <w:sz w:val="20"/>
          <w:szCs w:val="20"/>
        </w:rPr>
        <w:t>2.Утвердить порядок формирования и использования бюджетных ассигнований муниципального дорожного фонда Кечушевского сельского поселения Ардатовского муниципального района (прилагается).</w:t>
      </w:r>
    </w:p>
    <w:p w:rsidR="001026E7" w:rsidRPr="00B83BF0" w:rsidRDefault="001026E7" w:rsidP="00B83BF0">
      <w:pPr>
        <w:ind w:left="-567" w:firstLine="567"/>
        <w:jc w:val="both"/>
        <w:rPr>
          <w:sz w:val="20"/>
          <w:szCs w:val="20"/>
        </w:rPr>
      </w:pPr>
      <w:r w:rsidRPr="00B83BF0">
        <w:rPr>
          <w:sz w:val="20"/>
          <w:szCs w:val="20"/>
        </w:rPr>
        <w:t>3.Признать утратившим силу решение Совета депутатов от 09.04.2014г.№62 «О  создании  Дорожного фонда в Кечушевском  сельском</w:t>
      </w:r>
      <w:r w:rsidRPr="00B83BF0">
        <w:rPr>
          <w:sz w:val="20"/>
          <w:szCs w:val="20"/>
        </w:rPr>
        <w:tab/>
        <w:t xml:space="preserve"> поселении Ардатовского района РМ» </w:t>
      </w:r>
    </w:p>
    <w:p w:rsidR="001026E7" w:rsidRPr="00B83BF0" w:rsidRDefault="001026E7" w:rsidP="00B83BF0">
      <w:pPr>
        <w:ind w:left="-567" w:firstLine="567"/>
        <w:jc w:val="both"/>
        <w:rPr>
          <w:sz w:val="20"/>
          <w:szCs w:val="20"/>
        </w:rPr>
      </w:pPr>
      <w:r w:rsidRPr="00B83BF0">
        <w:rPr>
          <w:sz w:val="20"/>
          <w:szCs w:val="20"/>
        </w:rPr>
        <w:t>4.Опубликовать настоящее решение в сети Интернет на официальном сайте Кечушевского сельского поселения Ардатовского муниципального района https://</w:t>
      </w:r>
      <w:r w:rsidRPr="00B83BF0">
        <w:rPr>
          <w:rFonts w:ascii="Arial" w:hAnsi="Arial" w:cs="Arial"/>
          <w:color w:val="333333"/>
          <w:sz w:val="20"/>
          <w:szCs w:val="20"/>
          <w:shd w:val="clear" w:color="auto" w:fill="FFFFFF"/>
        </w:rPr>
        <w:t xml:space="preserve"> </w:t>
      </w:r>
      <w:r w:rsidRPr="00B83BF0">
        <w:rPr>
          <w:color w:val="333333"/>
          <w:sz w:val="20"/>
          <w:szCs w:val="20"/>
          <w:shd w:val="clear" w:color="auto" w:fill="FFFFFF"/>
        </w:rPr>
        <w:t>kechushevo</w:t>
      </w:r>
      <w:r w:rsidRPr="00B83BF0">
        <w:rPr>
          <w:rFonts w:ascii="Arial" w:hAnsi="Arial" w:cs="Arial"/>
          <w:color w:val="333333"/>
          <w:sz w:val="20"/>
          <w:szCs w:val="20"/>
          <w:shd w:val="clear" w:color="auto" w:fill="FFFFFF"/>
        </w:rPr>
        <w:t>@</w:t>
      </w:r>
      <w:r w:rsidRPr="00B83BF0">
        <w:rPr>
          <w:sz w:val="20"/>
          <w:szCs w:val="20"/>
        </w:rPr>
        <w:t>.ardatov-rm.ru/</w:t>
      </w:r>
    </w:p>
    <w:p w:rsidR="001026E7" w:rsidRPr="00B83BF0" w:rsidRDefault="001026E7" w:rsidP="00B83BF0">
      <w:pPr>
        <w:ind w:left="-567" w:firstLine="567"/>
        <w:jc w:val="both"/>
        <w:rPr>
          <w:sz w:val="20"/>
          <w:szCs w:val="20"/>
        </w:rPr>
      </w:pPr>
      <w:r w:rsidRPr="00B83BF0">
        <w:rPr>
          <w:sz w:val="20"/>
          <w:szCs w:val="20"/>
        </w:rPr>
        <w:t xml:space="preserve">5.Настоящее решение вступает в силу после его официального опубликования и распространяет действия настоящего решения на правоотношения возникшие с  1 января 2023 года. </w:t>
      </w:r>
    </w:p>
    <w:p w:rsidR="001026E7" w:rsidRPr="00B83BF0" w:rsidRDefault="001026E7" w:rsidP="00B83BF0">
      <w:pPr>
        <w:ind w:left="-567" w:firstLine="567"/>
        <w:jc w:val="both"/>
        <w:rPr>
          <w:sz w:val="20"/>
          <w:szCs w:val="20"/>
        </w:rPr>
      </w:pPr>
    </w:p>
    <w:p w:rsidR="001026E7" w:rsidRDefault="001026E7" w:rsidP="00B83BF0">
      <w:pPr>
        <w:ind w:left="-567" w:firstLine="567"/>
        <w:rPr>
          <w:sz w:val="20"/>
          <w:szCs w:val="20"/>
        </w:rPr>
      </w:pPr>
      <w:r w:rsidRPr="00B83BF0">
        <w:rPr>
          <w:sz w:val="20"/>
          <w:szCs w:val="20"/>
        </w:rPr>
        <w:t xml:space="preserve">Глава Кечушевского сельского поселения                     М.И.Слюняев </w:t>
      </w:r>
    </w:p>
    <w:p w:rsidR="001026E7" w:rsidRDefault="001026E7" w:rsidP="002602BA">
      <w:pPr>
        <w:ind w:left="-567" w:firstLine="567"/>
        <w:jc w:val="right"/>
        <w:rPr>
          <w:sz w:val="20"/>
          <w:szCs w:val="20"/>
        </w:rPr>
      </w:pPr>
      <w:r>
        <w:rPr>
          <w:sz w:val="20"/>
          <w:szCs w:val="20"/>
        </w:rPr>
        <w:t>УТВЕРЖДЕН</w:t>
      </w:r>
    </w:p>
    <w:p w:rsidR="001026E7" w:rsidRPr="00B83BF0" w:rsidRDefault="001026E7" w:rsidP="00B83BF0">
      <w:pPr>
        <w:ind w:left="-567" w:firstLine="567"/>
        <w:jc w:val="right"/>
        <w:rPr>
          <w:sz w:val="20"/>
          <w:szCs w:val="20"/>
        </w:rPr>
      </w:pPr>
      <w:r w:rsidRPr="00B83BF0">
        <w:rPr>
          <w:sz w:val="20"/>
          <w:szCs w:val="20"/>
        </w:rPr>
        <w:t>решением Совета депутатов Кечушевского</w:t>
      </w:r>
    </w:p>
    <w:p w:rsidR="001026E7" w:rsidRPr="00B83BF0" w:rsidRDefault="001026E7" w:rsidP="00B83BF0">
      <w:pPr>
        <w:ind w:left="-567" w:firstLine="567"/>
        <w:jc w:val="right"/>
        <w:rPr>
          <w:sz w:val="20"/>
          <w:szCs w:val="20"/>
        </w:rPr>
      </w:pPr>
      <w:r w:rsidRPr="00B83BF0">
        <w:rPr>
          <w:sz w:val="20"/>
          <w:szCs w:val="20"/>
        </w:rPr>
        <w:t>сельского поселения Кечушевского района</w:t>
      </w:r>
    </w:p>
    <w:p w:rsidR="001026E7" w:rsidRPr="00B83BF0" w:rsidRDefault="001026E7" w:rsidP="00B83BF0">
      <w:pPr>
        <w:ind w:left="-567" w:firstLine="567"/>
        <w:jc w:val="right"/>
        <w:rPr>
          <w:sz w:val="20"/>
          <w:szCs w:val="20"/>
        </w:rPr>
      </w:pPr>
      <w:r w:rsidRPr="00B83BF0">
        <w:rPr>
          <w:sz w:val="20"/>
          <w:szCs w:val="20"/>
        </w:rPr>
        <w:t xml:space="preserve"> от 19 июля 2023г. № 49 </w:t>
      </w:r>
    </w:p>
    <w:p w:rsidR="001026E7" w:rsidRPr="00B83BF0" w:rsidRDefault="001026E7" w:rsidP="00B83BF0">
      <w:pPr>
        <w:ind w:left="-567" w:firstLine="567"/>
        <w:jc w:val="both"/>
        <w:rPr>
          <w:sz w:val="20"/>
          <w:szCs w:val="20"/>
        </w:rPr>
      </w:pPr>
    </w:p>
    <w:p w:rsidR="001026E7" w:rsidRPr="00B83BF0" w:rsidRDefault="001026E7" w:rsidP="00B83BF0">
      <w:pPr>
        <w:ind w:left="-567"/>
        <w:jc w:val="center"/>
        <w:rPr>
          <w:sz w:val="20"/>
          <w:szCs w:val="20"/>
        </w:rPr>
      </w:pPr>
      <w:r w:rsidRPr="00B83BF0">
        <w:rPr>
          <w:sz w:val="20"/>
          <w:szCs w:val="20"/>
        </w:rPr>
        <w:t>Порядок формирования и использования бюджетных ассигнований муниципального дорожного фонда Кечушевского сельского поселения Ардатовского муниципального района</w:t>
      </w:r>
    </w:p>
    <w:p w:rsidR="001026E7" w:rsidRPr="00B83BF0" w:rsidRDefault="001026E7" w:rsidP="00B83BF0">
      <w:pPr>
        <w:ind w:left="-567" w:firstLine="567"/>
        <w:jc w:val="center"/>
        <w:rPr>
          <w:sz w:val="20"/>
          <w:szCs w:val="20"/>
        </w:rPr>
      </w:pPr>
    </w:p>
    <w:p w:rsidR="001026E7" w:rsidRPr="00B83BF0" w:rsidRDefault="001026E7" w:rsidP="00B83BF0">
      <w:pPr>
        <w:ind w:left="-567"/>
        <w:jc w:val="center"/>
        <w:rPr>
          <w:sz w:val="20"/>
          <w:szCs w:val="20"/>
        </w:rPr>
      </w:pPr>
      <w:r w:rsidRPr="00B83BF0">
        <w:rPr>
          <w:sz w:val="20"/>
          <w:szCs w:val="20"/>
        </w:rPr>
        <w:t>1. Общие положения</w:t>
      </w:r>
    </w:p>
    <w:p w:rsidR="001026E7" w:rsidRPr="00B83BF0" w:rsidRDefault="001026E7" w:rsidP="00B83BF0">
      <w:pPr>
        <w:ind w:left="-567" w:firstLine="567"/>
        <w:jc w:val="both"/>
        <w:rPr>
          <w:sz w:val="20"/>
          <w:szCs w:val="20"/>
        </w:rPr>
      </w:pPr>
      <w:r w:rsidRPr="00B83BF0">
        <w:rPr>
          <w:sz w:val="20"/>
          <w:szCs w:val="20"/>
        </w:rPr>
        <w:t xml:space="preserve">1.1. Порядок формирования и использования бюджетных ассигнований муниципального дорожного фонда Кечушевского сельского поселения Ардатовского муниципального района (далее – Порядок) разработан в соответствии со статьей 179.4 Бюджетного Кодекса Российской Федерации и определяет источники формирования и направления использования бюджетных ассигнований муниципального дорожного фонда Кечушевского сельского поселения Ардатовского муниципального района. </w:t>
      </w:r>
    </w:p>
    <w:p w:rsidR="001026E7" w:rsidRPr="00B83BF0" w:rsidRDefault="001026E7" w:rsidP="00B83BF0">
      <w:pPr>
        <w:ind w:left="-567" w:firstLine="567"/>
        <w:jc w:val="both"/>
        <w:rPr>
          <w:sz w:val="20"/>
          <w:szCs w:val="20"/>
        </w:rPr>
      </w:pPr>
      <w:r w:rsidRPr="00B83BF0">
        <w:rPr>
          <w:sz w:val="20"/>
          <w:szCs w:val="20"/>
        </w:rPr>
        <w:t xml:space="preserve">1.2. Муниципальный дорожный фонд Кечушевского сельского поселения Ардатовского муниципального района (далее – дорожный фонд) – часть средств бюджета Кечушевского сельского поселения Ардатовского муниципального района (далее – бюджет поселения), подлежащая использованию в целях финансового обеспечения дорожной деятельности в отношении автомобильных дорог общего пользования местного значения Кечушевского сельского поселения Ардатовского муниципального района (деле – автомобильные дороги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которые находятся в муниципальной собственности Кечушевского сельского поселения Ардатовского муниципального района. </w:t>
      </w:r>
    </w:p>
    <w:p w:rsidR="001026E7" w:rsidRPr="00B83BF0" w:rsidRDefault="001026E7" w:rsidP="00B83BF0">
      <w:pPr>
        <w:ind w:left="-567" w:firstLine="567"/>
        <w:jc w:val="both"/>
        <w:rPr>
          <w:sz w:val="20"/>
          <w:szCs w:val="20"/>
        </w:rPr>
      </w:pPr>
      <w:r w:rsidRPr="00B83BF0">
        <w:rPr>
          <w:sz w:val="20"/>
          <w:szCs w:val="20"/>
        </w:rPr>
        <w:t xml:space="preserve">1.3. Бюджетные ассигнования дорожного фонда имеют целевое назначение и не подлежат изъятию или расходованию на цели, не предусмотренные пунктом 3.1 раздела 3 настоящего Порядка. </w:t>
      </w:r>
    </w:p>
    <w:p w:rsidR="001026E7" w:rsidRPr="00B83BF0" w:rsidRDefault="001026E7" w:rsidP="00B83BF0">
      <w:pPr>
        <w:ind w:left="-567"/>
        <w:jc w:val="center"/>
        <w:rPr>
          <w:sz w:val="20"/>
          <w:szCs w:val="20"/>
        </w:rPr>
      </w:pPr>
      <w:r w:rsidRPr="00B83BF0">
        <w:rPr>
          <w:sz w:val="20"/>
          <w:szCs w:val="20"/>
        </w:rPr>
        <w:t>2. Формирование дорожного фонда</w:t>
      </w:r>
    </w:p>
    <w:p w:rsidR="001026E7" w:rsidRPr="00B83BF0" w:rsidRDefault="001026E7" w:rsidP="00B83BF0">
      <w:pPr>
        <w:ind w:left="-567" w:firstLine="567"/>
        <w:jc w:val="both"/>
        <w:rPr>
          <w:sz w:val="20"/>
          <w:szCs w:val="20"/>
        </w:rPr>
      </w:pPr>
      <w:r w:rsidRPr="00B83BF0">
        <w:rPr>
          <w:sz w:val="20"/>
          <w:szCs w:val="20"/>
        </w:rPr>
        <w:t xml:space="preserve">2.1. Дорожный фонд формируется в составе расходов бюджета поселения на очередной финансовый год. </w:t>
      </w:r>
    </w:p>
    <w:p w:rsidR="001026E7" w:rsidRPr="00B83BF0" w:rsidRDefault="001026E7" w:rsidP="00B83BF0">
      <w:pPr>
        <w:ind w:left="-567" w:firstLine="567"/>
        <w:jc w:val="both"/>
        <w:rPr>
          <w:sz w:val="20"/>
          <w:szCs w:val="20"/>
        </w:rPr>
      </w:pPr>
      <w:r w:rsidRPr="00B83BF0">
        <w:rPr>
          <w:sz w:val="20"/>
          <w:szCs w:val="20"/>
        </w:rPr>
        <w:t xml:space="preserve">2.2. Формирование бюджетных ассигнований дорожного фонда на очередной финансовый год осуществляет финансово-экономический отдел администрации Кечушевского сельского поселения Ардатовского муниципального района (далее – финансово-экономический отдел) в соответствии с Бюджетным кодексом Российской Федерации и настоящим Порядком. </w:t>
      </w:r>
    </w:p>
    <w:p w:rsidR="001026E7" w:rsidRPr="00B83BF0" w:rsidRDefault="001026E7" w:rsidP="00B83BF0">
      <w:pPr>
        <w:ind w:left="-567" w:firstLine="567"/>
        <w:jc w:val="both"/>
        <w:rPr>
          <w:sz w:val="20"/>
          <w:szCs w:val="20"/>
        </w:rPr>
      </w:pPr>
      <w:r w:rsidRPr="00B83BF0">
        <w:rPr>
          <w:sz w:val="20"/>
          <w:szCs w:val="20"/>
        </w:rPr>
        <w:t xml:space="preserve">2.3. Объем бюджетных ассигнований дорожного фонда утверждается решением Совета Кечушевского сельского поселения Ардатовского муниципального района о бюджете поселения на очередной финансовый год в размере не менее прогнозируемого объема доходов бюджета поселения от: </w:t>
      </w:r>
    </w:p>
    <w:p w:rsidR="001026E7" w:rsidRPr="00B83BF0" w:rsidRDefault="001026E7" w:rsidP="00B83BF0">
      <w:pPr>
        <w:ind w:left="-567" w:firstLine="567"/>
        <w:jc w:val="both"/>
        <w:rPr>
          <w:sz w:val="20"/>
          <w:szCs w:val="20"/>
        </w:rPr>
      </w:pPr>
      <w:r w:rsidRPr="00B83BF0">
        <w:rPr>
          <w:sz w:val="20"/>
          <w:szCs w:val="20"/>
        </w:rPr>
        <w:t xml:space="preserve">1) поступлений в виде субсидий, иных межбюджетных трансфертов и дотаций из бюджетов бюджетной системы Российской Федерации, предоставляемых бюджету поселения на финансовое обеспечение дорожной деятельности в отношении автомобильных дорог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которые находятся в муниципальной собственности Кечушевского сельского поселения Ардатовского муниципального района; </w:t>
      </w:r>
    </w:p>
    <w:p w:rsidR="001026E7" w:rsidRPr="00B83BF0" w:rsidRDefault="001026E7" w:rsidP="00B83BF0">
      <w:pPr>
        <w:ind w:left="-567" w:firstLine="567"/>
        <w:jc w:val="both"/>
        <w:rPr>
          <w:sz w:val="20"/>
          <w:szCs w:val="20"/>
        </w:rPr>
      </w:pPr>
      <w:r w:rsidRPr="00B83BF0">
        <w:rPr>
          <w:sz w:val="20"/>
          <w:szCs w:val="20"/>
        </w:rPr>
        <w:t xml:space="preserve">2) акцизов на автомобильный бензин, прямогонный бензин, дизельное топливо, моторные масла для дизельных и (или) карбюраторных (инжекторных) двигателей, производимые на территории Российской Федерации, подлежащих зачислению в бюджет поселения; </w:t>
      </w:r>
    </w:p>
    <w:p w:rsidR="001026E7" w:rsidRPr="00B83BF0" w:rsidRDefault="001026E7" w:rsidP="00B83BF0">
      <w:pPr>
        <w:ind w:left="-567" w:firstLine="567"/>
        <w:jc w:val="both"/>
        <w:rPr>
          <w:sz w:val="20"/>
          <w:szCs w:val="20"/>
        </w:rPr>
      </w:pPr>
      <w:r w:rsidRPr="00B83BF0">
        <w:rPr>
          <w:sz w:val="20"/>
          <w:szCs w:val="20"/>
        </w:rPr>
        <w:t xml:space="preserve">3) платы за оказание услуг по присоединению объектов дорожного сервиса к автомобильным дорогам местного значения; </w:t>
      </w:r>
    </w:p>
    <w:p w:rsidR="001026E7" w:rsidRPr="00B83BF0" w:rsidRDefault="001026E7" w:rsidP="00B83BF0">
      <w:pPr>
        <w:ind w:left="-567" w:firstLine="567"/>
        <w:jc w:val="both"/>
        <w:rPr>
          <w:sz w:val="20"/>
          <w:szCs w:val="20"/>
        </w:rPr>
      </w:pPr>
      <w:r w:rsidRPr="00B83BF0">
        <w:rPr>
          <w:sz w:val="20"/>
          <w:szCs w:val="20"/>
        </w:rPr>
        <w:t xml:space="preserve">4) денежных взысканий (штрафов) за нарушение правил перевозки крупногабаритных и (или) тяжеловесных грузов по автомобильным дорогам общего пользования местного значения поселения; </w:t>
      </w:r>
    </w:p>
    <w:p w:rsidR="001026E7" w:rsidRPr="00B83BF0" w:rsidRDefault="001026E7" w:rsidP="00B83BF0">
      <w:pPr>
        <w:ind w:left="-567" w:firstLine="567"/>
        <w:jc w:val="both"/>
        <w:rPr>
          <w:sz w:val="20"/>
          <w:szCs w:val="20"/>
        </w:rPr>
      </w:pPr>
      <w:r w:rsidRPr="00B83BF0">
        <w:rPr>
          <w:sz w:val="20"/>
          <w:szCs w:val="20"/>
        </w:rPr>
        <w:t xml:space="preserve">5) платы в счёт возмещения ущерба в связи с нарушением исполнителем (подрядчиком) условий муниципальных контрактов или иных договоров, финансируемых за счёт средств дорожного фонда либо в связи с уклонением от заключения таких контрактов или иных договоров; </w:t>
      </w:r>
    </w:p>
    <w:p w:rsidR="001026E7" w:rsidRPr="00B83BF0" w:rsidRDefault="001026E7" w:rsidP="00B83BF0">
      <w:pPr>
        <w:ind w:left="-567" w:firstLine="567"/>
        <w:jc w:val="both"/>
        <w:rPr>
          <w:sz w:val="20"/>
          <w:szCs w:val="20"/>
        </w:rPr>
      </w:pPr>
      <w:r w:rsidRPr="00B83BF0">
        <w:rPr>
          <w:sz w:val="20"/>
          <w:szCs w:val="20"/>
        </w:rPr>
        <w:t xml:space="preserve">6) денежных средств, внесённых участником конкурса (аукциона), проводимого в целях заключения муниципального контракта, финансируемого за счёт средств дорожного фонда в качестве обеспечения заявки на участие в таком конкурсе (аукционе) в случае уклонения участника конкурса (аукциона) от заключения данного контракта и иных случаях, установленных законодательством Российской Федерации; </w:t>
      </w:r>
    </w:p>
    <w:p w:rsidR="001026E7" w:rsidRPr="00B83BF0" w:rsidRDefault="001026E7" w:rsidP="00B83BF0">
      <w:pPr>
        <w:ind w:left="-567" w:firstLine="567"/>
        <w:jc w:val="both"/>
        <w:rPr>
          <w:sz w:val="20"/>
          <w:szCs w:val="20"/>
        </w:rPr>
      </w:pPr>
      <w:r w:rsidRPr="00B83BF0">
        <w:rPr>
          <w:sz w:val="20"/>
          <w:szCs w:val="20"/>
        </w:rPr>
        <w:t xml:space="preserve">7) безвозмездных поступлений, в том числе добровольных пожертвований, от физических и юридических лиц на финансовое обеспечение дорожной деятельности в отношении автомобильных дорог местного значения, а также капитального ремонта и ремонта дворовых территорий многоквартирных домов, проездов к дворовым территориям многоквартирных домов, которые находятся в муниципальной собственности Кечушевского сельского поселения Ардатовского муниципального района; </w:t>
      </w:r>
    </w:p>
    <w:p w:rsidR="001026E7" w:rsidRPr="00B83BF0" w:rsidRDefault="001026E7" w:rsidP="00B83BF0">
      <w:pPr>
        <w:ind w:left="-567" w:firstLine="567"/>
        <w:jc w:val="both"/>
        <w:rPr>
          <w:sz w:val="20"/>
          <w:szCs w:val="20"/>
        </w:rPr>
      </w:pPr>
      <w:r w:rsidRPr="00B83BF0">
        <w:rPr>
          <w:sz w:val="20"/>
          <w:szCs w:val="20"/>
        </w:rPr>
        <w:t xml:space="preserve">8) пеней, уплаченных в случае просрочки исполнения поставщиком (подрядчиком, исполнителем) обязательств, предусмотренных муниципальным контрактом, финансируемым за счёт средств дорожного фонда; </w:t>
      </w:r>
    </w:p>
    <w:p w:rsidR="001026E7" w:rsidRPr="00B83BF0" w:rsidRDefault="001026E7" w:rsidP="00B83BF0">
      <w:pPr>
        <w:ind w:left="-567" w:firstLine="567"/>
        <w:jc w:val="both"/>
        <w:rPr>
          <w:sz w:val="20"/>
          <w:szCs w:val="20"/>
        </w:rPr>
      </w:pPr>
      <w:r w:rsidRPr="00B83BF0">
        <w:rPr>
          <w:sz w:val="20"/>
          <w:szCs w:val="20"/>
        </w:rPr>
        <w:t xml:space="preserve">9) штрафов, уплаченных в иных случаях неисполнения или ненадлежащего исполнения поставщиком (подрядчиком, исполнителем) обязательств, предусмотренных муниципальным контрактом, финансируемым за счет средств дорожного фонда; </w:t>
      </w:r>
    </w:p>
    <w:p w:rsidR="001026E7" w:rsidRPr="00B83BF0" w:rsidRDefault="001026E7" w:rsidP="00B83BF0">
      <w:pPr>
        <w:ind w:left="-567" w:firstLine="567"/>
        <w:jc w:val="both"/>
        <w:rPr>
          <w:sz w:val="20"/>
          <w:szCs w:val="20"/>
        </w:rPr>
      </w:pPr>
      <w:r w:rsidRPr="00B83BF0">
        <w:rPr>
          <w:sz w:val="20"/>
          <w:szCs w:val="20"/>
        </w:rPr>
        <w:t xml:space="preserve">10) платы в счет возмещения ущерба, причиненного имуществу Кечушевского сельского поселения Ардатовского муниципального района, в том числе элементам обустройства автомобильных дорог местного значения, в результате дорожно-транспортных происшествий; </w:t>
      </w:r>
    </w:p>
    <w:p w:rsidR="001026E7" w:rsidRPr="00B83BF0" w:rsidRDefault="001026E7" w:rsidP="00B83BF0">
      <w:pPr>
        <w:ind w:left="-567" w:firstLine="567"/>
        <w:jc w:val="both"/>
        <w:rPr>
          <w:sz w:val="20"/>
          <w:szCs w:val="20"/>
        </w:rPr>
      </w:pPr>
      <w:r w:rsidRPr="00B83BF0">
        <w:rPr>
          <w:sz w:val="20"/>
          <w:szCs w:val="20"/>
        </w:rPr>
        <w:t xml:space="preserve">11) не более 50,0% поступления земельного налога. </w:t>
      </w:r>
    </w:p>
    <w:p w:rsidR="001026E7" w:rsidRPr="00B83BF0" w:rsidRDefault="001026E7" w:rsidP="00B83BF0">
      <w:pPr>
        <w:ind w:left="-567" w:firstLine="567"/>
        <w:jc w:val="both"/>
        <w:rPr>
          <w:sz w:val="20"/>
          <w:szCs w:val="20"/>
        </w:rPr>
      </w:pPr>
      <w:r w:rsidRPr="00B83BF0">
        <w:rPr>
          <w:sz w:val="20"/>
          <w:szCs w:val="20"/>
        </w:rPr>
        <w:t xml:space="preserve">2.4. Бюджетные ассигнования дорожного фонда увеличиваются на сумму безвозмездных поступлений от физических или юридических лиц на финансовое обеспечение дорожной деятельности, в том числе добровольных пожертвований, в отношении автомобильных дорог местного значения на основании документа, подтверждающего поступление указанных в настоящем пункте денежных средств в бюджет поселения, в том числе после заключения соответствующего договора (соглашения) между администрацией Кечушевского сельского поселения и физическим или юридическим лицом. </w:t>
      </w:r>
    </w:p>
    <w:p w:rsidR="001026E7" w:rsidRPr="00B83BF0" w:rsidRDefault="001026E7" w:rsidP="00B83BF0">
      <w:pPr>
        <w:ind w:left="-567"/>
        <w:jc w:val="center"/>
        <w:rPr>
          <w:sz w:val="20"/>
          <w:szCs w:val="20"/>
        </w:rPr>
      </w:pPr>
      <w:r w:rsidRPr="00B83BF0">
        <w:rPr>
          <w:sz w:val="20"/>
          <w:szCs w:val="20"/>
        </w:rPr>
        <w:t>3. Порядок использования бюджетных ассигнований дорожного фонда</w:t>
      </w:r>
    </w:p>
    <w:p w:rsidR="001026E7" w:rsidRPr="00B83BF0" w:rsidRDefault="001026E7" w:rsidP="00B83BF0">
      <w:pPr>
        <w:ind w:left="-567" w:firstLine="567"/>
        <w:jc w:val="both"/>
        <w:rPr>
          <w:sz w:val="20"/>
          <w:szCs w:val="20"/>
        </w:rPr>
      </w:pPr>
      <w:r w:rsidRPr="00B83BF0">
        <w:rPr>
          <w:sz w:val="20"/>
          <w:szCs w:val="20"/>
        </w:rPr>
        <w:t xml:space="preserve">3.1. Бюджетные ассигнования дорожного фонда направляются на финансирование следующих расходов: </w:t>
      </w:r>
    </w:p>
    <w:p w:rsidR="001026E7" w:rsidRPr="00B83BF0" w:rsidRDefault="001026E7" w:rsidP="00B83BF0">
      <w:pPr>
        <w:ind w:left="-567" w:firstLine="567"/>
        <w:jc w:val="both"/>
        <w:rPr>
          <w:sz w:val="20"/>
          <w:szCs w:val="20"/>
        </w:rPr>
      </w:pPr>
      <w:r w:rsidRPr="00B83BF0">
        <w:rPr>
          <w:sz w:val="20"/>
          <w:szCs w:val="20"/>
        </w:rPr>
        <w:t xml:space="preserve">1) строительство и реконструкцию автомобильных дорог местного значения, инженерные изыскания, разработку проектной документации, проведение необходимых экспертиз; </w:t>
      </w:r>
    </w:p>
    <w:p w:rsidR="001026E7" w:rsidRPr="00B83BF0" w:rsidRDefault="001026E7" w:rsidP="00B83BF0">
      <w:pPr>
        <w:ind w:left="-567" w:firstLine="567"/>
        <w:jc w:val="both"/>
        <w:rPr>
          <w:sz w:val="20"/>
          <w:szCs w:val="20"/>
        </w:rPr>
      </w:pPr>
      <w:r w:rsidRPr="00B83BF0">
        <w:rPr>
          <w:sz w:val="20"/>
          <w:szCs w:val="20"/>
        </w:rPr>
        <w:t xml:space="preserve">2) капитальный ремонт, ремонт автомобильных дорог местного значения, включая инженерные изыскания, разработку проектной документации, проведение необходимых экспертиз; </w:t>
      </w:r>
    </w:p>
    <w:p w:rsidR="001026E7" w:rsidRPr="00B83BF0" w:rsidRDefault="001026E7" w:rsidP="00B83BF0">
      <w:pPr>
        <w:ind w:left="-567" w:firstLine="567"/>
        <w:jc w:val="both"/>
        <w:rPr>
          <w:sz w:val="20"/>
          <w:szCs w:val="20"/>
        </w:rPr>
      </w:pPr>
      <w:r w:rsidRPr="00B83BF0">
        <w:rPr>
          <w:sz w:val="20"/>
          <w:szCs w:val="20"/>
        </w:rPr>
        <w:t xml:space="preserve">3) содержание автомобильных дорог местного значения, содержание сетей ливневой канализации на автомобильных дорогах местного значения; </w:t>
      </w:r>
    </w:p>
    <w:p w:rsidR="001026E7" w:rsidRPr="00B83BF0" w:rsidRDefault="001026E7" w:rsidP="00B83BF0">
      <w:pPr>
        <w:ind w:left="-567" w:firstLine="567"/>
        <w:jc w:val="both"/>
        <w:rPr>
          <w:sz w:val="20"/>
          <w:szCs w:val="20"/>
        </w:rPr>
      </w:pPr>
      <w:r w:rsidRPr="00B83BF0">
        <w:rPr>
          <w:sz w:val="20"/>
          <w:szCs w:val="20"/>
        </w:rPr>
        <w:t xml:space="preserve">4) капитальный ремонт и ремонт дворовых территорий многоквартирных домов, проездов к дворовым территориям многоквартирных домов, которые находятся в муниципальной собственности Кечушевского сельского поселения Ардатовского муниципального района. </w:t>
      </w:r>
    </w:p>
    <w:p w:rsidR="001026E7" w:rsidRPr="00B83BF0" w:rsidRDefault="001026E7" w:rsidP="00B83BF0">
      <w:pPr>
        <w:ind w:left="-567" w:firstLine="567"/>
        <w:jc w:val="both"/>
        <w:rPr>
          <w:sz w:val="20"/>
          <w:szCs w:val="20"/>
        </w:rPr>
      </w:pPr>
      <w:r w:rsidRPr="00B83BF0">
        <w:rPr>
          <w:sz w:val="20"/>
          <w:szCs w:val="20"/>
        </w:rPr>
        <w:t>5) обустройство автомобильных дорог местного значения в целях повышения безопасности дорожного движения;</w:t>
      </w:r>
    </w:p>
    <w:p w:rsidR="001026E7" w:rsidRPr="00B83BF0" w:rsidRDefault="001026E7" w:rsidP="00B83BF0">
      <w:pPr>
        <w:ind w:left="-567" w:firstLine="567"/>
        <w:jc w:val="both"/>
        <w:rPr>
          <w:sz w:val="20"/>
          <w:szCs w:val="20"/>
        </w:rPr>
      </w:pPr>
      <w:r w:rsidRPr="00B83BF0">
        <w:rPr>
          <w:sz w:val="20"/>
          <w:szCs w:val="20"/>
        </w:rPr>
        <w:t xml:space="preserve"> 6) ликвидация последствий чрезвычайных ситуаций на автомобильных дорогах местного значения; </w:t>
      </w:r>
    </w:p>
    <w:p w:rsidR="001026E7" w:rsidRPr="00B83BF0" w:rsidRDefault="001026E7" w:rsidP="00B83BF0">
      <w:pPr>
        <w:ind w:left="-567" w:firstLine="567"/>
        <w:jc w:val="both"/>
        <w:rPr>
          <w:sz w:val="20"/>
          <w:szCs w:val="20"/>
        </w:rPr>
      </w:pPr>
      <w:r w:rsidRPr="00B83BF0">
        <w:rPr>
          <w:sz w:val="20"/>
          <w:szCs w:val="20"/>
        </w:rPr>
        <w:t xml:space="preserve">7) выполнение научно-исследовательских, опытно-конструкторских и технологических работ в сфере дорожного хозяйства. </w:t>
      </w:r>
    </w:p>
    <w:p w:rsidR="001026E7" w:rsidRPr="00B83BF0" w:rsidRDefault="001026E7" w:rsidP="00B83BF0">
      <w:pPr>
        <w:ind w:left="-567"/>
        <w:jc w:val="center"/>
        <w:rPr>
          <w:sz w:val="20"/>
          <w:szCs w:val="20"/>
        </w:rPr>
      </w:pPr>
      <w:r w:rsidRPr="00B83BF0">
        <w:rPr>
          <w:sz w:val="20"/>
          <w:szCs w:val="20"/>
        </w:rPr>
        <w:t>4. Отчетность и контроль за использованием бюджетных ассигнований дорожного фонда</w:t>
      </w:r>
    </w:p>
    <w:p w:rsidR="001026E7" w:rsidRPr="00B83BF0" w:rsidRDefault="001026E7" w:rsidP="00B83BF0">
      <w:pPr>
        <w:ind w:left="-567" w:firstLine="567"/>
        <w:jc w:val="both"/>
        <w:rPr>
          <w:sz w:val="20"/>
          <w:szCs w:val="20"/>
        </w:rPr>
      </w:pPr>
      <w:r w:rsidRPr="00B83BF0">
        <w:rPr>
          <w:sz w:val="20"/>
          <w:szCs w:val="20"/>
        </w:rPr>
        <w:t xml:space="preserve"> 4.1. Отчет об использовании бюджетных ассигнований дорожного фонда формируется администрацией Кечушевского сельского поселения Ардатовского муниципального района в составе бюджетной отчетности об исполнении бюджета поселения за отчетный финансовый год и предоставляется в Совет депутатов Кечушевского сельского поселения Ардатовского муниципального района одновременно с годовым отчетом об исполнении бюджета поселения. </w:t>
      </w:r>
    </w:p>
    <w:p w:rsidR="001026E7" w:rsidRPr="00B83BF0" w:rsidRDefault="001026E7" w:rsidP="00B83BF0">
      <w:pPr>
        <w:ind w:left="-567" w:firstLine="567"/>
        <w:jc w:val="both"/>
        <w:rPr>
          <w:sz w:val="20"/>
          <w:szCs w:val="20"/>
        </w:rPr>
      </w:pPr>
      <w:r w:rsidRPr="00B83BF0">
        <w:rPr>
          <w:sz w:val="20"/>
          <w:szCs w:val="20"/>
        </w:rPr>
        <w:t>4.2. Использование бюджетных ассигнований дорожного фонда осуществляется в соответствии со сводной бюджетной росписью бюджета поселения в пределах доведенных лимитов бюджетных обязательств.</w:t>
      </w:r>
    </w:p>
    <w:p w:rsidR="001026E7" w:rsidRPr="00B83BF0" w:rsidRDefault="001026E7" w:rsidP="00B83BF0">
      <w:pPr>
        <w:ind w:left="-567" w:firstLine="567"/>
        <w:jc w:val="both"/>
        <w:rPr>
          <w:sz w:val="20"/>
          <w:szCs w:val="20"/>
        </w:rPr>
      </w:pPr>
      <w:r w:rsidRPr="00B83BF0">
        <w:rPr>
          <w:sz w:val="20"/>
          <w:szCs w:val="20"/>
        </w:rPr>
        <w:t xml:space="preserve"> 4.3. Бюджетные ассигнования дорожного фонда, не использованные в текущем финансовом году, направляются на увеличение бюджетных ассигнований дорожного фонда в очередном финансовом году путем внесения в установленном порядке изменений в сводную бюджетную роспись бюджета поселения.</w:t>
      </w:r>
    </w:p>
    <w:p w:rsidR="001026E7" w:rsidRPr="00B83BF0" w:rsidRDefault="001026E7" w:rsidP="00B83BF0">
      <w:pPr>
        <w:ind w:left="-567" w:firstLine="567"/>
        <w:jc w:val="both"/>
        <w:rPr>
          <w:sz w:val="20"/>
          <w:szCs w:val="20"/>
        </w:rPr>
      </w:pPr>
      <w:r w:rsidRPr="00B83BF0">
        <w:rPr>
          <w:sz w:val="20"/>
          <w:szCs w:val="20"/>
        </w:rPr>
        <w:t xml:space="preserve"> 4.4. Бюджетные ассигнования дорожного фонда подлежат возврату в бюджет Кечушевского сельского поселения Ардатовского муниципального района в случаях установления их нецелевого использования, влекущего ответственность, установленную действующим законодательств</w:t>
      </w:r>
    </w:p>
    <w:p w:rsidR="001026E7" w:rsidRPr="00B83BF0" w:rsidRDefault="001026E7" w:rsidP="00710C27">
      <w:pPr>
        <w:rPr>
          <w:b/>
          <w:color w:val="FF0000"/>
          <w:sz w:val="20"/>
          <w:szCs w:val="20"/>
        </w:rPr>
      </w:pPr>
    </w:p>
    <w:bookmarkEnd w:id="0"/>
    <w:p w:rsidR="001026E7" w:rsidRPr="00B83BF0" w:rsidRDefault="001026E7" w:rsidP="00C70A90">
      <w:pPr>
        <w:rPr>
          <w:sz w:val="20"/>
          <w:szCs w:val="20"/>
        </w:rPr>
      </w:pPr>
      <w:r w:rsidRPr="00B83BF0">
        <w:rPr>
          <w:sz w:val="20"/>
          <w:szCs w:val="20"/>
        </w:rPr>
        <w:t>Информационный  бюллетень  Кечушевского сельского поселения</w:t>
      </w:r>
    </w:p>
    <w:p w:rsidR="001026E7" w:rsidRPr="00B83BF0" w:rsidRDefault="001026E7" w:rsidP="00C70A90">
      <w:pPr>
        <w:rPr>
          <w:sz w:val="20"/>
          <w:szCs w:val="20"/>
        </w:rPr>
      </w:pPr>
      <w:r w:rsidRPr="00B83BF0">
        <w:rPr>
          <w:sz w:val="20"/>
          <w:szCs w:val="20"/>
        </w:rPr>
        <w:t>Ардатовского муниципальног</w:t>
      </w:r>
      <w:r>
        <w:rPr>
          <w:sz w:val="20"/>
          <w:szCs w:val="20"/>
        </w:rPr>
        <w:t>о района от  19.07.2023 года № 11</w:t>
      </w:r>
    </w:p>
    <w:p w:rsidR="001026E7" w:rsidRPr="00B83BF0" w:rsidRDefault="001026E7">
      <w:pPr>
        <w:rPr>
          <w:sz w:val="20"/>
          <w:szCs w:val="20"/>
        </w:rPr>
      </w:pPr>
    </w:p>
    <w:sectPr w:rsidR="001026E7" w:rsidRPr="00B83BF0" w:rsidSect="0091774C">
      <w:headerReference w:type="default" r:id="rId58"/>
      <w:footerReference w:type="default" r:id="rId59"/>
      <w:footnotePr>
        <w:pos w:val="beneathText"/>
      </w:footnotePr>
      <w:pgSz w:w="11905" w:h="16837"/>
      <w:pgMar w:top="1134" w:right="565" w:bottom="1134" w:left="1134"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26E7" w:rsidRDefault="001026E7" w:rsidP="00EE2F81">
      <w:r>
        <w:separator/>
      </w:r>
    </w:p>
  </w:endnote>
  <w:endnote w:type="continuationSeparator" w:id="0">
    <w:p w:rsidR="001026E7" w:rsidRDefault="001026E7" w:rsidP="00EE2F81">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00002FF" w:usb1="4000ACFF" w:usb2="00000001" w:usb3="00000000" w:csb0="0000019F" w:csb1="00000000"/>
  </w:font>
  <w:font w:name="Times New Roman CYR">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 w:name="Sylfaen">
    <w:panose1 w:val="010A0502050306030303"/>
    <w:charset w:val="CC"/>
    <w:family w:val="roman"/>
    <w:pitch w:val="variable"/>
    <w:sig w:usb0="04000687" w:usb1="00000000" w:usb2="00000000" w:usb3="00000000" w:csb0="0000009F" w:csb1="00000000"/>
  </w:font>
  <w:font w:name="Courier New">
    <w:panose1 w:val="02070309020205020404"/>
    <w:charset w:val="CC"/>
    <w:family w:val="modern"/>
    <w:pitch w:val="fixed"/>
    <w:sig w:usb0="E0002AFF" w:usb1="C0007843" w:usb2="00000009" w:usb3="00000000" w:csb0="000001FF" w:csb1="00000000"/>
  </w:font>
  <w:font w:name="Arial">
    <w:panose1 w:val="020B0604020202020204"/>
    <w:charset w:val="CC"/>
    <w:family w:val="swiss"/>
    <w:pitch w:val="variable"/>
    <w:sig w:usb0="E0002AFF" w:usb1="C0007843" w:usb2="00000009" w:usb3="00000000" w:csb0="0000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6E7" w:rsidRDefault="001026E7"/>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6E7" w:rsidRDefault="001026E7"/>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6E7" w:rsidRDefault="001026E7"/>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26E7" w:rsidRDefault="001026E7" w:rsidP="00EE2F81">
      <w:r>
        <w:separator/>
      </w:r>
    </w:p>
  </w:footnote>
  <w:footnote w:type="continuationSeparator" w:id="0">
    <w:p w:rsidR="001026E7" w:rsidRDefault="001026E7" w:rsidP="00EE2F81">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6E7" w:rsidRDefault="001026E7">
    <w:pPr>
      <w:rPr>
        <w:sz w:val="20"/>
        <w:szCs w:val="20"/>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6E7" w:rsidRDefault="001026E7">
    <w:pPr>
      <w:rPr>
        <w:sz w:val="20"/>
        <w:szCs w:val="2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6E7" w:rsidRDefault="001026E7">
    <w:pPr>
      <w:rPr>
        <w:sz w:val="20"/>
        <w:szCs w:val="2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1026E7" w:rsidRDefault="001026E7">
    <w:pPr>
      <w:rPr>
        <w:sz w:val="20"/>
        <w:szCs w:val="20"/>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7B134F50"/>
    <w:multiLevelType w:val="hybridMultilevel"/>
    <w:tmpl w:val="7C3A301C"/>
    <w:lvl w:ilvl="0" w:tplc="9D08CA88">
      <w:start w:val="1"/>
      <w:numFmt w:val="decimal"/>
      <w:lvlText w:val="%1."/>
      <w:lvlJc w:val="left"/>
      <w:pPr>
        <w:ind w:left="1944" w:hanging="1224"/>
      </w:pPr>
      <w:rPr>
        <w:rFonts w:cs="Times New Roman" w:hint="default"/>
      </w:rPr>
    </w:lvl>
    <w:lvl w:ilvl="1" w:tplc="04190019" w:tentative="1">
      <w:start w:val="1"/>
      <w:numFmt w:val="lowerLetter"/>
      <w:lvlText w:val="%2."/>
      <w:lvlJc w:val="left"/>
      <w:pPr>
        <w:ind w:left="1800" w:hanging="360"/>
      </w:pPr>
      <w:rPr>
        <w:rFonts w:cs="Times New Roman"/>
      </w:rPr>
    </w:lvl>
    <w:lvl w:ilvl="2" w:tplc="0419001B" w:tentative="1">
      <w:start w:val="1"/>
      <w:numFmt w:val="lowerRoman"/>
      <w:lvlText w:val="%3."/>
      <w:lvlJc w:val="right"/>
      <w:pPr>
        <w:ind w:left="2520" w:hanging="180"/>
      </w:pPr>
      <w:rPr>
        <w:rFonts w:cs="Times New Roman"/>
      </w:rPr>
    </w:lvl>
    <w:lvl w:ilvl="3" w:tplc="0419000F" w:tentative="1">
      <w:start w:val="1"/>
      <w:numFmt w:val="decimal"/>
      <w:lvlText w:val="%4."/>
      <w:lvlJc w:val="left"/>
      <w:pPr>
        <w:ind w:left="3240" w:hanging="360"/>
      </w:pPr>
      <w:rPr>
        <w:rFonts w:cs="Times New Roman"/>
      </w:rPr>
    </w:lvl>
    <w:lvl w:ilvl="4" w:tplc="04190019" w:tentative="1">
      <w:start w:val="1"/>
      <w:numFmt w:val="lowerLetter"/>
      <w:lvlText w:val="%5."/>
      <w:lvlJc w:val="left"/>
      <w:pPr>
        <w:ind w:left="3960" w:hanging="360"/>
      </w:pPr>
      <w:rPr>
        <w:rFonts w:cs="Times New Roman"/>
      </w:rPr>
    </w:lvl>
    <w:lvl w:ilvl="5" w:tplc="0419001B" w:tentative="1">
      <w:start w:val="1"/>
      <w:numFmt w:val="lowerRoman"/>
      <w:lvlText w:val="%6."/>
      <w:lvlJc w:val="right"/>
      <w:pPr>
        <w:ind w:left="4680" w:hanging="180"/>
      </w:pPr>
      <w:rPr>
        <w:rFonts w:cs="Times New Roman"/>
      </w:rPr>
    </w:lvl>
    <w:lvl w:ilvl="6" w:tplc="0419000F" w:tentative="1">
      <w:start w:val="1"/>
      <w:numFmt w:val="decimal"/>
      <w:lvlText w:val="%7."/>
      <w:lvlJc w:val="left"/>
      <w:pPr>
        <w:ind w:left="5400" w:hanging="360"/>
      </w:pPr>
      <w:rPr>
        <w:rFonts w:cs="Times New Roman"/>
      </w:rPr>
    </w:lvl>
    <w:lvl w:ilvl="7" w:tplc="04190019" w:tentative="1">
      <w:start w:val="1"/>
      <w:numFmt w:val="lowerLetter"/>
      <w:lvlText w:val="%8."/>
      <w:lvlJc w:val="left"/>
      <w:pPr>
        <w:ind w:left="6120" w:hanging="360"/>
      </w:pPr>
      <w:rPr>
        <w:rFonts w:cs="Times New Roman"/>
      </w:rPr>
    </w:lvl>
    <w:lvl w:ilvl="8" w:tplc="0419001B" w:tentative="1">
      <w:start w:val="1"/>
      <w:numFmt w:val="lowerRoman"/>
      <w:lvlText w:val="%9."/>
      <w:lvlJc w:val="right"/>
      <w:pPr>
        <w:ind w:left="6840" w:hanging="180"/>
      </w:pPr>
      <w:rPr>
        <w:rFonts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08"/>
  <w:characterSpacingControl w:val="doNotCompres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563D98"/>
    <w:rsid w:val="00001A08"/>
    <w:rsid w:val="00001C92"/>
    <w:rsid w:val="00002EA5"/>
    <w:rsid w:val="000036AB"/>
    <w:rsid w:val="00006490"/>
    <w:rsid w:val="00007933"/>
    <w:rsid w:val="00007D39"/>
    <w:rsid w:val="000141C5"/>
    <w:rsid w:val="00014268"/>
    <w:rsid w:val="000148D4"/>
    <w:rsid w:val="00014A79"/>
    <w:rsid w:val="0001516E"/>
    <w:rsid w:val="00016085"/>
    <w:rsid w:val="000168B7"/>
    <w:rsid w:val="000208F2"/>
    <w:rsid w:val="00022514"/>
    <w:rsid w:val="00025B50"/>
    <w:rsid w:val="00027670"/>
    <w:rsid w:val="000327F1"/>
    <w:rsid w:val="00032C70"/>
    <w:rsid w:val="000331D5"/>
    <w:rsid w:val="000342A1"/>
    <w:rsid w:val="00034F90"/>
    <w:rsid w:val="00037144"/>
    <w:rsid w:val="00042135"/>
    <w:rsid w:val="00042E21"/>
    <w:rsid w:val="00046919"/>
    <w:rsid w:val="000475AC"/>
    <w:rsid w:val="000517F3"/>
    <w:rsid w:val="000534C7"/>
    <w:rsid w:val="00060844"/>
    <w:rsid w:val="00061E9E"/>
    <w:rsid w:val="0006365A"/>
    <w:rsid w:val="00066577"/>
    <w:rsid w:val="00067206"/>
    <w:rsid w:val="00071ABC"/>
    <w:rsid w:val="00077CF0"/>
    <w:rsid w:val="000858E7"/>
    <w:rsid w:val="0009001B"/>
    <w:rsid w:val="00091A99"/>
    <w:rsid w:val="00091F60"/>
    <w:rsid w:val="00092EE9"/>
    <w:rsid w:val="00095F54"/>
    <w:rsid w:val="000A0E3A"/>
    <w:rsid w:val="000A199A"/>
    <w:rsid w:val="000A7ED8"/>
    <w:rsid w:val="000B1CD3"/>
    <w:rsid w:val="000B38A6"/>
    <w:rsid w:val="000B3A36"/>
    <w:rsid w:val="000B4090"/>
    <w:rsid w:val="000B4D58"/>
    <w:rsid w:val="000B7B31"/>
    <w:rsid w:val="000C0CB8"/>
    <w:rsid w:val="000C425F"/>
    <w:rsid w:val="000C4D70"/>
    <w:rsid w:val="000C554F"/>
    <w:rsid w:val="000C5E78"/>
    <w:rsid w:val="000D066E"/>
    <w:rsid w:val="000D1529"/>
    <w:rsid w:val="000D458B"/>
    <w:rsid w:val="000D780A"/>
    <w:rsid w:val="000E0844"/>
    <w:rsid w:val="000E129D"/>
    <w:rsid w:val="000E40D0"/>
    <w:rsid w:val="000E4F92"/>
    <w:rsid w:val="000E6210"/>
    <w:rsid w:val="000F2A43"/>
    <w:rsid w:val="000F610F"/>
    <w:rsid w:val="000F6D5B"/>
    <w:rsid w:val="000F730F"/>
    <w:rsid w:val="00101FBD"/>
    <w:rsid w:val="001026E7"/>
    <w:rsid w:val="00102A54"/>
    <w:rsid w:val="00102FA4"/>
    <w:rsid w:val="0010352D"/>
    <w:rsid w:val="00103C37"/>
    <w:rsid w:val="00107BBA"/>
    <w:rsid w:val="00107C93"/>
    <w:rsid w:val="0011074E"/>
    <w:rsid w:val="001112A3"/>
    <w:rsid w:val="00113D57"/>
    <w:rsid w:val="00116909"/>
    <w:rsid w:val="00126682"/>
    <w:rsid w:val="00131863"/>
    <w:rsid w:val="001327FC"/>
    <w:rsid w:val="00133113"/>
    <w:rsid w:val="0013659A"/>
    <w:rsid w:val="0013752B"/>
    <w:rsid w:val="00137831"/>
    <w:rsid w:val="0014311A"/>
    <w:rsid w:val="001445E9"/>
    <w:rsid w:val="00147B20"/>
    <w:rsid w:val="00151111"/>
    <w:rsid w:val="00151A16"/>
    <w:rsid w:val="00152DA3"/>
    <w:rsid w:val="00160D84"/>
    <w:rsid w:val="0016205A"/>
    <w:rsid w:val="00162332"/>
    <w:rsid w:val="00162AD9"/>
    <w:rsid w:val="00163AF2"/>
    <w:rsid w:val="00164959"/>
    <w:rsid w:val="00164C3B"/>
    <w:rsid w:val="00166B3A"/>
    <w:rsid w:val="00170182"/>
    <w:rsid w:val="00175259"/>
    <w:rsid w:val="00176161"/>
    <w:rsid w:val="00176A4D"/>
    <w:rsid w:val="00177850"/>
    <w:rsid w:val="001821B6"/>
    <w:rsid w:val="00184D8A"/>
    <w:rsid w:val="0018602E"/>
    <w:rsid w:val="00186ED9"/>
    <w:rsid w:val="00186F86"/>
    <w:rsid w:val="001872A8"/>
    <w:rsid w:val="00193108"/>
    <w:rsid w:val="001970B0"/>
    <w:rsid w:val="001A03E0"/>
    <w:rsid w:val="001A66D8"/>
    <w:rsid w:val="001A6CB0"/>
    <w:rsid w:val="001B048C"/>
    <w:rsid w:val="001B0998"/>
    <w:rsid w:val="001B0C92"/>
    <w:rsid w:val="001B3522"/>
    <w:rsid w:val="001B38DD"/>
    <w:rsid w:val="001B3BFE"/>
    <w:rsid w:val="001C2BD1"/>
    <w:rsid w:val="001C4172"/>
    <w:rsid w:val="001C41AB"/>
    <w:rsid w:val="001C44D5"/>
    <w:rsid w:val="001C4795"/>
    <w:rsid w:val="001C5354"/>
    <w:rsid w:val="001C6D14"/>
    <w:rsid w:val="001D0CDD"/>
    <w:rsid w:val="001D431B"/>
    <w:rsid w:val="001D4796"/>
    <w:rsid w:val="001D7611"/>
    <w:rsid w:val="001E2B0D"/>
    <w:rsid w:val="001E335E"/>
    <w:rsid w:val="001E7C57"/>
    <w:rsid w:val="001F18E2"/>
    <w:rsid w:val="001F322C"/>
    <w:rsid w:val="001F5DA5"/>
    <w:rsid w:val="002006AF"/>
    <w:rsid w:val="002013B1"/>
    <w:rsid w:val="002019B2"/>
    <w:rsid w:val="00202B6D"/>
    <w:rsid w:val="00204514"/>
    <w:rsid w:val="00207223"/>
    <w:rsid w:val="00207366"/>
    <w:rsid w:val="00210FBA"/>
    <w:rsid w:val="00214CA2"/>
    <w:rsid w:val="00216035"/>
    <w:rsid w:val="002200AD"/>
    <w:rsid w:val="00222E96"/>
    <w:rsid w:val="00223C2B"/>
    <w:rsid w:val="00223FDB"/>
    <w:rsid w:val="00226800"/>
    <w:rsid w:val="00232A2D"/>
    <w:rsid w:val="002345C3"/>
    <w:rsid w:val="00234D72"/>
    <w:rsid w:val="002366DF"/>
    <w:rsid w:val="00236BE7"/>
    <w:rsid w:val="00241E39"/>
    <w:rsid w:val="002440A1"/>
    <w:rsid w:val="00246D00"/>
    <w:rsid w:val="00246E6C"/>
    <w:rsid w:val="00247034"/>
    <w:rsid w:val="002472C0"/>
    <w:rsid w:val="002525CB"/>
    <w:rsid w:val="002531E0"/>
    <w:rsid w:val="002572C6"/>
    <w:rsid w:val="00257829"/>
    <w:rsid w:val="002602BA"/>
    <w:rsid w:val="00260C51"/>
    <w:rsid w:val="00260F83"/>
    <w:rsid w:val="00273FC6"/>
    <w:rsid w:val="002758FE"/>
    <w:rsid w:val="00277313"/>
    <w:rsid w:val="002776FA"/>
    <w:rsid w:val="0028064A"/>
    <w:rsid w:val="002820D0"/>
    <w:rsid w:val="00293546"/>
    <w:rsid w:val="00293D4F"/>
    <w:rsid w:val="00294A38"/>
    <w:rsid w:val="002A0184"/>
    <w:rsid w:val="002B431B"/>
    <w:rsid w:val="002B5C6A"/>
    <w:rsid w:val="002B6D24"/>
    <w:rsid w:val="002B6F59"/>
    <w:rsid w:val="002C4DA1"/>
    <w:rsid w:val="002C5D97"/>
    <w:rsid w:val="002C5E68"/>
    <w:rsid w:val="002C615B"/>
    <w:rsid w:val="002D0ED8"/>
    <w:rsid w:val="002D2D7B"/>
    <w:rsid w:val="002E0C38"/>
    <w:rsid w:val="002E14EA"/>
    <w:rsid w:val="002E1971"/>
    <w:rsid w:val="002E2A7D"/>
    <w:rsid w:val="002E30D6"/>
    <w:rsid w:val="002E524B"/>
    <w:rsid w:val="002F211D"/>
    <w:rsid w:val="002F2BE6"/>
    <w:rsid w:val="002F2C2D"/>
    <w:rsid w:val="002F333A"/>
    <w:rsid w:val="002F693B"/>
    <w:rsid w:val="002F71E6"/>
    <w:rsid w:val="002F79FA"/>
    <w:rsid w:val="003003CB"/>
    <w:rsid w:val="003131E9"/>
    <w:rsid w:val="00314C98"/>
    <w:rsid w:val="00314FEE"/>
    <w:rsid w:val="0031634B"/>
    <w:rsid w:val="00320779"/>
    <w:rsid w:val="00321012"/>
    <w:rsid w:val="00322767"/>
    <w:rsid w:val="00323807"/>
    <w:rsid w:val="0032512B"/>
    <w:rsid w:val="00326D32"/>
    <w:rsid w:val="00327790"/>
    <w:rsid w:val="00332B53"/>
    <w:rsid w:val="00334596"/>
    <w:rsid w:val="003357A9"/>
    <w:rsid w:val="0033588E"/>
    <w:rsid w:val="0034115A"/>
    <w:rsid w:val="00342728"/>
    <w:rsid w:val="0034376A"/>
    <w:rsid w:val="00344CCA"/>
    <w:rsid w:val="0034602C"/>
    <w:rsid w:val="00351CAA"/>
    <w:rsid w:val="0035261E"/>
    <w:rsid w:val="00352BCC"/>
    <w:rsid w:val="00355D99"/>
    <w:rsid w:val="00364FC3"/>
    <w:rsid w:val="0036554B"/>
    <w:rsid w:val="003659EA"/>
    <w:rsid w:val="00365CF7"/>
    <w:rsid w:val="003748BC"/>
    <w:rsid w:val="003775BE"/>
    <w:rsid w:val="00377BC5"/>
    <w:rsid w:val="00381A09"/>
    <w:rsid w:val="0038418C"/>
    <w:rsid w:val="00390E93"/>
    <w:rsid w:val="0039481E"/>
    <w:rsid w:val="003A0367"/>
    <w:rsid w:val="003B2FDC"/>
    <w:rsid w:val="003B4E26"/>
    <w:rsid w:val="003B7CE7"/>
    <w:rsid w:val="003C23DC"/>
    <w:rsid w:val="003C2D8F"/>
    <w:rsid w:val="003C42A8"/>
    <w:rsid w:val="003D0CA2"/>
    <w:rsid w:val="003D0CD1"/>
    <w:rsid w:val="003D1530"/>
    <w:rsid w:val="003D587D"/>
    <w:rsid w:val="003D71B7"/>
    <w:rsid w:val="003E07C2"/>
    <w:rsid w:val="003E3740"/>
    <w:rsid w:val="003E40FA"/>
    <w:rsid w:val="003E646B"/>
    <w:rsid w:val="003E6FFB"/>
    <w:rsid w:val="003E7739"/>
    <w:rsid w:val="003E79CF"/>
    <w:rsid w:val="003E7C2C"/>
    <w:rsid w:val="003E7E3A"/>
    <w:rsid w:val="003F02EF"/>
    <w:rsid w:val="003F0A89"/>
    <w:rsid w:val="003F2438"/>
    <w:rsid w:val="003F4631"/>
    <w:rsid w:val="003F4FC9"/>
    <w:rsid w:val="003F5E35"/>
    <w:rsid w:val="003F6852"/>
    <w:rsid w:val="00400A23"/>
    <w:rsid w:val="00401001"/>
    <w:rsid w:val="00407F75"/>
    <w:rsid w:val="0041234A"/>
    <w:rsid w:val="00412711"/>
    <w:rsid w:val="0041484E"/>
    <w:rsid w:val="0041668B"/>
    <w:rsid w:val="004225F4"/>
    <w:rsid w:val="004246BD"/>
    <w:rsid w:val="004247AC"/>
    <w:rsid w:val="00425EB5"/>
    <w:rsid w:val="0042707A"/>
    <w:rsid w:val="0043189B"/>
    <w:rsid w:val="004331FE"/>
    <w:rsid w:val="00434DE7"/>
    <w:rsid w:val="004359A2"/>
    <w:rsid w:val="004379B4"/>
    <w:rsid w:val="00440768"/>
    <w:rsid w:val="00440AAD"/>
    <w:rsid w:val="00440E08"/>
    <w:rsid w:val="0044162B"/>
    <w:rsid w:val="004423DF"/>
    <w:rsid w:val="00444EB5"/>
    <w:rsid w:val="00450A97"/>
    <w:rsid w:val="00451808"/>
    <w:rsid w:val="00454F31"/>
    <w:rsid w:val="00454F7E"/>
    <w:rsid w:val="00456006"/>
    <w:rsid w:val="004568F1"/>
    <w:rsid w:val="00456D53"/>
    <w:rsid w:val="0046134C"/>
    <w:rsid w:val="0046278F"/>
    <w:rsid w:val="004722FF"/>
    <w:rsid w:val="00474B74"/>
    <w:rsid w:val="00475F29"/>
    <w:rsid w:val="00476949"/>
    <w:rsid w:val="00477069"/>
    <w:rsid w:val="00477CF3"/>
    <w:rsid w:val="00480A81"/>
    <w:rsid w:val="00487067"/>
    <w:rsid w:val="0049041E"/>
    <w:rsid w:val="00496E39"/>
    <w:rsid w:val="00496F41"/>
    <w:rsid w:val="004971A3"/>
    <w:rsid w:val="004A0164"/>
    <w:rsid w:val="004A1AD8"/>
    <w:rsid w:val="004A319C"/>
    <w:rsid w:val="004A4DC7"/>
    <w:rsid w:val="004A5670"/>
    <w:rsid w:val="004A62CA"/>
    <w:rsid w:val="004A672A"/>
    <w:rsid w:val="004B34DC"/>
    <w:rsid w:val="004B4525"/>
    <w:rsid w:val="004B5BC8"/>
    <w:rsid w:val="004B75C9"/>
    <w:rsid w:val="004C0BFD"/>
    <w:rsid w:val="004C233C"/>
    <w:rsid w:val="004C433B"/>
    <w:rsid w:val="004C54CB"/>
    <w:rsid w:val="004C6692"/>
    <w:rsid w:val="004C66D2"/>
    <w:rsid w:val="004D03EF"/>
    <w:rsid w:val="004D05F9"/>
    <w:rsid w:val="004D2D14"/>
    <w:rsid w:val="004D4776"/>
    <w:rsid w:val="004D4B4A"/>
    <w:rsid w:val="004D5D6A"/>
    <w:rsid w:val="004D7C0B"/>
    <w:rsid w:val="004E254D"/>
    <w:rsid w:val="004E3776"/>
    <w:rsid w:val="004E4C4C"/>
    <w:rsid w:val="004F0215"/>
    <w:rsid w:val="004F06BE"/>
    <w:rsid w:val="004F28F4"/>
    <w:rsid w:val="004F2D2F"/>
    <w:rsid w:val="004F30E3"/>
    <w:rsid w:val="004F3C5E"/>
    <w:rsid w:val="004F6ED2"/>
    <w:rsid w:val="005008C7"/>
    <w:rsid w:val="0050224E"/>
    <w:rsid w:val="00504A9A"/>
    <w:rsid w:val="00505CA1"/>
    <w:rsid w:val="00506823"/>
    <w:rsid w:val="00510839"/>
    <w:rsid w:val="005120E5"/>
    <w:rsid w:val="005124E9"/>
    <w:rsid w:val="00522907"/>
    <w:rsid w:val="00522C90"/>
    <w:rsid w:val="00530071"/>
    <w:rsid w:val="00534107"/>
    <w:rsid w:val="0053445A"/>
    <w:rsid w:val="005374F6"/>
    <w:rsid w:val="0054222A"/>
    <w:rsid w:val="00542F29"/>
    <w:rsid w:val="0055541C"/>
    <w:rsid w:val="00563574"/>
    <w:rsid w:val="00563D98"/>
    <w:rsid w:val="00564C45"/>
    <w:rsid w:val="0057105A"/>
    <w:rsid w:val="00571D74"/>
    <w:rsid w:val="00573633"/>
    <w:rsid w:val="0057725E"/>
    <w:rsid w:val="00584B39"/>
    <w:rsid w:val="0058686A"/>
    <w:rsid w:val="00590EF4"/>
    <w:rsid w:val="00591443"/>
    <w:rsid w:val="0059628B"/>
    <w:rsid w:val="005A0B97"/>
    <w:rsid w:val="005A1263"/>
    <w:rsid w:val="005A3346"/>
    <w:rsid w:val="005A5D1E"/>
    <w:rsid w:val="005B0C3D"/>
    <w:rsid w:val="005B1DA5"/>
    <w:rsid w:val="005B2A95"/>
    <w:rsid w:val="005B3478"/>
    <w:rsid w:val="005B3E43"/>
    <w:rsid w:val="005B69FB"/>
    <w:rsid w:val="005B799B"/>
    <w:rsid w:val="005B7F04"/>
    <w:rsid w:val="005C301D"/>
    <w:rsid w:val="005C43DB"/>
    <w:rsid w:val="005C6603"/>
    <w:rsid w:val="005C6FAF"/>
    <w:rsid w:val="005D25CE"/>
    <w:rsid w:val="005D5297"/>
    <w:rsid w:val="005E2A17"/>
    <w:rsid w:val="005E7BA9"/>
    <w:rsid w:val="005F0762"/>
    <w:rsid w:val="005F5353"/>
    <w:rsid w:val="005F653A"/>
    <w:rsid w:val="005F7674"/>
    <w:rsid w:val="005F7E22"/>
    <w:rsid w:val="00605F8D"/>
    <w:rsid w:val="00606F9F"/>
    <w:rsid w:val="00613FEE"/>
    <w:rsid w:val="006145E6"/>
    <w:rsid w:val="006224D3"/>
    <w:rsid w:val="00622572"/>
    <w:rsid w:val="00627A27"/>
    <w:rsid w:val="00630906"/>
    <w:rsid w:val="00632831"/>
    <w:rsid w:val="00634D6C"/>
    <w:rsid w:val="00636C19"/>
    <w:rsid w:val="006403BA"/>
    <w:rsid w:val="00640AB1"/>
    <w:rsid w:val="00641F4B"/>
    <w:rsid w:val="0064421C"/>
    <w:rsid w:val="00645D8B"/>
    <w:rsid w:val="00646517"/>
    <w:rsid w:val="006478BD"/>
    <w:rsid w:val="006518F0"/>
    <w:rsid w:val="00651A6C"/>
    <w:rsid w:val="006532AF"/>
    <w:rsid w:val="006611A7"/>
    <w:rsid w:val="00663B11"/>
    <w:rsid w:val="00663F57"/>
    <w:rsid w:val="00666A50"/>
    <w:rsid w:val="00671E70"/>
    <w:rsid w:val="00672698"/>
    <w:rsid w:val="00672E42"/>
    <w:rsid w:val="00672EEB"/>
    <w:rsid w:val="00674160"/>
    <w:rsid w:val="006753BF"/>
    <w:rsid w:val="006766A9"/>
    <w:rsid w:val="00683502"/>
    <w:rsid w:val="00684367"/>
    <w:rsid w:val="00685DFD"/>
    <w:rsid w:val="0068619C"/>
    <w:rsid w:val="00686649"/>
    <w:rsid w:val="00686B8C"/>
    <w:rsid w:val="0069297D"/>
    <w:rsid w:val="00694618"/>
    <w:rsid w:val="00695169"/>
    <w:rsid w:val="0069717F"/>
    <w:rsid w:val="006A011A"/>
    <w:rsid w:val="006A012E"/>
    <w:rsid w:val="006A4959"/>
    <w:rsid w:val="006A51ED"/>
    <w:rsid w:val="006A5303"/>
    <w:rsid w:val="006A5A70"/>
    <w:rsid w:val="006A710C"/>
    <w:rsid w:val="006A7505"/>
    <w:rsid w:val="006B14E4"/>
    <w:rsid w:val="006B4FEA"/>
    <w:rsid w:val="006B6856"/>
    <w:rsid w:val="006D05E6"/>
    <w:rsid w:val="006D0B49"/>
    <w:rsid w:val="006D15A4"/>
    <w:rsid w:val="006D5D43"/>
    <w:rsid w:val="006E2C82"/>
    <w:rsid w:val="006E7175"/>
    <w:rsid w:val="006E77F6"/>
    <w:rsid w:val="006F06F3"/>
    <w:rsid w:val="006F1EB1"/>
    <w:rsid w:val="006F2528"/>
    <w:rsid w:val="006F3B1C"/>
    <w:rsid w:val="006F58B6"/>
    <w:rsid w:val="006F5A6D"/>
    <w:rsid w:val="006F7846"/>
    <w:rsid w:val="00701545"/>
    <w:rsid w:val="007033F5"/>
    <w:rsid w:val="007034D6"/>
    <w:rsid w:val="00710548"/>
    <w:rsid w:val="00710C27"/>
    <w:rsid w:val="0071106F"/>
    <w:rsid w:val="00712DF7"/>
    <w:rsid w:val="00713440"/>
    <w:rsid w:val="007175A0"/>
    <w:rsid w:val="007227B2"/>
    <w:rsid w:val="00722BAC"/>
    <w:rsid w:val="00722D7C"/>
    <w:rsid w:val="00724930"/>
    <w:rsid w:val="007265F7"/>
    <w:rsid w:val="00733DCD"/>
    <w:rsid w:val="00735EC0"/>
    <w:rsid w:val="00741275"/>
    <w:rsid w:val="007419C1"/>
    <w:rsid w:val="007422B0"/>
    <w:rsid w:val="00742657"/>
    <w:rsid w:val="00742BE9"/>
    <w:rsid w:val="00743B5D"/>
    <w:rsid w:val="00745B93"/>
    <w:rsid w:val="00745C2E"/>
    <w:rsid w:val="00750544"/>
    <w:rsid w:val="00751BAB"/>
    <w:rsid w:val="00752226"/>
    <w:rsid w:val="0076371C"/>
    <w:rsid w:val="00764D46"/>
    <w:rsid w:val="00765076"/>
    <w:rsid w:val="00771F4E"/>
    <w:rsid w:val="007753E7"/>
    <w:rsid w:val="00776FF9"/>
    <w:rsid w:val="007772A8"/>
    <w:rsid w:val="00780209"/>
    <w:rsid w:val="0078250B"/>
    <w:rsid w:val="00784B9B"/>
    <w:rsid w:val="00787876"/>
    <w:rsid w:val="00790165"/>
    <w:rsid w:val="00794DE9"/>
    <w:rsid w:val="00795B5B"/>
    <w:rsid w:val="007967A4"/>
    <w:rsid w:val="007A0D0D"/>
    <w:rsid w:val="007A316D"/>
    <w:rsid w:val="007A50E4"/>
    <w:rsid w:val="007B486F"/>
    <w:rsid w:val="007B5382"/>
    <w:rsid w:val="007C0037"/>
    <w:rsid w:val="007C30B3"/>
    <w:rsid w:val="007D25CF"/>
    <w:rsid w:val="007D4455"/>
    <w:rsid w:val="007D5FD0"/>
    <w:rsid w:val="007D6248"/>
    <w:rsid w:val="007D7FC0"/>
    <w:rsid w:val="007E4ADB"/>
    <w:rsid w:val="007E61D3"/>
    <w:rsid w:val="007F0D53"/>
    <w:rsid w:val="007F2468"/>
    <w:rsid w:val="007F2F37"/>
    <w:rsid w:val="007F31B3"/>
    <w:rsid w:val="007F32C4"/>
    <w:rsid w:val="007F4D2D"/>
    <w:rsid w:val="00802527"/>
    <w:rsid w:val="0080281C"/>
    <w:rsid w:val="00804847"/>
    <w:rsid w:val="00813AF3"/>
    <w:rsid w:val="00814FD9"/>
    <w:rsid w:val="008161DB"/>
    <w:rsid w:val="0081714D"/>
    <w:rsid w:val="00820E30"/>
    <w:rsid w:val="00824907"/>
    <w:rsid w:val="008264EA"/>
    <w:rsid w:val="00830E6E"/>
    <w:rsid w:val="00833518"/>
    <w:rsid w:val="008377CF"/>
    <w:rsid w:val="00843C29"/>
    <w:rsid w:val="008468AD"/>
    <w:rsid w:val="0084758E"/>
    <w:rsid w:val="00847D09"/>
    <w:rsid w:val="0085351E"/>
    <w:rsid w:val="00855F77"/>
    <w:rsid w:val="00856362"/>
    <w:rsid w:val="00857513"/>
    <w:rsid w:val="008575DF"/>
    <w:rsid w:val="00857B18"/>
    <w:rsid w:val="00857B42"/>
    <w:rsid w:val="00857D16"/>
    <w:rsid w:val="00864787"/>
    <w:rsid w:val="00871DA5"/>
    <w:rsid w:val="00883029"/>
    <w:rsid w:val="008833DE"/>
    <w:rsid w:val="008853DA"/>
    <w:rsid w:val="00887AD0"/>
    <w:rsid w:val="008913C5"/>
    <w:rsid w:val="00891DAC"/>
    <w:rsid w:val="00894549"/>
    <w:rsid w:val="00895B0D"/>
    <w:rsid w:val="00896E9E"/>
    <w:rsid w:val="008A468D"/>
    <w:rsid w:val="008A4F22"/>
    <w:rsid w:val="008A79F2"/>
    <w:rsid w:val="008B40F4"/>
    <w:rsid w:val="008B4314"/>
    <w:rsid w:val="008B5971"/>
    <w:rsid w:val="008B68FC"/>
    <w:rsid w:val="008B6DC4"/>
    <w:rsid w:val="008C01B8"/>
    <w:rsid w:val="008C3EBE"/>
    <w:rsid w:val="008C46EB"/>
    <w:rsid w:val="008C50EF"/>
    <w:rsid w:val="008C7279"/>
    <w:rsid w:val="008D038B"/>
    <w:rsid w:val="008D1839"/>
    <w:rsid w:val="008D3908"/>
    <w:rsid w:val="008D4492"/>
    <w:rsid w:val="008D44E6"/>
    <w:rsid w:val="008D6EC7"/>
    <w:rsid w:val="008E0320"/>
    <w:rsid w:val="008E22BA"/>
    <w:rsid w:val="008E4AE6"/>
    <w:rsid w:val="008F130A"/>
    <w:rsid w:val="008F1B4F"/>
    <w:rsid w:val="008F2F53"/>
    <w:rsid w:val="008F36EF"/>
    <w:rsid w:val="008F7C7A"/>
    <w:rsid w:val="00900ABD"/>
    <w:rsid w:val="00902DD6"/>
    <w:rsid w:val="00903D6B"/>
    <w:rsid w:val="009061A4"/>
    <w:rsid w:val="00911A06"/>
    <w:rsid w:val="00912649"/>
    <w:rsid w:val="00914331"/>
    <w:rsid w:val="0091774C"/>
    <w:rsid w:val="0092401B"/>
    <w:rsid w:val="00926926"/>
    <w:rsid w:val="00930A16"/>
    <w:rsid w:val="00933DB7"/>
    <w:rsid w:val="00935131"/>
    <w:rsid w:val="00935CB8"/>
    <w:rsid w:val="00936685"/>
    <w:rsid w:val="00952ED9"/>
    <w:rsid w:val="00954FE5"/>
    <w:rsid w:val="00955A13"/>
    <w:rsid w:val="00955ECB"/>
    <w:rsid w:val="009566EC"/>
    <w:rsid w:val="0096013D"/>
    <w:rsid w:val="00962259"/>
    <w:rsid w:val="009622C0"/>
    <w:rsid w:val="009629C9"/>
    <w:rsid w:val="00962F73"/>
    <w:rsid w:val="00965619"/>
    <w:rsid w:val="00966E62"/>
    <w:rsid w:val="00970280"/>
    <w:rsid w:val="00970A6F"/>
    <w:rsid w:val="0097135E"/>
    <w:rsid w:val="00973480"/>
    <w:rsid w:val="00973D5E"/>
    <w:rsid w:val="009744FA"/>
    <w:rsid w:val="00975AB6"/>
    <w:rsid w:val="00975AC4"/>
    <w:rsid w:val="00976A59"/>
    <w:rsid w:val="00980C36"/>
    <w:rsid w:val="00980CD1"/>
    <w:rsid w:val="009870F2"/>
    <w:rsid w:val="009908B0"/>
    <w:rsid w:val="009A1EB8"/>
    <w:rsid w:val="009A21C4"/>
    <w:rsid w:val="009A244D"/>
    <w:rsid w:val="009A4335"/>
    <w:rsid w:val="009A5EC1"/>
    <w:rsid w:val="009A74F9"/>
    <w:rsid w:val="009A7D2C"/>
    <w:rsid w:val="009B6C33"/>
    <w:rsid w:val="009C0833"/>
    <w:rsid w:val="009C2724"/>
    <w:rsid w:val="009C7953"/>
    <w:rsid w:val="009C7E49"/>
    <w:rsid w:val="009C7EAC"/>
    <w:rsid w:val="009D10D0"/>
    <w:rsid w:val="009D1D31"/>
    <w:rsid w:val="009D35D3"/>
    <w:rsid w:val="009D38A9"/>
    <w:rsid w:val="009D6E96"/>
    <w:rsid w:val="009E0899"/>
    <w:rsid w:val="009E0E28"/>
    <w:rsid w:val="009E1312"/>
    <w:rsid w:val="009E1471"/>
    <w:rsid w:val="009E1B12"/>
    <w:rsid w:val="009F0A4D"/>
    <w:rsid w:val="009F6F1E"/>
    <w:rsid w:val="00A01A20"/>
    <w:rsid w:val="00A04849"/>
    <w:rsid w:val="00A124B8"/>
    <w:rsid w:val="00A13469"/>
    <w:rsid w:val="00A14878"/>
    <w:rsid w:val="00A16486"/>
    <w:rsid w:val="00A171EA"/>
    <w:rsid w:val="00A17646"/>
    <w:rsid w:val="00A228F4"/>
    <w:rsid w:val="00A23BEA"/>
    <w:rsid w:val="00A251B4"/>
    <w:rsid w:val="00A26C3A"/>
    <w:rsid w:val="00A275E8"/>
    <w:rsid w:val="00A27D14"/>
    <w:rsid w:val="00A31245"/>
    <w:rsid w:val="00A356F2"/>
    <w:rsid w:val="00A35F17"/>
    <w:rsid w:val="00A36E75"/>
    <w:rsid w:val="00A41C2F"/>
    <w:rsid w:val="00A4261B"/>
    <w:rsid w:val="00A529FA"/>
    <w:rsid w:val="00A53C3E"/>
    <w:rsid w:val="00A53F2A"/>
    <w:rsid w:val="00A54CA0"/>
    <w:rsid w:val="00A5770F"/>
    <w:rsid w:val="00A61630"/>
    <w:rsid w:val="00A66421"/>
    <w:rsid w:val="00A67A3C"/>
    <w:rsid w:val="00A67AD0"/>
    <w:rsid w:val="00A713A1"/>
    <w:rsid w:val="00A729A0"/>
    <w:rsid w:val="00A7579F"/>
    <w:rsid w:val="00A770C6"/>
    <w:rsid w:val="00A816BE"/>
    <w:rsid w:val="00A83468"/>
    <w:rsid w:val="00A84585"/>
    <w:rsid w:val="00A94310"/>
    <w:rsid w:val="00A95FEA"/>
    <w:rsid w:val="00AA3218"/>
    <w:rsid w:val="00AA3E50"/>
    <w:rsid w:val="00AA447E"/>
    <w:rsid w:val="00AA759F"/>
    <w:rsid w:val="00AB160A"/>
    <w:rsid w:val="00AC0340"/>
    <w:rsid w:val="00AC379B"/>
    <w:rsid w:val="00AC3F2A"/>
    <w:rsid w:val="00AC51AF"/>
    <w:rsid w:val="00AC57A9"/>
    <w:rsid w:val="00AC760B"/>
    <w:rsid w:val="00AD1BFE"/>
    <w:rsid w:val="00AD371D"/>
    <w:rsid w:val="00AD399B"/>
    <w:rsid w:val="00AD48BA"/>
    <w:rsid w:val="00AE093D"/>
    <w:rsid w:val="00AE4C5D"/>
    <w:rsid w:val="00AE4E7F"/>
    <w:rsid w:val="00AE63C9"/>
    <w:rsid w:val="00AE6C71"/>
    <w:rsid w:val="00AF0322"/>
    <w:rsid w:val="00AF1C43"/>
    <w:rsid w:val="00AF6583"/>
    <w:rsid w:val="00B03347"/>
    <w:rsid w:val="00B056D5"/>
    <w:rsid w:val="00B115CA"/>
    <w:rsid w:val="00B1348E"/>
    <w:rsid w:val="00B138CF"/>
    <w:rsid w:val="00B14182"/>
    <w:rsid w:val="00B142F5"/>
    <w:rsid w:val="00B15D20"/>
    <w:rsid w:val="00B16C83"/>
    <w:rsid w:val="00B2002C"/>
    <w:rsid w:val="00B22F3B"/>
    <w:rsid w:val="00B239A7"/>
    <w:rsid w:val="00B25BC0"/>
    <w:rsid w:val="00B25E58"/>
    <w:rsid w:val="00B30BB0"/>
    <w:rsid w:val="00B32DD1"/>
    <w:rsid w:val="00B34003"/>
    <w:rsid w:val="00B42F7F"/>
    <w:rsid w:val="00B441AE"/>
    <w:rsid w:val="00B44508"/>
    <w:rsid w:val="00B468BB"/>
    <w:rsid w:val="00B52332"/>
    <w:rsid w:val="00B5262C"/>
    <w:rsid w:val="00B53CAB"/>
    <w:rsid w:val="00B548CC"/>
    <w:rsid w:val="00B55910"/>
    <w:rsid w:val="00B624CE"/>
    <w:rsid w:val="00B62E9A"/>
    <w:rsid w:val="00B645C0"/>
    <w:rsid w:val="00B71784"/>
    <w:rsid w:val="00B72738"/>
    <w:rsid w:val="00B7355B"/>
    <w:rsid w:val="00B73E8B"/>
    <w:rsid w:val="00B75330"/>
    <w:rsid w:val="00B75CC1"/>
    <w:rsid w:val="00B77683"/>
    <w:rsid w:val="00B77936"/>
    <w:rsid w:val="00B77A50"/>
    <w:rsid w:val="00B80305"/>
    <w:rsid w:val="00B810CB"/>
    <w:rsid w:val="00B821A0"/>
    <w:rsid w:val="00B829EF"/>
    <w:rsid w:val="00B82DDA"/>
    <w:rsid w:val="00B83B22"/>
    <w:rsid w:val="00B83BF0"/>
    <w:rsid w:val="00B86965"/>
    <w:rsid w:val="00B86F7F"/>
    <w:rsid w:val="00B879EC"/>
    <w:rsid w:val="00B907BE"/>
    <w:rsid w:val="00B91DF7"/>
    <w:rsid w:val="00B95C9F"/>
    <w:rsid w:val="00B9691A"/>
    <w:rsid w:val="00BA0D5D"/>
    <w:rsid w:val="00BA1CAB"/>
    <w:rsid w:val="00BB39F4"/>
    <w:rsid w:val="00BB3E51"/>
    <w:rsid w:val="00BC12FA"/>
    <w:rsid w:val="00BC1339"/>
    <w:rsid w:val="00BD21E3"/>
    <w:rsid w:val="00BD2BE9"/>
    <w:rsid w:val="00BD629A"/>
    <w:rsid w:val="00BE17D8"/>
    <w:rsid w:val="00BF0414"/>
    <w:rsid w:val="00BF088B"/>
    <w:rsid w:val="00BF1B8D"/>
    <w:rsid w:val="00BF2561"/>
    <w:rsid w:val="00BF25DC"/>
    <w:rsid w:val="00BF2723"/>
    <w:rsid w:val="00BF534B"/>
    <w:rsid w:val="00C02E10"/>
    <w:rsid w:val="00C04F83"/>
    <w:rsid w:val="00C05375"/>
    <w:rsid w:val="00C06C52"/>
    <w:rsid w:val="00C119BC"/>
    <w:rsid w:val="00C14349"/>
    <w:rsid w:val="00C15620"/>
    <w:rsid w:val="00C2052B"/>
    <w:rsid w:val="00C209C0"/>
    <w:rsid w:val="00C261E8"/>
    <w:rsid w:val="00C34F49"/>
    <w:rsid w:val="00C3717F"/>
    <w:rsid w:val="00C376E6"/>
    <w:rsid w:val="00C40E5D"/>
    <w:rsid w:val="00C427BC"/>
    <w:rsid w:val="00C42D91"/>
    <w:rsid w:val="00C43037"/>
    <w:rsid w:val="00C467FD"/>
    <w:rsid w:val="00C47D98"/>
    <w:rsid w:val="00C505D8"/>
    <w:rsid w:val="00C55BFA"/>
    <w:rsid w:val="00C57208"/>
    <w:rsid w:val="00C6163F"/>
    <w:rsid w:val="00C62705"/>
    <w:rsid w:val="00C62C05"/>
    <w:rsid w:val="00C63BDC"/>
    <w:rsid w:val="00C644FF"/>
    <w:rsid w:val="00C649DA"/>
    <w:rsid w:val="00C67BBD"/>
    <w:rsid w:val="00C70A90"/>
    <w:rsid w:val="00C7322C"/>
    <w:rsid w:val="00C736F1"/>
    <w:rsid w:val="00C81F2A"/>
    <w:rsid w:val="00C82B7B"/>
    <w:rsid w:val="00C847B3"/>
    <w:rsid w:val="00C85B4E"/>
    <w:rsid w:val="00C91D75"/>
    <w:rsid w:val="00CA41B7"/>
    <w:rsid w:val="00CA6249"/>
    <w:rsid w:val="00CB096C"/>
    <w:rsid w:val="00CB3D02"/>
    <w:rsid w:val="00CB415E"/>
    <w:rsid w:val="00CB4E44"/>
    <w:rsid w:val="00CB60BC"/>
    <w:rsid w:val="00CC1C09"/>
    <w:rsid w:val="00CC46B6"/>
    <w:rsid w:val="00CC4760"/>
    <w:rsid w:val="00CC59D1"/>
    <w:rsid w:val="00CC7862"/>
    <w:rsid w:val="00CD0958"/>
    <w:rsid w:val="00CD36E3"/>
    <w:rsid w:val="00CD3CA5"/>
    <w:rsid w:val="00CE0161"/>
    <w:rsid w:val="00CE4DE4"/>
    <w:rsid w:val="00CE52A6"/>
    <w:rsid w:val="00CE5A13"/>
    <w:rsid w:val="00CE7773"/>
    <w:rsid w:val="00CE7C5F"/>
    <w:rsid w:val="00CF04A7"/>
    <w:rsid w:val="00CF2EA3"/>
    <w:rsid w:val="00CF699A"/>
    <w:rsid w:val="00CF73A3"/>
    <w:rsid w:val="00D02DDC"/>
    <w:rsid w:val="00D034E6"/>
    <w:rsid w:val="00D035CF"/>
    <w:rsid w:val="00D0425D"/>
    <w:rsid w:val="00D14E3E"/>
    <w:rsid w:val="00D16AD1"/>
    <w:rsid w:val="00D21120"/>
    <w:rsid w:val="00D21D1A"/>
    <w:rsid w:val="00D25130"/>
    <w:rsid w:val="00D257DA"/>
    <w:rsid w:val="00D258F0"/>
    <w:rsid w:val="00D26025"/>
    <w:rsid w:val="00D26253"/>
    <w:rsid w:val="00D26444"/>
    <w:rsid w:val="00D273BF"/>
    <w:rsid w:val="00D3368E"/>
    <w:rsid w:val="00D336F8"/>
    <w:rsid w:val="00D3443E"/>
    <w:rsid w:val="00D373E6"/>
    <w:rsid w:val="00D409E3"/>
    <w:rsid w:val="00D4538F"/>
    <w:rsid w:val="00D4774D"/>
    <w:rsid w:val="00D5079E"/>
    <w:rsid w:val="00D51C35"/>
    <w:rsid w:val="00D53A72"/>
    <w:rsid w:val="00D55DE4"/>
    <w:rsid w:val="00D73199"/>
    <w:rsid w:val="00D75642"/>
    <w:rsid w:val="00D75A1D"/>
    <w:rsid w:val="00D77B3C"/>
    <w:rsid w:val="00D80085"/>
    <w:rsid w:val="00D85444"/>
    <w:rsid w:val="00D85721"/>
    <w:rsid w:val="00D86CC6"/>
    <w:rsid w:val="00D90085"/>
    <w:rsid w:val="00D9078A"/>
    <w:rsid w:val="00D929A7"/>
    <w:rsid w:val="00D92E37"/>
    <w:rsid w:val="00D93A4F"/>
    <w:rsid w:val="00D94492"/>
    <w:rsid w:val="00D97635"/>
    <w:rsid w:val="00DA3AFA"/>
    <w:rsid w:val="00DA44DE"/>
    <w:rsid w:val="00DA7DE1"/>
    <w:rsid w:val="00DB1F95"/>
    <w:rsid w:val="00DB320F"/>
    <w:rsid w:val="00DB357F"/>
    <w:rsid w:val="00DB7B61"/>
    <w:rsid w:val="00DC16C3"/>
    <w:rsid w:val="00DC4884"/>
    <w:rsid w:val="00DC71AB"/>
    <w:rsid w:val="00DC76CE"/>
    <w:rsid w:val="00DC7DBC"/>
    <w:rsid w:val="00DD2023"/>
    <w:rsid w:val="00DD2A16"/>
    <w:rsid w:val="00DD2CC8"/>
    <w:rsid w:val="00DD715A"/>
    <w:rsid w:val="00DE09C9"/>
    <w:rsid w:val="00DE0F55"/>
    <w:rsid w:val="00DE1B13"/>
    <w:rsid w:val="00DF070A"/>
    <w:rsid w:val="00DF0DB4"/>
    <w:rsid w:val="00DF0E21"/>
    <w:rsid w:val="00DF2CBA"/>
    <w:rsid w:val="00DF4EB6"/>
    <w:rsid w:val="00E06A36"/>
    <w:rsid w:val="00E07B8F"/>
    <w:rsid w:val="00E1346C"/>
    <w:rsid w:val="00E20B86"/>
    <w:rsid w:val="00E213B7"/>
    <w:rsid w:val="00E226EB"/>
    <w:rsid w:val="00E26600"/>
    <w:rsid w:val="00E31603"/>
    <w:rsid w:val="00E32254"/>
    <w:rsid w:val="00E36987"/>
    <w:rsid w:val="00E40C5C"/>
    <w:rsid w:val="00E42A2E"/>
    <w:rsid w:val="00E43F4D"/>
    <w:rsid w:val="00E4561E"/>
    <w:rsid w:val="00E45B9B"/>
    <w:rsid w:val="00E47D87"/>
    <w:rsid w:val="00E519DD"/>
    <w:rsid w:val="00E52B2C"/>
    <w:rsid w:val="00E56CFE"/>
    <w:rsid w:val="00E57FDB"/>
    <w:rsid w:val="00E6233A"/>
    <w:rsid w:val="00E71304"/>
    <w:rsid w:val="00E72F20"/>
    <w:rsid w:val="00E73A08"/>
    <w:rsid w:val="00E744EF"/>
    <w:rsid w:val="00E74C96"/>
    <w:rsid w:val="00E7510A"/>
    <w:rsid w:val="00E75834"/>
    <w:rsid w:val="00E7751D"/>
    <w:rsid w:val="00E7752A"/>
    <w:rsid w:val="00E83D51"/>
    <w:rsid w:val="00E90C14"/>
    <w:rsid w:val="00E913F9"/>
    <w:rsid w:val="00E91D5C"/>
    <w:rsid w:val="00E95BD1"/>
    <w:rsid w:val="00E96A74"/>
    <w:rsid w:val="00E97D00"/>
    <w:rsid w:val="00EA1FC5"/>
    <w:rsid w:val="00EA2A2B"/>
    <w:rsid w:val="00EA43CE"/>
    <w:rsid w:val="00EA4C70"/>
    <w:rsid w:val="00EA4ED8"/>
    <w:rsid w:val="00EA5783"/>
    <w:rsid w:val="00EA679D"/>
    <w:rsid w:val="00EA7743"/>
    <w:rsid w:val="00EB1EB9"/>
    <w:rsid w:val="00EB2710"/>
    <w:rsid w:val="00EB2E87"/>
    <w:rsid w:val="00EB51E8"/>
    <w:rsid w:val="00EB5867"/>
    <w:rsid w:val="00EB67FF"/>
    <w:rsid w:val="00EC17B2"/>
    <w:rsid w:val="00EC1FA8"/>
    <w:rsid w:val="00EC2946"/>
    <w:rsid w:val="00EC47FA"/>
    <w:rsid w:val="00EC510A"/>
    <w:rsid w:val="00EC55BF"/>
    <w:rsid w:val="00EC57AC"/>
    <w:rsid w:val="00EC6B0C"/>
    <w:rsid w:val="00ED301F"/>
    <w:rsid w:val="00ED3253"/>
    <w:rsid w:val="00ED330C"/>
    <w:rsid w:val="00ED7FF1"/>
    <w:rsid w:val="00EE09C6"/>
    <w:rsid w:val="00EE2030"/>
    <w:rsid w:val="00EE2F81"/>
    <w:rsid w:val="00EE57DA"/>
    <w:rsid w:val="00EE7A05"/>
    <w:rsid w:val="00EF003A"/>
    <w:rsid w:val="00EF3A03"/>
    <w:rsid w:val="00EF3AC9"/>
    <w:rsid w:val="00EF47E7"/>
    <w:rsid w:val="00EF6B2C"/>
    <w:rsid w:val="00EF79C1"/>
    <w:rsid w:val="00F002CC"/>
    <w:rsid w:val="00F039CB"/>
    <w:rsid w:val="00F11D2B"/>
    <w:rsid w:val="00F1272D"/>
    <w:rsid w:val="00F12C33"/>
    <w:rsid w:val="00F1595F"/>
    <w:rsid w:val="00F15DDB"/>
    <w:rsid w:val="00F177BE"/>
    <w:rsid w:val="00F21F10"/>
    <w:rsid w:val="00F24D2B"/>
    <w:rsid w:val="00F26FB8"/>
    <w:rsid w:val="00F334C8"/>
    <w:rsid w:val="00F350B7"/>
    <w:rsid w:val="00F35764"/>
    <w:rsid w:val="00F3639B"/>
    <w:rsid w:val="00F367A2"/>
    <w:rsid w:val="00F37D15"/>
    <w:rsid w:val="00F42B09"/>
    <w:rsid w:val="00F43803"/>
    <w:rsid w:val="00F4475C"/>
    <w:rsid w:val="00F46BEF"/>
    <w:rsid w:val="00F478F2"/>
    <w:rsid w:val="00F50CB5"/>
    <w:rsid w:val="00F54023"/>
    <w:rsid w:val="00F61474"/>
    <w:rsid w:val="00F62A65"/>
    <w:rsid w:val="00F62C22"/>
    <w:rsid w:val="00F64B20"/>
    <w:rsid w:val="00F6543E"/>
    <w:rsid w:val="00F674CB"/>
    <w:rsid w:val="00F71B05"/>
    <w:rsid w:val="00F73411"/>
    <w:rsid w:val="00F74E80"/>
    <w:rsid w:val="00F76B68"/>
    <w:rsid w:val="00F803A5"/>
    <w:rsid w:val="00F81E77"/>
    <w:rsid w:val="00F822F6"/>
    <w:rsid w:val="00F839B0"/>
    <w:rsid w:val="00F9159C"/>
    <w:rsid w:val="00F92274"/>
    <w:rsid w:val="00F93153"/>
    <w:rsid w:val="00F9427E"/>
    <w:rsid w:val="00F94AE1"/>
    <w:rsid w:val="00F9586C"/>
    <w:rsid w:val="00FA615B"/>
    <w:rsid w:val="00FB3CF8"/>
    <w:rsid w:val="00FB4910"/>
    <w:rsid w:val="00FB5EF1"/>
    <w:rsid w:val="00FB778D"/>
    <w:rsid w:val="00FC09D6"/>
    <w:rsid w:val="00FC1CBC"/>
    <w:rsid w:val="00FC27F7"/>
    <w:rsid w:val="00FC32A0"/>
    <w:rsid w:val="00FC434E"/>
    <w:rsid w:val="00FC4C77"/>
    <w:rsid w:val="00FC4D50"/>
    <w:rsid w:val="00FC529F"/>
    <w:rsid w:val="00FC5DCF"/>
    <w:rsid w:val="00FC6BDE"/>
    <w:rsid w:val="00FD0256"/>
    <w:rsid w:val="00FD4C32"/>
    <w:rsid w:val="00FE1E80"/>
    <w:rsid w:val="00FE5594"/>
    <w:rsid w:val="00FE76A6"/>
    <w:rsid w:val="00FF4A09"/>
    <w:rsid w:val="00FF61FC"/>
    <w:rsid w:val="00FF6661"/>
    <w:rsid w:val="00FF7955"/>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locked="1" w:semiHidden="0" w:uiPriority="0" w:unhideWhenUsed="0" w:qFormat="1"/>
    <w:lsdException w:name="heading 1" w:locked="1" w:semiHidden="0" w:uiPriority="0" w:unhideWhenUsed="0" w:qFormat="1"/>
    <w:lsdException w:name="heading 2" w:locked="1" w:uiPriority="0" w:qFormat="1"/>
    <w:lsdException w:name="heading 3" w:locked="1" w:uiPriority="0" w:qFormat="1"/>
    <w:lsdException w:name="heading 4" w:locked="1" w:uiPriority="0" w:qFormat="1"/>
    <w:lsdException w:name="heading 5" w:locked="1" w:uiPriority="0" w:qFormat="1"/>
    <w:lsdException w:name="heading 6" w:locked="1" w:uiPriority="0" w:qFormat="1"/>
    <w:lsdException w:name="heading 7" w:locked="1" w:uiPriority="0" w:qFormat="1"/>
    <w:lsdException w:name="heading 8" w:locked="1" w:uiPriority="0" w:qFormat="1"/>
    <w:lsdException w:name="heading 9" w:locked="1" w:uiPriority="0" w:qFormat="1"/>
    <w:lsdException w:name="toc 1" w:locked="1" w:semiHidden="0" w:uiPriority="0" w:unhideWhenUsed="0"/>
    <w:lsdException w:name="toc 2" w:locked="1" w:semiHidden="0" w:uiPriority="0" w:unhideWhenUsed="0"/>
    <w:lsdException w:name="toc 3" w:locked="1" w:semiHidden="0" w:uiPriority="0" w:unhideWhenUsed="0"/>
    <w:lsdException w:name="toc 4" w:locked="1" w:semiHidden="0" w:uiPriority="0" w:unhideWhenUsed="0"/>
    <w:lsdException w:name="toc 5" w:locked="1" w:semiHidden="0" w:uiPriority="0" w:unhideWhenUsed="0"/>
    <w:lsdException w:name="toc 6" w:locked="1" w:semiHidden="0" w:uiPriority="0" w:unhideWhenUsed="0"/>
    <w:lsdException w:name="toc 7" w:locked="1" w:semiHidden="0" w:uiPriority="0" w:unhideWhenUsed="0"/>
    <w:lsdException w:name="toc 8" w:locked="1" w:semiHidden="0" w:uiPriority="0" w:unhideWhenUsed="0"/>
    <w:lsdException w:name="toc 9" w:locked="1" w:semiHidden="0" w:uiPriority="0" w:unhideWhenUsed="0"/>
    <w:lsdException w:name="caption" w:locked="1" w:uiPriority="0" w:qFormat="1"/>
    <w:lsdException w:name="Title" w:locked="1" w:semiHidden="0" w:uiPriority="0" w:unhideWhenUsed="0" w:qFormat="1"/>
    <w:lsdException w:name="Default Paragraph Font" w:locked="1" w:semiHidden="0" w:uiPriority="0" w:unhideWhenUsed="0"/>
    <w:lsdException w:name="Subtitle" w:locked="1" w:semiHidden="0" w:uiPriority="0" w:unhideWhenUsed="0" w:qFormat="1"/>
    <w:lsdException w:name="Strong" w:locked="1" w:semiHidden="0" w:uiPriority="0" w:unhideWhenUsed="0" w:qFormat="1"/>
    <w:lsdException w:name="Emphasis" w:locked="1" w:semiHidden="0" w:uiPriority="0" w:unhideWhenUsed="0" w:qFormat="1"/>
    <w:lsdException w:name="Table Grid" w:locked="1"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91D5C"/>
    <w:pPr>
      <w:widowControl w:val="0"/>
      <w:suppressAutoHyphens/>
    </w:pPr>
    <w:rPr>
      <w:rFonts w:ascii="Times New Roman" w:hAnsi="Times New Roman"/>
      <w:sz w:val="24"/>
      <w:szCs w:val="24"/>
      <w:lang w:eastAsia="en-US"/>
    </w:rPr>
  </w:style>
  <w:style w:type="paragraph" w:styleId="Heading1">
    <w:name w:val="heading 1"/>
    <w:basedOn w:val="Normal"/>
    <w:next w:val="Normal"/>
    <w:link w:val="Heading1Char1"/>
    <w:uiPriority w:val="99"/>
    <w:qFormat/>
    <w:locked/>
    <w:rsid w:val="00B83BF0"/>
    <w:pPr>
      <w:suppressAutoHyphens w:val="0"/>
      <w:autoSpaceDE w:val="0"/>
      <w:autoSpaceDN w:val="0"/>
      <w:adjustRightInd w:val="0"/>
      <w:spacing w:before="108" w:after="108"/>
      <w:jc w:val="center"/>
      <w:outlineLvl w:val="0"/>
    </w:pPr>
    <w:rPr>
      <w:rFonts w:ascii="Times New Roman CYR" w:hAnsi="Times New Roman CYR" w:cs="Times New Roman CYR"/>
      <w:b/>
      <w:bCs/>
      <w:color w:val="26282F"/>
      <w:lang w:eastAsia="ru-RU"/>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9"/>
    <w:locked/>
    <w:rPr>
      <w:rFonts w:ascii="Cambria" w:hAnsi="Cambria" w:cs="Times New Roman"/>
      <w:b/>
      <w:bCs/>
      <w:kern w:val="32"/>
      <w:sz w:val="32"/>
      <w:szCs w:val="32"/>
      <w:lang w:eastAsia="en-US"/>
    </w:rPr>
  </w:style>
  <w:style w:type="paragraph" w:styleId="NoSpacing">
    <w:name w:val="No Spacing"/>
    <w:uiPriority w:val="99"/>
    <w:qFormat/>
    <w:rsid w:val="00E91D5C"/>
    <w:rPr>
      <w:rFonts w:eastAsia="Times New Roman"/>
    </w:rPr>
  </w:style>
  <w:style w:type="character" w:customStyle="1" w:styleId="1">
    <w:name w:val="Основной текст Знак1"/>
    <w:uiPriority w:val="99"/>
    <w:rsid w:val="00E91D5C"/>
    <w:rPr>
      <w:rFonts w:ascii="Sylfaen" w:hAnsi="Sylfaen"/>
      <w:spacing w:val="12"/>
      <w:sz w:val="23"/>
      <w:u w:val="none"/>
    </w:rPr>
  </w:style>
  <w:style w:type="character" w:customStyle="1" w:styleId="Heading1Char1">
    <w:name w:val="Heading 1 Char1"/>
    <w:basedOn w:val="DefaultParagraphFont"/>
    <w:link w:val="Heading1"/>
    <w:uiPriority w:val="99"/>
    <w:locked/>
    <w:rsid w:val="00B83BF0"/>
    <w:rPr>
      <w:rFonts w:ascii="Times New Roman CYR" w:hAnsi="Times New Roman CYR" w:cs="Times New Roman CYR"/>
      <w:b/>
      <w:bCs/>
      <w:color w:val="26282F"/>
      <w:sz w:val="24"/>
      <w:szCs w:val="24"/>
      <w:lang w:val="ru-RU" w:eastAsia="ru-RU" w:bidi="ar-SA"/>
    </w:rPr>
  </w:style>
  <w:style w:type="character" w:customStyle="1" w:styleId="a">
    <w:name w:val="Цветовое выделение"/>
    <w:uiPriority w:val="99"/>
    <w:rsid w:val="00B83BF0"/>
    <w:rPr>
      <w:b/>
      <w:color w:val="26282F"/>
    </w:rPr>
  </w:style>
  <w:style w:type="character" w:customStyle="1" w:styleId="a0">
    <w:name w:val="Гипертекстовая ссылка"/>
    <w:basedOn w:val="a"/>
    <w:uiPriority w:val="99"/>
    <w:rsid w:val="00B83BF0"/>
    <w:rPr>
      <w:rFonts w:cs="Times New Roman"/>
      <w:color w:val="106BBE"/>
    </w:rPr>
  </w:style>
  <w:style w:type="paragraph" w:customStyle="1" w:styleId="a1">
    <w:name w:val="Нормальный (таблица)"/>
    <w:basedOn w:val="Normal"/>
    <w:next w:val="Normal"/>
    <w:uiPriority w:val="99"/>
    <w:rsid w:val="00B83BF0"/>
    <w:pPr>
      <w:suppressAutoHyphens w:val="0"/>
      <w:autoSpaceDE w:val="0"/>
      <w:autoSpaceDN w:val="0"/>
      <w:adjustRightInd w:val="0"/>
      <w:jc w:val="both"/>
    </w:pPr>
    <w:rPr>
      <w:rFonts w:ascii="Times New Roman CYR" w:hAnsi="Times New Roman CYR" w:cs="Times New Roman CYR"/>
      <w:lang w:eastAsia="ru-RU"/>
    </w:rPr>
  </w:style>
  <w:style w:type="paragraph" w:customStyle="1" w:styleId="a2">
    <w:name w:val="Таблицы (моноширинный)"/>
    <w:basedOn w:val="Normal"/>
    <w:next w:val="Normal"/>
    <w:uiPriority w:val="99"/>
    <w:rsid w:val="00B83BF0"/>
    <w:pPr>
      <w:suppressAutoHyphens w:val="0"/>
      <w:autoSpaceDE w:val="0"/>
      <w:autoSpaceDN w:val="0"/>
      <w:adjustRightInd w:val="0"/>
    </w:pPr>
    <w:rPr>
      <w:rFonts w:ascii="Courier New" w:hAnsi="Courier New" w:cs="Courier New"/>
      <w:lang w:eastAsia="ru-RU"/>
    </w:rPr>
  </w:style>
  <w:style w:type="paragraph" w:styleId="NormalWeb">
    <w:name w:val="Normal (Web)"/>
    <w:basedOn w:val="Normal"/>
    <w:uiPriority w:val="99"/>
    <w:rsid w:val="00B83BF0"/>
    <w:pPr>
      <w:widowControl/>
      <w:suppressAutoHyphens w:val="0"/>
      <w:spacing w:before="100" w:beforeAutospacing="1" w:after="100" w:afterAutospacing="1"/>
    </w:pPr>
    <w:rPr>
      <w:lang w:eastAsia="ru-RU"/>
    </w:rPr>
  </w:style>
  <w:style w:type="character" w:styleId="Strong">
    <w:name w:val="Strong"/>
    <w:basedOn w:val="DefaultParagraphFont"/>
    <w:uiPriority w:val="99"/>
    <w:qFormat/>
    <w:locked/>
    <w:rsid w:val="00B83BF0"/>
    <w:rPr>
      <w:rFonts w:cs="Times New Roman"/>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3" Type="http://schemas.openxmlformats.org/officeDocument/2006/relationships/hyperlink" Target="https://internet.garant.ru/document/redirect/72139416/1861" TargetMode="External"/><Relationship Id="rId18" Type="http://schemas.openxmlformats.org/officeDocument/2006/relationships/image" Target="media/image2.emf"/><Relationship Id="rId26" Type="http://schemas.openxmlformats.org/officeDocument/2006/relationships/image" Target="media/image10.emf"/><Relationship Id="rId39" Type="http://schemas.openxmlformats.org/officeDocument/2006/relationships/image" Target="media/image23.emf"/><Relationship Id="rId21" Type="http://schemas.openxmlformats.org/officeDocument/2006/relationships/image" Target="media/image5.emf"/><Relationship Id="rId34" Type="http://schemas.openxmlformats.org/officeDocument/2006/relationships/image" Target="media/image18.emf"/><Relationship Id="rId42" Type="http://schemas.openxmlformats.org/officeDocument/2006/relationships/image" Target="media/image26.emf"/><Relationship Id="rId47" Type="http://schemas.openxmlformats.org/officeDocument/2006/relationships/image" Target="media/image31.emf"/><Relationship Id="rId50" Type="http://schemas.openxmlformats.org/officeDocument/2006/relationships/image" Target="media/image34.emf"/><Relationship Id="rId55" Type="http://schemas.openxmlformats.org/officeDocument/2006/relationships/image" Target="media/image36.emf"/><Relationship Id="rId7" Type="http://schemas.openxmlformats.org/officeDocument/2006/relationships/hyperlink" Target="https://internet.garant.ru/document/redirect/72139416/7121" TargetMode="External"/><Relationship Id="rId2" Type="http://schemas.openxmlformats.org/officeDocument/2006/relationships/styles" Target="styles.xml"/><Relationship Id="rId16" Type="http://schemas.openxmlformats.org/officeDocument/2006/relationships/hyperlink" Target="https://internet.garant.ru/document/redirect/72139416/0" TargetMode="External"/><Relationship Id="rId20" Type="http://schemas.openxmlformats.org/officeDocument/2006/relationships/image" Target="media/image4.emf"/><Relationship Id="rId29" Type="http://schemas.openxmlformats.org/officeDocument/2006/relationships/image" Target="media/image13.png"/><Relationship Id="rId41" Type="http://schemas.openxmlformats.org/officeDocument/2006/relationships/image" Target="media/image25.emf"/><Relationship Id="rId54" Type="http://schemas.openxmlformats.org/officeDocument/2006/relationships/image" Target="media/image35.emf"/><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https://internet.garant.ru/document/redirect/72139416/188" TargetMode="External"/><Relationship Id="rId24" Type="http://schemas.openxmlformats.org/officeDocument/2006/relationships/image" Target="media/image8.emf"/><Relationship Id="rId32" Type="http://schemas.openxmlformats.org/officeDocument/2006/relationships/image" Target="media/image16.emf"/><Relationship Id="rId37" Type="http://schemas.openxmlformats.org/officeDocument/2006/relationships/image" Target="media/image21.emf"/><Relationship Id="rId40" Type="http://schemas.openxmlformats.org/officeDocument/2006/relationships/image" Target="media/image24.emf"/><Relationship Id="rId45" Type="http://schemas.openxmlformats.org/officeDocument/2006/relationships/image" Target="media/image29.png"/><Relationship Id="rId53" Type="http://schemas.openxmlformats.org/officeDocument/2006/relationships/footer" Target="footer1.xml"/><Relationship Id="rId58" Type="http://schemas.openxmlformats.org/officeDocument/2006/relationships/header" Target="header4.xml"/><Relationship Id="rId5" Type="http://schemas.openxmlformats.org/officeDocument/2006/relationships/footnotes" Target="footnotes.xml"/><Relationship Id="rId15" Type="http://schemas.openxmlformats.org/officeDocument/2006/relationships/hyperlink" Target="https://internet.garant.ru/document/redirect/400482241/0" TargetMode="External"/><Relationship Id="rId23" Type="http://schemas.openxmlformats.org/officeDocument/2006/relationships/image" Target="media/image7.emf"/><Relationship Id="rId28" Type="http://schemas.openxmlformats.org/officeDocument/2006/relationships/image" Target="media/image12.emf"/><Relationship Id="rId36" Type="http://schemas.openxmlformats.org/officeDocument/2006/relationships/image" Target="media/image20.emf"/><Relationship Id="rId49" Type="http://schemas.openxmlformats.org/officeDocument/2006/relationships/image" Target="media/image33.emf"/><Relationship Id="rId57" Type="http://schemas.openxmlformats.org/officeDocument/2006/relationships/footer" Target="footer2.xml"/><Relationship Id="rId61" Type="http://schemas.openxmlformats.org/officeDocument/2006/relationships/theme" Target="theme/theme1.xml"/><Relationship Id="rId10" Type="http://schemas.openxmlformats.org/officeDocument/2006/relationships/hyperlink" Target="https://internet.garant.ru/document/redirect/72139416/7121" TargetMode="External"/><Relationship Id="rId19" Type="http://schemas.openxmlformats.org/officeDocument/2006/relationships/image" Target="media/image3.png"/><Relationship Id="rId31" Type="http://schemas.openxmlformats.org/officeDocument/2006/relationships/image" Target="media/image15.emf"/><Relationship Id="rId44" Type="http://schemas.openxmlformats.org/officeDocument/2006/relationships/image" Target="media/image28.emf"/><Relationship Id="rId52" Type="http://schemas.openxmlformats.org/officeDocument/2006/relationships/header" Target="header2.xml"/><Relationship Id="rId6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hyperlink" Target="https://internet.garant.ru/document/redirect/405681853/0" TargetMode="External"/><Relationship Id="rId14" Type="http://schemas.openxmlformats.org/officeDocument/2006/relationships/hyperlink" Target="https://internet.garant.ru/document/redirect/400482241/1000" TargetMode="External"/><Relationship Id="rId22" Type="http://schemas.openxmlformats.org/officeDocument/2006/relationships/image" Target="media/image6.emf"/><Relationship Id="rId27" Type="http://schemas.openxmlformats.org/officeDocument/2006/relationships/image" Target="media/image11.emf"/><Relationship Id="rId30" Type="http://schemas.openxmlformats.org/officeDocument/2006/relationships/image" Target="media/image14.emf"/><Relationship Id="rId35" Type="http://schemas.openxmlformats.org/officeDocument/2006/relationships/image" Target="media/image19.emf"/><Relationship Id="rId43" Type="http://schemas.openxmlformats.org/officeDocument/2006/relationships/image" Target="media/image27.emf"/><Relationship Id="rId48" Type="http://schemas.openxmlformats.org/officeDocument/2006/relationships/image" Target="media/image32.emf"/><Relationship Id="rId56" Type="http://schemas.openxmlformats.org/officeDocument/2006/relationships/header" Target="header3.xml"/><Relationship Id="rId8" Type="http://schemas.openxmlformats.org/officeDocument/2006/relationships/hyperlink" Target="https://internet.garant.ru/document/redirect/72139416/188" TargetMode="External"/><Relationship Id="rId51" Type="http://schemas.openxmlformats.org/officeDocument/2006/relationships/header" Target="header1.xml"/><Relationship Id="rId3" Type="http://schemas.openxmlformats.org/officeDocument/2006/relationships/settings" Target="settings.xml"/><Relationship Id="rId12" Type="http://schemas.openxmlformats.org/officeDocument/2006/relationships/hyperlink" Target="https://internet.garant.ru/document/redirect/405681853/0" TargetMode="External"/><Relationship Id="rId17" Type="http://schemas.openxmlformats.org/officeDocument/2006/relationships/image" Target="media/image1.emf"/><Relationship Id="rId25" Type="http://schemas.openxmlformats.org/officeDocument/2006/relationships/image" Target="media/image9.emf"/><Relationship Id="rId33" Type="http://schemas.openxmlformats.org/officeDocument/2006/relationships/image" Target="media/image17.emf"/><Relationship Id="rId38" Type="http://schemas.openxmlformats.org/officeDocument/2006/relationships/image" Target="media/image22.emf"/><Relationship Id="rId46" Type="http://schemas.openxmlformats.org/officeDocument/2006/relationships/image" Target="media/image30.emf"/><Relationship Id="rId59" Type="http://schemas.openxmlformats.org/officeDocument/2006/relationships/footer" Target="footer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5</TotalTime>
  <Pages>15</Pages>
  <Words>6588</Words>
  <Characters>-32766</Characters>
  <Application>Microsoft Office Outlook</Application>
  <DocSecurity>0</DocSecurity>
  <Lines>0</Lines>
  <Paragraphs>0</Paragraphs>
  <ScaleCrop>false</ScaleCrop>
  <Company>Reanimator Extreme Edition</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СОВЕТ ДЕПУТАТОВ КЕЧУШЕВСКОГО СЕЛЬСКОГО ПОСЕЛЕНИЯ</dc:title>
  <dc:subject/>
  <dc:creator>1</dc:creator>
  <cp:keywords/>
  <dc:description/>
  <cp:lastModifiedBy>user</cp:lastModifiedBy>
  <cp:revision>2</cp:revision>
  <cp:lastPrinted>2023-07-26T10:54:00Z</cp:lastPrinted>
  <dcterms:created xsi:type="dcterms:W3CDTF">2023-07-26T11:04:00Z</dcterms:created>
  <dcterms:modified xsi:type="dcterms:W3CDTF">2023-07-26T11:04:00Z</dcterms:modified>
</cp:coreProperties>
</file>