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76D" w:rsidRDefault="0035176D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СОВЕТ ДЕПУТАТОВ  КЕЧУШЕВСКОГО СЕЛЬСКОГО ПОСЕЛЕНИЯ </w:t>
      </w:r>
    </w:p>
    <w:p w:rsidR="0035176D" w:rsidRDefault="0035176D" w:rsidP="0037036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АРДАТОВСКОГО МУНИЦИПАЛЬНОГО РАЙОНА</w:t>
      </w:r>
    </w:p>
    <w:p w:rsidR="0035176D" w:rsidRDefault="0035176D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РЕСПУБЛИКИ МОРДОВИЯ</w:t>
      </w:r>
    </w:p>
    <w:p w:rsidR="0035176D" w:rsidRDefault="0035176D" w:rsidP="00370363">
      <w:pPr>
        <w:jc w:val="center"/>
        <w:rPr>
          <w:rFonts w:cs="Tahoma"/>
          <w:sz w:val="28"/>
          <w:szCs w:val="28"/>
        </w:rPr>
      </w:pPr>
    </w:p>
    <w:p w:rsidR="0035176D" w:rsidRDefault="0035176D" w:rsidP="00370363">
      <w:pPr>
        <w:jc w:val="center"/>
        <w:rPr>
          <w:rFonts w:cs="Tahoma"/>
          <w:sz w:val="28"/>
          <w:szCs w:val="28"/>
        </w:rPr>
      </w:pPr>
    </w:p>
    <w:p w:rsidR="0035176D" w:rsidRDefault="0035176D" w:rsidP="00370363">
      <w:pPr>
        <w:jc w:val="center"/>
        <w:rPr>
          <w:rFonts w:cs="Tahoma"/>
          <w:b/>
          <w:sz w:val="34"/>
          <w:szCs w:val="28"/>
        </w:rPr>
      </w:pPr>
      <w:r>
        <w:rPr>
          <w:rFonts w:cs="Tahoma"/>
          <w:b/>
          <w:sz w:val="34"/>
          <w:szCs w:val="28"/>
        </w:rPr>
        <w:t>П О С Т А Н О В Л Е Н И Е</w:t>
      </w:r>
    </w:p>
    <w:p w:rsidR="0035176D" w:rsidRDefault="0035176D" w:rsidP="00370363">
      <w:pPr>
        <w:jc w:val="center"/>
        <w:rPr>
          <w:rFonts w:cs="Tahoma"/>
          <w:b/>
          <w:sz w:val="28"/>
          <w:szCs w:val="28"/>
        </w:rPr>
      </w:pPr>
    </w:p>
    <w:p w:rsidR="0035176D" w:rsidRDefault="0035176D" w:rsidP="00370363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01 августа 2023г.                                                                                               № 22</w:t>
      </w:r>
    </w:p>
    <w:p w:rsidR="0035176D" w:rsidRDefault="0035176D" w:rsidP="00370363">
      <w:pPr>
        <w:rPr>
          <w:rFonts w:cs="Tahoma"/>
          <w:sz w:val="28"/>
          <w:szCs w:val="28"/>
        </w:rPr>
      </w:pPr>
    </w:p>
    <w:p w:rsidR="0035176D" w:rsidRDefault="0035176D" w:rsidP="00370363">
      <w:pPr>
        <w:jc w:val="center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с. Кечушево</w:t>
      </w:r>
    </w:p>
    <w:p w:rsidR="0035176D" w:rsidRDefault="0035176D" w:rsidP="00370363">
      <w:pPr>
        <w:widowControl/>
        <w:jc w:val="center"/>
        <w:rPr>
          <w:rFonts w:cs="Tahoma"/>
          <w:sz w:val="28"/>
          <w:szCs w:val="28"/>
        </w:rPr>
      </w:pPr>
    </w:p>
    <w:p w:rsidR="0035176D" w:rsidRPr="005E3868" w:rsidRDefault="0035176D" w:rsidP="00370363">
      <w:pPr>
        <w:pStyle w:val="Heading1"/>
        <w:jc w:val="center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О вынесении на</w:t>
      </w:r>
      <w:r w:rsidRPr="005E3868">
        <w:rPr>
          <w:b w:val="0"/>
          <w:bCs w:val="0"/>
          <w:sz w:val="28"/>
          <w:szCs w:val="28"/>
        </w:rPr>
        <w:t xml:space="preserve"> публичн</w:t>
      </w:r>
      <w:r>
        <w:rPr>
          <w:b w:val="0"/>
          <w:bCs w:val="0"/>
          <w:sz w:val="28"/>
          <w:szCs w:val="28"/>
        </w:rPr>
        <w:t>ые слушания  проекта</w:t>
      </w:r>
      <w:r w:rsidRPr="005E3868">
        <w:rPr>
          <w:b w:val="0"/>
          <w:bCs w:val="0"/>
          <w:sz w:val="28"/>
          <w:szCs w:val="28"/>
        </w:rPr>
        <w:t xml:space="preserve"> решения Совета депутатов </w:t>
      </w:r>
      <w:r>
        <w:rPr>
          <w:b w:val="0"/>
          <w:bCs w:val="0"/>
          <w:sz w:val="28"/>
          <w:szCs w:val="28"/>
        </w:rPr>
        <w:t>Кечушевского</w:t>
      </w:r>
      <w:r w:rsidRPr="005E3868">
        <w:rPr>
          <w:b w:val="0"/>
          <w:bCs w:val="0"/>
          <w:sz w:val="28"/>
          <w:szCs w:val="28"/>
        </w:rPr>
        <w:t xml:space="preserve"> сельского  поселения  «Об утверждении Генерального плана, правил землепользования и застройки </w:t>
      </w:r>
      <w:r>
        <w:rPr>
          <w:b w:val="0"/>
          <w:bCs w:val="0"/>
          <w:sz w:val="28"/>
          <w:szCs w:val="28"/>
        </w:rPr>
        <w:t>Кечушевского</w:t>
      </w:r>
      <w:r w:rsidRPr="005E3868">
        <w:rPr>
          <w:b w:val="0"/>
          <w:bCs w:val="0"/>
          <w:sz w:val="28"/>
          <w:szCs w:val="28"/>
        </w:rPr>
        <w:t xml:space="preserve"> сельского  поселения  Ардатовского муниципального района Республики Мордовия</w:t>
      </w:r>
    </w:p>
    <w:p w:rsidR="0035176D" w:rsidRPr="005E3868" w:rsidRDefault="0035176D" w:rsidP="00370363">
      <w:pPr>
        <w:rPr>
          <w:sz w:val="28"/>
          <w:szCs w:val="28"/>
        </w:rPr>
      </w:pPr>
    </w:p>
    <w:p w:rsidR="0035176D" w:rsidRDefault="0035176D" w:rsidP="00370363">
      <w:pPr>
        <w:ind w:firstLine="708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В связи с изменениями в Градостроительном кодексе Российской Федерации, Федеральным законом от 06 октября </w:t>
      </w:r>
      <w:smartTag w:uri="urn:schemas-microsoft-com:office:smarttags" w:element="metricconverter">
        <w:smartTagPr>
          <w:attr w:name="ProductID" w:val="2003 г"/>
        </w:smartTagPr>
        <w:r w:rsidRPr="005E3868">
          <w:rPr>
            <w:sz w:val="28"/>
            <w:szCs w:val="28"/>
          </w:rPr>
          <w:t>2003 г</w:t>
        </w:r>
      </w:smartTag>
      <w:r w:rsidRPr="005E3868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Положением о публичных слушаниях в </w:t>
      </w:r>
      <w:r>
        <w:rPr>
          <w:sz w:val="28"/>
          <w:szCs w:val="28"/>
        </w:rPr>
        <w:t>Кечушев</w:t>
      </w:r>
      <w:r w:rsidRPr="005E3868">
        <w:rPr>
          <w:sz w:val="28"/>
          <w:szCs w:val="28"/>
        </w:rPr>
        <w:t xml:space="preserve">ском сельском  поселении, Уставом </w:t>
      </w:r>
      <w:r>
        <w:rPr>
          <w:sz w:val="28"/>
          <w:szCs w:val="28"/>
        </w:rPr>
        <w:t>Кечушевского</w:t>
      </w:r>
      <w:r w:rsidRPr="005E3868">
        <w:rPr>
          <w:sz w:val="28"/>
          <w:szCs w:val="28"/>
        </w:rPr>
        <w:t xml:space="preserve"> сельского  поселения Ардатовского муниципального района Республики Мордовия, Совет депутатов </w:t>
      </w:r>
      <w:r>
        <w:rPr>
          <w:sz w:val="28"/>
          <w:szCs w:val="28"/>
        </w:rPr>
        <w:t>Кечушевского</w:t>
      </w:r>
      <w:r w:rsidRPr="005E3868">
        <w:rPr>
          <w:sz w:val="28"/>
          <w:szCs w:val="28"/>
        </w:rPr>
        <w:t xml:space="preserve"> сельского  поселения </w:t>
      </w:r>
      <w:bookmarkStart w:id="0" w:name="sub_1"/>
      <w:r>
        <w:rPr>
          <w:sz w:val="28"/>
          <w:szCs w:val="28"/>
        </w:rPr>
        <w:t>постановляет:</w:t>
      </w:r>
    </w:p>
    <w:p w:rsidR="0035176D" w:rsidRDefault="0035176D" w:rsidP="00370363">
      <w:pPr>
        <w:ind w:firstLine="567"/>
        <w:jc w:val="both"/>
        <w:rPr>
          <w:sz w:val="28"/>
          <w:szCs w:val="28"/>
        </w:rPr>
      </w:pPr>
      <w:r w:rsidRPr="005E3868">
        <w:rPr>
          <w:bCs/>
          <w:sz w:val="28"/>
          <w:szCs w:val="28"/>
        </w:rPr>
        <w:t>1. Вынести на</w:t>
      </w:r>
      <w:r w:rsidRPr="005E3868">
        <w:rPr>
          <w:sz w:val="28"/>
          <w:szCs w:val="28"/>
        </w:rPr>
        <w:t xml:space="preserve"> публичные слушания  проект решения Совета депутатов </w:t>
      </w:r>
      <w:r>
        <w:rPr>
          <w:sz w:val="28"/>
          <w:szCs w:val="28"/>
        </w:rPr>
        <w:t>Кечушевского</w:t>
      </w:r>
      <w:r w:rsidRPr="005E3868">
        <w:rPr>
          <w:sz w:val="28"/>
          <w:szCs w:val="28"/>
        </w:rPr>
        <w:t xml:space="preserve"> сельского  поселения «Об утверждении генерального плана, правил землепользования и застройки </w:t>
      </w:r>
      <w:r>
        <w:rPr>
          <w:sz w:val="28"/>
          <w:szCs w:val="28"/>
        </w:rPr>
        <w:t>Кечушевского</w:t>
      </w:r>
      <w:r w:rsidRPr="005E3868">
        <w:rPr>
          <w:sz w:val="28"/>
          <w:szCs w:val="28"/>
        </w:rPr>
        <w:t xml:space="preserve"> сельского  поселения  Ардатовского муниципального района Республики Морд</w:t>
      </w:r>
      <w:r>
        <w:rPr>
          <w:sz w:val="28"/>
          <w:szCs w:val="28"/>
        </w:rPr>
        <w:t xml:space="preserve">овия» </w:t>
      </w:r>
      <w:r w:rsidRPr="005E3868">
        <w:rPr>
          <w:sz w:val="28"/>
          <w:szCs w:val="28"/>
        </w:rPr>
        <w:t>(приложение 1).</w:t>
      </w:r>
    </w:p>
    <w:p w:rsidR="0035176D" w:rsidRDefault="0035176D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2.Определить, что публичные слушания будут проводиться 15 августа 2023 года в здании администрации   Кечушевского сельского поселения  по адресу: РМ, Ардатовский район, с.Кечушево, ул.Ленина,  дом 25 в 17 часов.</w:t>
      </w:r>
    </w:p>
    <w:p w:rsidR="0035176D" w:rsidRPr="00410EE9" w:rsidRDefault="0035176D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3.Установить, что организация и проведение публичных слушаний осуществляется  рабочей  группой   (приложение № 1).</w:t>
      </w:r>
    </w:p>
    <w:p w:rsidR="0035176D" w:rsidRDefault="0035176D" w:rsidP="00370363">
      <w:pPr>
        <w:ind w:firstLine="567"/>
        <w:jc w:val="both"/>
        <w:rPr>
          <w:sz w:val="28"/>
          <w:szCs w:val="28"/>
        </w:rPr>
      </w:pPr>
      <w:bookmarkStart w:id="1" w:name="sub_10"/>
      <w:bookmarkEnd w:id="0"/>
      <w:r w:rsidRPr="005E3868">
        <w:rPr>
          <w:sz w:val="28"/>
          <w:szCs w:val="28"/>
        </w:rPr>
        <w:t xml:space="preserve">4. Предложения по проекту решения Совета депутатов </w:t>
      </w:r>
      <w:r>
        <w:rPr>
          <w:sz w:val="28"/>
          <w:szCs w:val="28"/>
        </w:rPr>
        <w:t>Кечушевского</w:t>
      </w:r>
      <w:r w:rsidRPr="005E3868">
        <w:rPr>
          <w:sz w:val="28"/>
          <w:szCs w:val="28"/>
        </w:rPr>
        <w:t xml:space="preserve"> сельского  п</w:t>
      </w:r>
      <w:r>
        <w:rPr>
          <w:sz w:val="28"/>
          <w:szCs w:val="28"/>
        </w:rPr>
        <w:t xml:space="preserve">оселения </w:t>
      </w:r>
      <w:r w:rsidRPr="005E3868">
        <w:rPr>
          <w:sz w:val="28"/>
          <w:szCs w:val="28"/>
        </w:rPr>
        <w:t xml:space="preserve">«Об утверждение генерального плана,  правил землепользования и застройки </w:t>
      </w:r>
      <w:r>
        <w:rPr>
          <w:sz w:val="28"/>
          <w:szCs w:val="28"/>
        </w:rPr>
        <w:t>Кечушевского</w:t>
      </w:r>
      <w:r w:rsidRPr="005E3868">
        <w:rPr>
          <w:sz w:val="28"/>
          <w:szCs w:val="28"/>
        </w:rPr>
        <w:t xml:space="preserve"> сельского  поселения Ардатовского муниципального района Республики Мордовия» принимаются рабочей группой до </w:t>
      </w:r>
      <w:r>
        <w:rPr>
          <w:sz w:val="28"/>
          <w:szCs w:val="28"/>
        </w:rPr>
        <w:t>14 августа 2023</w:t>
      </w:r>
      <w:r w:rsidRPr="005E3868">
        <w:rPr>
          <w:sz w:val="28"/>
          <w:szCs w:val="28"/>
        </w:rPr>
        <w:t xml:space="preserve"> года в соответствии с прилагаемой формой внесения предложения (приложение  4) по адресу: Республика Мордовия, Ардатовский район, с.</w:t>
      </w:r>
      <w:r>
        <w:rPr>
          <w:sz w:val="28"/>
          <w:szCs w:val="28"/>
        </w:rPr>
        <w:t>Кечушево, ул.Ленина,</w:t>
      </w:r>
      <w:r w:rsidRPr="005E3868">
        <w:rPr>
          <w:sz w:val="28"/>
          <w:szCs w:val="28"/>
        </w:rPr>
        <w:t xml:space="preserve"> д </w:t>
      </w:r>
      <w:r>
        <w:rPr>
          <w:sz w:val="28"/>
          <w:szCs w:val="28"/>
        </w:rPr>
        <w:t>25</w:t>
      </w:r>
      <w:r w:rsidRPr="005E3868">
        <w:rPr>
          <w:sz w:val="28"/>
          <w:szCs w:val="28"/>
        </w:rPr>
        <w:t xml:space="preserve"> (здание Администрации  </w:t>
      </w:r>
      <w:r>
        <w:rPr>
          <w:sz w:val="28"/>
          <w:szCs w:val="28"/>
        </w:rPr>
        <w:t>Кечушевского</w:t>
      </w:r>
      <w:r w:rsidRPr="005E3868">
        <w:rPr>
          <w:sz w:val="28"/>
          <w:szCs w:val="28"/>
        </w:rPr>
        <w:t xml:space="preserve"> сельского  поселения) ежедневно с 8:30 часов до 17:30 часов,  кроме субботы и воскресенья.</w:t>
      </w:r>
      <w:bookmarkStart w:id="2" w:name="sub_11"/>
      <w:bookmarkEnd w:id="1"/>
      <w:r w:rsidRPr="005E3868">
        <w:rPr>
          <w:sz w:val="28"/>
          <w:szCs w:val="28"/>
        </w:rPr>
        <w:t xml:space="preserve"> </w:t>
      </w:r>
    </w:p>
    <w:p w:rsidR="0035176D" w:rsidRDefault="0035176D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5. Результаты   публичных   слушаний   внести   на  рассмотрение Совета депутатов Кечушевского сельского поселения Ардатовского муниципального района, в соответствии с   Положением  о   публичных слушаниях  и  Регламентом Совета депутатов. </w:t>
      </w:r>
    </w:p>
    <w:p w:rsidR="0035176D" w:rsidRDefault="0035176D" w:rsidP="00370363">
      <w:pPr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6. Настоящее   постановление  вступает в силу после опубликования в «Информационном бюллетене». </w:t>
      </w:r>
    </w:p>
    <w:p w:rsidR="0035176D" w:rsidRPr="00AA6A5B" w:rsidRDefault="0035176D" w:rsidP="00370363">
      <w:pPr>
        <w:ind w:firstLine="567"/>
        <w:jc w:val="both"/>
        <w:rPr>
          <w:sz w:val="28"/>
          <w:szCs w:val="28"/>
        </w:rPr>
      </w:pPr>
      <w:r w:rsidRPr="005E3868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   </w:t>
      </w:r>
      <w:r w:rsidRPr="005E3868">
        <w:rPr>
          <w:sz w:val="28"/>
          <w:szCs w:val="28"/>
        </w:rPr>
        <w:t xml:space="preserve">     </w:t>
      </w:r>
      <w:bookmarkEnd w:id="2"/>
      <w:r w:rsidRPr="005E3868">
        <w:rPr>
          <w:sz w:val="28"/>
          <w:szCs w:val="28"/>
          <w:lang w:eastAsia="ar-SA"/>
        </w:rPr>
        <w:t xml:space="preserve">    </w:t>
      </w:r>
    </w:p>
    <w:p w:rsidR="0035176D" w:rsidRDefault="0035176D" w:rsidP="00370363">
      <w:pPr>
        <w:ind w:firstLine="567"/>
        <w:jc w:val="both"/>
        <w:rPr>
          <w:sz w:val="28"/>
          <w:szCs w:val="28"/>
          <w:lang w:eastAsia="ar-SA"/>
        </w:rPr>
      </w:pPr>
    </w:p>
    <w:p w:rsidR="0035176D" w:rsidRDefault="0035176D" w:rsidP="00370363">
      <w:pPr>
        <w:ind w:firstLine="567"/>
        <w:jc w:val="both"/>
        <w:rPr>
          <w:sz w:val="28"/>
          <w:szCs w:val="28"/>
          <w:lang w:eastAsia="ar-SA"/>
        </w:rPr>
      </w:pPr>
    </w:p>
    <w:p w:rsidR="0035176D" w:rsidRDefault="0035176D" w:rsidP="00370363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Глава Кечушевского</w:t>
      </w:r>
    </w:p>
    <w:p w:rsidR="0035176D" w:rsidRDefault="0035176D" w:rsidP="00370363">
      <w:pPr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сельского поселения                                                                М.И.Слюняев</w:t>
      </w:r>
    </w:p>
    <w:p w:rsidR="0035176D" w:rsidRDefault="0035176D" w:rsidP="00370363">
      <w:pPr>
        <w:ind w:firstLine="720"/>
        <w:rPr>
          <w:sz w:val="28"/>
          <w:szCs w:val="28"/>
          <w:lang w:eastAsia="ar-SA"/>
        </w:rPr>
      </w:pPr>
    </w:p>
    <w:p w:rsidR="0035176D" w:rsidRDefault="0035176D" w:rsidP="00370363">
      <w:pPr>
        <w:rPr>
          <w:sz w:val="28"/>
          <w:szCs w:val="28"/>
          <w:lang w:eastAsia="ar-SA"/>
        </w:rPr>
      </w:pPr>
      <w:r>
        <w:br w:type="page"/>
      </w:r>
    </w:p>
    <w:p w:rsidR="0035176D" w:rsidRDefault="0035176D" w:rsidP="00370363">
      <w:pPr>
        <w:ind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Приложение № 1         </w:t>
      </w:r>
    </w:p>
    <w:p w:rsidR="0035176D" w:rsidRDefault="0035176D" w:rsidP="00370363">
      <w:pPr>
        <w:ind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к постановлению   </w:t>
      </w:r>
    </w:p>
    <w:p w:rsidR="0035176D" w:rsidRDefault="0035176D" w:rsidP="00370363">
      <w:pPr>
        <w:ind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Совета депутатов                         Кечушевского             </w:t>
      </w:r>
    </w:p>
    <w:p w:rsidR="0035176D" w:rsidRDefault="0035176D" w:rsidP="00370363">
      <w:pPr>
        <w:ind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сельского поселения </w:t>
      </w:r>
    </w:p>
    <w:p w:rsidR="0035176D" w:rsidRDefault="0035176D" w:rsidP="00370363">
      <w:pPr>
        <w:ind w:firstLine="142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</w:t>
      </w:r>
      <w:r>
        <w:rPr>
          <w:sz w:val="28"/>
          <w:szCs w:val="28"/>
          <w:lang w:eastAsia="ar-SA"/>
        </w:rPr>
        <w:t>от 01.08.2023 г. № 22</w:t>
      </w:r>
    </w:p>
    <w:p w:rsidR="0035176D" w:rsidRDefault="0035176D" w:rsidP="00370363">
      <w:pPr>
        <w:ind w:firstLine="142"/>
        <w:jc w:val="center"/>
        <w:rPr>
          <w:sz w:val="28"/>
          <w:szCs w:val="28"/>
          <w:lang w:eastAsia="ar-SA"/>
        </w:rPr>
      </w:pPr>
    </w:p>
    <w:p w:rsidR="0035176D" w:rsidRDefault="0035176D" w:rsidP="00370363">
      <w:pPr>
        <w:ind w:firstLine="142"/>
        <w:jc w:val="center"/>
        <w:rPr>
          <w:sz w:val="28"/>
          <w:szCs w:val="28"/>
          <w:lang w:eastAsia="ar-SA"/>
        </w:rPr>
      </w:pPr>
    </w:p>
    <w:p w:rsidR="0035176D" w:rsidRDefault="0035176D" w:rsidP="00370363">
      <w:pPr>
        <w:ind w:firstLine="142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Рабочая группа</w:t>
      </w:r>
    </w:p>
    <w:p w:rsidR="0035176D" w:rsidRPr="00F126AC" w:rsidRDefault="0035176D" w:rsidP="00370363">
      <w:pPr>
        <w:ind w:firstLine="698"/>
        <w:jc w:val="center"/>
        <w:rPr>
          <w:rStyle w:val="a"/>
          <w:b w:val="0"/>
          <w:bCs/>
          <w:sz w:val="28"/>
          <w:szCs w:val="28"/>
        </w:rPr>
      </w:pPr>
      <w:r w:rsidRPr="00F126AC">
        <w:rPr>
          <w:sz w:val="28"/>
          <w:szCs w:val="28"/>
        </w:rPr>
        <w:t>по организации и проведению публичных слушаний</w:t>
      </w:r>
      <w:r w:rsidRPr="00F126AC">
        <w:rPr>
          <w:b/>
          <w:sz w:val="28"/>
          <w:szCs w:val="28"/>
        </w:rPr>
        <w:t xml:space="preserve"> </w:t>
      </w:r>
      <w:r w:rsidRPr="00F126AC">
        <w:rPr>
          <w:rStyle w:val="a"/>
          <w:b w:val="0"/>
          <w:bCs/>
          <w:sz w:val="28"/>
          <w:szCs w:val="28"/>
        </w:rPr>
        <w:t xml:space="preserve"> по </w:t>
      </w:r>
      <w:r w:rsidRPr="00F126AC">
        <w:rPr>
          <w:sz w:val="28"/>
          <w:szCs w:val="28"/>
        </w:rPr>
        <w:t xml:space="preserve">проекту решения Совета депутатов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сельского поселения «Об утверждении генерального плана, правил землепользования и застройки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5176D" w:rsidRPr="00F126AC" w:rsidRDefault="0035176D" w:rsidP="00370363">
      <w:pPr>
        <w:pStyle w:val="Heading1"/>
        <w:rPr>
          <w:b w:val="0"/>
          <w:sz w:val="28"/>
          <w:szCs w:val="28"/>
        </w:rPr>
      </w:pPr>
    </w:p>
    <w:p w:rsidR="0035176D" w:rsidRPr="00F126AC" w:rsidRDefault="0035176D" w:rsidP="00370363">
      <w:pPr>
        <w:ind w:firstLine="142"/>
        <w:jc w:val="center"/>
        <w:rPr>
          <w:sz w:val="28"/>
          <w:szCs w:val="28"/>
          <w:lang w:eastAsia="ar-SA"/>
        </w:rPr>
      </w:pPr>
    </w:p>
    <w:tbl>
      <w:tblPr>
        <w:tblW w:w="10450" w:type="dxa"/>
        <w:tblInd w:w="-743" w:type="dxa"/>
        <w:tblLayout w:type="fixed"/>
        <w:tblLook w:val="0000"/>
      </w:tblPr>
      <w:tblGrid>
        <w:gridCol w:w="616"/>
        <w:gridCol w:w="4770"/>
        <w:gridCol w:w="5064"/>
      </w:tblGrid>
      <w:tr w:rsidR="0035176D" w:rsidRPr="00F126AC" w:rsidTr="00636C44"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Pr="00F126AC" w:rsidRDefault="0035176D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Pr="00F126AC" w:rsidRDefault="0035176D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Ф.И.О.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76D" w:rsidRPr="00F126AC" w:rsidRDefault="0035176D" w:rsidP="006E40C1">
            <w:pPr>
              <w:snapToGrid w:val="0"/>
              <w:jc w:val="center"/>
              <w:rPr>
                <w:sz w:val="28"/>
                <w:szCs w:val="28"/>
                <w:lang w:eastAsia="ar-SA"/>
              </w:rPr>
            </w:pPr>
            <w:r w:rsidRPr="00F126AC">
              <w:rPr>
                <w:sz w:val="28"/>
                <w:szCs w:val="28"/>
                <w:lang w:eastAsia="ar-SA"/>
              </w:rPr>
              <w:t>Должность</w:t>
            </w:r>
          </w:p>
        </w:tc>
      </w:tr>
      <w:tr w:rsidR="0035176D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Pr="00F126AC" w:rsidRDefault="0035176D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1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Pr="00F126AC" w:rsidRDefault="0035176D" w:rsidP="006E40C1">
            <w:pPr>
              <w:ind w:right="34" w:firstLine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Слюняев М.И.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76D" w:rsidRPr="00F126AC" w:rsidRDefault="0035176D" w:rsidP="006E40C1">
            <w:pPr>
              <w:jc w:val="both"/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 xml:space="preserve">Глава </w:t>
            </w:r>
            <w:r>
              <w:rPr>
                <w:sz w:val="28"/>
                <w:szCs w:val="28"/>
              </w:rPr>
              <w:t>Кечушевского</w:t>
            </w:r>
            <w:r w:rsidRPr="00F126AC">
              <w:rPr>
                <w:sz w:val="28"/>
                <w:szCs w:val="28"/>
              </w:rPr>
              <w:t xml:space="preserve"> сельского поселения </w:t>
            </w:r>
          </w:p>
        </w:tc>
      </w:tr>
      <w:tr w:rsidR="0035176D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Pr="00F126AC" w:rsidRDefault="0035176D" w:rsidP="006E40C1">
            <w:pPr>
              <w:rPr>
                <w:sz w:val="28"/>
                <w:szCs w:val="28"/>
                <w:highlight w:val="cyan"/>
              </w:rPr>
            </w:pPr>
            <w:r w:rsidRPr="00F126AC">
              <w:rPr>
                <w:sz w:val="28"/>
                <w:szCs w:val="28"/>
              </w:rPr>
              <w:t>2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Pr="00F126AC" w:rsidRDefault="0035176D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Моисеева Н.Н.</w:t>
            </w:r>
            <w:r w:rsidRPr="00F126AC">
              <w:rPr>
                <w:sz w:val="28"/>
                <w:szCs w:val="28"/>
              </w:rPr>
              <w:t xml:space="preserve"> 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76D" w:rsidRPr="00F126AC" w:rsidRDefault="0035176D" w:rsidP="006E40C1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Pr="00F126AC">
              <w:rPr>
                <w:sz w:val="28"/>
                <w:szCs w:val="28"/>
              </w:rPr>
              <w:t xml:space="preserve">Зам главы </w:t>
            </w:r>
            <w:r>
              <w:rPr>
                <w:sz w:val="28"/>
                <w:szCs w:val="28"/>
              </w:rPr>
              <w:t>Кечушевского</w:t>
            </w:r>
            <w:r w:rsidRPr="00F126AC"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t xml:space="preserve">   </w:t>
            </w:r>
            <w:r w:rsidRPr="00F126AC">
              <w:rPr>
                <w:sz w:val="28"/>
                <w:szCs w:val="28"/>
              </w:rPr>
              <w:t xml:space="preserve">поселения </w:t>
            </w:r>
          </w:p>
        </w:tc>
      </w:tr>
      <w:tr w:rsidR="0035176D" w:rsidRPr="00F126AC" w:rsidTr="00636C44">
        <w:tc>
          <w:tcPr>
            <w:tcW w:w="616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Pr="00F126AC" w:rsidRDefault="0035176D" w:rsidP="006E40C1">
            <w:pPr>
              <w:rPr>
                <w:sz w:val="28"/>
                <w:szCs w:val="28"/>
              </w:rPr>
            </w:pPr>
            <w:r w:rsidRPr="00F126AC">
              <w:rPr>
                <w:sz w:val="28"/>
                <w:szCs w:val="28"/>
              </w:rPr>
              <w:t>3</w:t>
            </w:r>
          </w:p>
        </w:tc>
        <w:tc>
          <w:tcPr>
            <w:tcW w:w="4770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Pr="00F126AC" w:rsidRDefault="0035176D" w:rsidP="006E40C1">
            <w:pPr>
              <w:tabs>
                <w:tab w:val="left" w:pos="2160"/>
              </w:tabs>
              <w:ind w:right="-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Тужилкин В.К.</w:t>
            </w:r>
          </w:p>
        </w:tc>
        <w:tc>
          <w:tcPr>
            <w:tcW w:w="5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76D" w:rsidRPr="00F126AC" w:rsidRDefault="0035176D" w:rsidP="006E40C1">
            <w:pPr>
              <w:ind w:left="-108" w:hanging="1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Депутат избирательного округа №5</w:t>
            </w:r>
          </w:p>
        </w:tc>
      </w:tr>
    </w:tbl>
    <w:p w:rsidR="0035176D" w:rsidRPr="00F126AC" w:rsidRDefault="0035176D" w:rsidP="00370363">
      <w:pPr>
        <w:ind w:firstLine="142"/>
        <w:jc w:val="both"/>
        <w:rPr>
          <w:rFonts w:cs="Tahoma"/>
          <w:sz w:val="28"/>
          <w:szCs w:val="28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ind w:firstLine="142"/>
        <w:jc w:val="center"/>
        <w:rPr>
          <w:b/>
          <w:sz w:val="26"/>
          <w:szCs w:val="26"/>
          <w:lang w:eastAsia="ar-SA"/>
        </w:rPr>
      </w:pPr>
    </w:p>
    <w:p w:rsidR="0035176D" w:rsidRDefault="0035176D" w:rsidP="00370363">
      <w:pPr>
        <w:jc w:val="right"/>
        <w:rPr>
          <w:rFonts w:cs="Tahoma"/>
          <w:sz w:val="28"/>
          <w:szCs w:val="28"/>
        </w:rPr>
      </w:pPr>
    </w:p>
    <w:p w:rsidR="0035176D" w:rsidRDefault="0035176D" w:rsidP="00636C44">
      <w:pPr>
        <w:ind w:left="-993"/>
        <w:jc w:val="right"/>
        <w:rPr>
          <w:b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Приложение № 2</w:t>
      </w:r>
      <w:r>
        <w:rPr>
          <w:b/>
          <w:sz w:val="28"/>
          <w:szCs w:val="28"/>
          <w:lang w:eastAsia="ar-SA"/>
        </w:rPr>
        <w:t xml:space="preserve">         </w:t>
      </w:r>
    </w:p>
    <w:p w:rsidR="0035176D" w:rsidRDefault="0035176D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 постановлению        </w:t>
      </w:r>
    </w:p>
    <w:p w:rsidR="0035176D" w:rsidRDefault="0035176D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Совета депутатов        </w:t>
      </w:r>
    </w:p>
    <w:p w:rsidR="0035176D" w:rsidRDefault="0035176D" w:rsidP="00636C44">
      <w:pPr>
        <w:ind w:left="-993" w:firstLine="142"/>
        <w:jc w:val="right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Кечушевского             </w:t>
      </w:r>
    </w:p>
    <w:p w:rsidR="0035176D" w:rsidRDefault="0035176D" w:rsidP="00636C44">
      <w:pPr>
        <w:ind w:left="-993" w:firstLine="142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 xml:space="preserve">                                                                                                                  сельского поселения </w:t>
      </w:r>
    </w:p>
    <w:p w:rsidR="0035176D" w:rsidRDefault="0035176D" w:rsidP="00636C44">
      <w:pPr>
        <w:ind w:left="-993" w:firstLine="142"/>
        <w:rPr>
          <w:sz w:val="28"/>
          <w:szCs w:val="28"/>
          <w:lang w:eastAsia="ar-SA"/>
        </w:rPr>
      </w:pPr>
      <w:r>
        <w:rPr>
          <w:b/>
          <w:sz w:val="28"/>
          <w:szCs w:val="28"/>
          <w:lang w:eastAsia="ar-SA"/>
        </w:rPr>
        <w:t xml:space="preserve">                                                                                                                 </w:t>
      </w:r>
      <w:r>
        <w:rPr>
          <w:sz w:val="28"/>
          <w:szCs w:val="28"/>
          <w:lang w:eastAsia="ar-SA"/>
        </w:rPr>
        <w:t xml:space="preserve">от 01.08.2023 г. № 22 </w:t>
      </w:r>
    </w:p>
    <w:p w:rsidR="0035176D" w:rsidRDefault="0035176D" w:rsidP="00636C44">
      <w:pPr>
        <w:ind w:left="-993" w:firstLine="142"/>
        <w:jc w:val="center"/>
        <w:rPr>
          <w:sz w:val="28"/>
          <w:szCs w:val="28"/>
          <w:lang w:eastAsia="ar-SA"/>
        </w:rPr>
      </w:pPr>
    </w:p>
    <w:p w:rsidR="0035176D" w:rsidRDefault="0035176D" w:rsidP="00636C44">
      <w:pPr>
        <w:ind w:left="-993"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Форма внесения предложений по проекту решения Совета депутатов</w:t>
      </w:r>
    </w:p>
    <w:p w:rsidR="0035176D" w:rsidRDefault="0035176D" w:rsidP="00636C44">
      <w:pPr>
        <w:ind w:left="-993"/>
        <w:jc w:val="center"/>
        <w:rPr>
          <w:sz w:val="26"/>
          <w:szCs w:val="26"/>
          <w:lang w:eastAsia="ar-SA"/>
        </w:rPr>
      </w:pPr>
      <w:r>
        <w:rPr>
          <w:sz w:val="28"/>
          <w:szCs w:val="28"/>
          <w:lang w:eastAsia="ar-SA"/>
        </w:rPr>
        <w:t xml:space="preserve">Кечушевского сельского поселения Ардатовского муниципального района </w:t>
      </w:r>
      <w:r w:rsidRPr="00F126AC">
        <w:rPr>
          <w:sz w:val="28"/>
          <w:szCs w:val="28"/>
        </w:rPr>
        <w:t xml:space="preserve">«Об утверждении генерального плана, правил землепользования и застройки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сельского 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</w:p>
    <w:p w:rsidR="0035176D" w:rsidRDefault="0035176D" w:rsidP="00636C44">
      <w:pPr>
        <w:ind w:left="-993"/>
        <w:rPr>
          <w:b/>
          <w:sz w:val="26"/>
          <w:szCs w:val="26"/>
          <w:lang w:eastAsia="ar-SA"/>
        </w:rPr>
      </w:pPr>
    </w:p>
    <w:tbl>
      <w:tblPr>
        <w:tblW w:w="10514" w:type="dxa"/>
        <w:tblInd w:w="-341" w:type="dxa"/>
        <w:tblLayout w:type="fixed"/>
        <w:tblLook w:val="0000"/>
      </w:tblPr>
      <w:tblGrid>
        <w:gridCol w:w="465"/>
        <w:gridCol w:w="1438"/>
        <w:gridCol w:w="1607"/>
        <w:gridCol w:w="709"/>
        <w:gridCol w:w="1276"/>
        <w:gridCol w:w="1026"/>
        <w:gridCol w:w="850"/>
        <w:gridCol w:w="1276"/>
        <w:gridCol w:w="1080"/>
        <w:gridCol w:w="787"/>
      </w:tblGrid>
      <w:tr w:rsidR="0035176D" w:rsidTr="00636C44">
        <w:trPr>
          <w:cantSplit/>
          <w:trHeight w:hRule="exact" w:val="279"/>
        </w:trPr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№</w:t>
            </w:r>
          </w:p>
          <w:p w:rsidR="0035176D" w:rsidRDefault="0035176D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п/п</w:t>
            </w:r>
          </w:p>
        </w:tc>
        <w:tc>
          <w:tcPr>
            <w:tcW w:w="14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Глава,</w:t>
            </w:r>
          </w:p>
          <w:p w:rsidR="0035176D" w:rsidRDefault="0035176D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статья, часть статьи,</w:t>
            </w:r>
          </w:p>
          <w:p w:rsidR="0035176D" w:rsidRDefault="0035176D" w:rsidP="00636C44">
            <w:pPr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пункт</w:t>
            </w:r>
          </w:p>
        </w:tc>
        <w:tc>
          <w:tcPr>
            <w:tcW w:w="16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 проекта решения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поправки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Текст проекта решения  с учетом поправки</w:t>
            </w:r>
          </w:p>
        </w:tc>
        <w:tc>
          <w:tcPr>
            <w:tcW w:w="423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Кем внесена поправка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Заключение рабочей группы</w:t>
            </w:r>
          </w:p>
        </w:tc>
      </w:tr>
      <w:tr w:rsidR="0035176D" w:rsidTr="00636C44">
        <w:trPr>
          <w:cantSplit/>
          <w:trHeight w:hRule="exact" w:val="1482"/>
        </w:trPr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ind w:left="-993"/>
            </w:pPr>
          </w:p>
        </w:tc>
        <w:tc>
          <w:tcPr>
            <w:tcW w:w="14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ind w:left="-993"/>
            </w:pPr>
          </w:p>
        </w:tc>
        <w:tc>
          <w:tcPr>
            <w:tcW w:w="16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ind w:left="-993"/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ind w:left="-993"/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ind w:left="-993"/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Домашний адрес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b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Место работы (учебы</w:t>
            </w:r>
            <w:r>
              <w:rPr>
                <w:b/>
                <w:sz w:val="16"/>
                <w:szCs w:val="16"/>
                <w:lang w:eastAsia="ar-SA"/>
              </w:rPr>
              <w:t>)</w:t>
            </w: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ar-SA"/>
              </w:rPr>
              <w:t>Субъекты обсуждения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76D" w:rsidRDefault="0035176D" w:rsidP="00636C44">
            <w:pPr>
              <w:ind w:left="-993"/>
            </w:pPr>
          </w:p>
        </w:tc>
      </w:tr>
      <w:tr w:rsidR="0035176D" w:rsidTr="00636C44">
        <w:trPr>
          <w:trHeight w:val="675"/>
        </w:trPr>
        <w:tc>
          <w:tcPr>
            <w:tcW w:w="465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438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607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026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76D" w:rsidRDefault="0035176D" w:rsidP="00636C44">
            <w:pPr>
              <w:snapToGrid w:val="0"/>
              <w:ind w:left="-993"/>
              <w:jc w:val="center"/>
              <w:rPr>
                <w:sz w:val="16"/>
                <w:szCs w:val="16"/>
                <w:lang w:eastAsia="ar-SA"/>
              </w:rPr>
            </w:pPr>
          </w:p>
        </w:tc>
      </w:tr>
    </w:tbl>
    <w:p w:rsidR="0035176D" w:rsidRDefault="0035176D" w:rsidP="00CC17B2">
      <w:pPr>
        <w:ind w:left="-993"/>
        <w:jc w:val="right"/>
        <w:rPr>
          <w:sz w:val="28"/>
          <w:szCs w:val="28"/>
          <w:lang w:eastAsia="ar-SA"/>
        </w:rPr>
      </w:pPr>
      <w:r>
        <w:br w:type="page"/>
      </w:r>
      <w:r>
        <w:rPr>
          <w:sz w:val="28"/>
          <w:szCs w:val="28"/>
          <w:lang w:eastAsia="ar-SA"/>
        </w:rPr>
        <w:t xml:space="preserve">  ПРОЕКТ</w:t>
      </w:r>
    </w:p>
    <w:p w:rsidR="0035176D" w:rsidRDefault="0035176D" w:rsidP="00370363">
      <w:pPr>
        <w:spacing w:line="273" w:lineRule="exact"/>
        <w:jc w:val="center"/>
        <w:rPr>
          <w:sz w:val="28"/>
          <w:szCs w:val="28"/>
          <w:lang w:eastAsia="ar-SA"/>
        </w:rPr>
      </w:pPr>
    </w:p>
    <w:p w:rsidR="0035176D" w:rsidRPr="004622D8" w:rsidRDefault="0035176D" w:rsidP="00370363">
      <w:pPr>
        <w:jc w:val="center"/>
        <w:rPr>
          <w:bCs/>
          <w:sz w:val="28"/>
          <w:szCs w:val="28"/>
          <w:lang w:eastAsia="ar-SA"/>
        </w:rPr>
      </w:pPr>
    </w:p>
    <w:p w:rsidR="0035176D" w:rsidRDefault="0035176D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 КЕЧУШЕВСКОГО СЕЛЬСКОГО ПОСЕЛЕНИЯ АРДАТОВСКОГО МУНИЦИПАЛЬНОГО РАЙОНА </w:t>
      </w:r>
    </w:p>
    <w:p w:rsidR="0035176D" w:rsidRDefault="0035176D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35176D" w:rsidRPr="00716D1E" w:rsidRDefault="0035176D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ЧЕТВЕРТОГО СОЗЫВА</w:t>
      </w:r>
    </w:p>
    <w:p w:rsidR="0035176D" w:rsidRPr="00716D1E" w:rsidRDefault="0035176D" w:rsidP="004F736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35176D" w:rsidRDefault="0035176D" w:rsidP="004F7369">
      <w:pPr>
        <w:jc w:val="center"/>
        <w:rPr>
          <w:sz w:val="28"/>
          <w:szCs w:val="28"/>
        </w:rPr>
      </w:pPr>
    </w:p>
    <w:p w:rsidR="0035176D" w:rsidRPr="00716D1E" w:rsidRDefault="0035176D" w:rsidP="004F7369">
      <w:pPr>
        <w:jc w:val="center"/>
        <w:rPr>
          <w:sz w:val="28"/>
          <w:szCs w:val="28"/>
        </w:rPr>
      </w:pPr>
      <w:r w:rsidRPr="00716D1E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___________ </w:t>
      </w:r>
      <w:r w:rsidRPr="00716D1E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716D1E">
        <w:rPr>
          <w:sz w:val="28"/>
          <w:szCs w:val="28"/>
        </w:rPr>
        <w:t>г.                                                  №</w:t>
      </w:r>
    </w:p>
    <w:p w:rsidR="0035176D" w:rsidRPr="004622D8" w:rsidRDefault="0035176D" w:rsidP="00370363">
      <w:pPr>
        <w:rPr>
          <w:sz w:val="28"/>
          <w:szCs w:val="28"/>
        </w:rPr>
      </w:pPr>
    </w:p>
    <w:p w:rsidR="0035176D" w:rsidRPr="00F126AC" w:rsidRDefault="0035176D" w:rsidP="00370363">
      <w:pPr>
        <w:jc w:val="center"/>
        <w:rPr>
          <w:sz w:val="28"/>
          <w:szCs w:val="28"/>
        </w:rPr>
      </w:pPr>
      <w:r w:rsidRPr="00F126AC">
        <w:rPr>
          <w:sz w:val="28"/>
          <w:szCs w:val="28"/>
        </w:rPr>
        <w:t xml:space="preserve">Об утверждении Генерального плана,  правил землепользования и застройки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</w:p>
    <w:p w:rsidR="0035176D" w:rsidRPr="00F126AC" w:rsidRDefault="0035176D" w:rsidP="00370363">
      <w:pPr>
        <w:rPr>
          <w:sz w:val="28"/>
          <w:szCs w:val="28"/>
        </w:rPr>
      </w:pPr>
    </w:p>
    <w:p w:rsidR="0035176D" w:rsidRPr="00F126AC" w:rsidRDefault="0035176D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Уставом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35176D" w:rsidRPr="00F126AC" w:rsidRDefault="0035176D" w:rsidP="00370363">
      <w:pPr>
        <w:ind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1. Утвердить прилагаемый Генеральный план, правила землепользования и застройки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Мордовия.</w:t>
      </w:r>
    </w:p>
    <w:p w:rsidR="0035176D" w:rsidRPr="00F126AC" w:rsidRDefault="0035176D" w:rsidP="0037036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 сельского поселения                                                 </w:t>
      </w:r>
      <w:r>
        <w:rPr>
          <w:sz w:val="28"/>
          <w:szCs w:val="28"/>
        </w:rPr>
        <w:t>01.03.2018 года  №40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 xml:space="preserve">«Об утверждении Генерального плана и  правил землепользования и застройки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 сельского поселения Ардатовского муниципального района Республики Мордовия</w:t>
      </w:r>
      <w:r>
        <w:rPr>
          <w:sz w:val="28"/>
          <w:szCs w:val="28"/>
        </w:rPr>
        <w:t>»</w:t>
      </w:r>
      <w:r w:rsidRPr="00F126AC">
        <w:rPr>
          <w:sz w:val="28"/>
          <w:szCs w:val="28"/>
        </w:rPr>
        <w:t xml:space="preserve"> признать утратившим силу.</w:t>
      </w:r>
    </w:p>
    <w:p w:rsidR="0035176D" w:rsidRPr="00F126AC" w:rsidRDefault="0035176D" w:rsidP="0037036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F126AC">
        <w:rPr>
          <w:sz w:val="28"/>
          <w:szCs w:val="28"/>
        </w:rPr>
        <w:t>Настоящее ре</w:t>
      </w:r>
      <w:r>
        <w:rPr>
          <w:sz w:val="28"/>
          <w:szCs w:val="28"/>
        </w:rPr>
        <w:t xml:space="preserve">шение вступает в силу после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</w:t>
      </w:r>
      <w:r>
        <w:rPr>
          <w:sz w:val="28"/>
          <w:szCs w:val="28"/>
        </w:rPr>
        <w:t>Кечушевского</w:t>
      </w:r>
      <w:r w:rsidRPr="00F126AC">
        <w:rPr>
          <w:sz w:val="28"/>
          <w:szCs w:val="28"/>
        </w:rPr>
        <w:t xml:space="preserve"> сельского поселения.</w:t>
      </w:r>
    </w:p>
    <w:p w:rsidR="0035176D" w:rsidRDefault="0035176D" w:rsidP="00370363">
      <w:pPr>
        <w:rPr>
          <w:sz w:val="28"/>
          <w:szCs w:val="28"/>
        </w:rPr>
      </w:pPr>
    </w:p>
    <w:p w:rsidR="0035176D" w:rsidRDefault="0035176D" w:rsidP="00370363">
      <w:pPr>
        <w:rPr>
          <w:sz w:val="28"/>
          <w:szCs w:val="28"/>
        </w:rPr>
      </w:pPr>
    </w:p>
    <w:p w:rsidR="0035176D" w:rsidRPr="00F126AC" w:rsidRDefault="0035176D" w:rsidP="00370363">
      <w:pPr>
        <w:rPr>
          <w:sz w:val="28"/>
          <w:szCs w:val="28"/>
        </w:rPr>
      </w:pPr>
    </w:p>
    <w:p w:rsidR="0035176D" w:rsidRPr="00F126AC" w:rsidRDefault="0035176D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Глава </w:t>
      </w:r>
      <w:r>
        <w:rPr>
          <w:sz w:val="28"/>
          <w:szCs w:val="28"/>
          <w:lang w:eastAsia="ar-SA"/>
        </w:rPr>
        <w:t>Кечушевского</w:t>
      </w:r>
    </w:p>
    <w:p w:rsidR="0035176D" w:rsidRPr="00F126AC" w:rsidRDefault="0035176D" w:rsidP="00370363">
      <w:pPr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М.И.Слюняев</w:t>
      </w:r>
      <w:r w:rsidRPr="00F126AC">
        <w:rPr>
          <w:sz w:val="28"/>
          <w:szCs w:val="28"/>
          <w:lang w:eastAsia="ar-SA"/>
        </w:rPr>
        <w:t xml:space="preserve"> </w:t>
      </w:r>
    </w:p>
    <w:p w:rsidR="0035176D" w:rsidRPr="00F126AC" w:rsidRDefault="0035176D" w:rsidP="00370363">
      <w:pPr>
        <w:ind w:firstLine="708"/>
        <w:jc w:val="both"/>
        <w:rPr>
          <w:sz w:val="28"/>
          <w:szCs w:val="28"/>
          <w:lang w:eastAsia="ar-SA"/>
        </w:rPr>
      </w:pPr>
    </w:p>
    <w:p w:rsidR="0035176D" w:rsidRPr="007347B5" w:rsidRDefault="0035176D" w:rsidP="00370363">
      <w:pPr>
        <w:ind w:left="113" w:firstLine="720"/>
        <w:jc w:val="both"/>
        <w:rPr>
          <w:bCs/>
          <w:sz w:val="28"/>
          <w:szCs w:val="28"/>
          <w:lang w:eastAsia="ar-SA"/>
        </w:rPr>
      </w:pPr>
    </w:p>
    <w:p w:rsidR="0035176D" w:rsidRDefault="0035176D" w:rsidP="00370363"/>
    <w:sectPr w:rsidR="0035176D" w:rsidSect="00636C4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0363"/>
    <w:rsid w:val="0000736D"/>
    <w:rsid w:val="000225BC"/>
    <w:rsid w:val="00226245"/>
    <w:rsid w:val="002C0C78"/>
    <w:rsid w:val="0035176D"/>
    <w:rsid w:val="00370363"/>
    <w:rsid w:val="003F36DE"/>
    <w:rsid w:val="00410EE9"/>
    <w:rsid w:val="00431216"/>
    <w:rsid w:val="00460838"/>
    <w:rsid w:val="004622D8"/>
    <w:rsid w:val="004F7369"/>
    <w:rsid w:val="005E3868"/>
    <w:rsid w:val="00636C44"/>
    <w:rsid w:val="00677DB3"/>
    <w:rsid w:val="006E40C1"/>
    <w:rsid w:val="00716D1E"/>
    <w:rsid w:val="007347B5"/>
    <w:rsid w:val="0075636F"/>
    <w:rsid w:val="009F3A07"/>
    <w:rsid w:val="00A25752"/>
    <w:rsid w:val="00A96C7B"/>
    <w:rsid w:val="00AA6A5B"/>
    <w:rsid w:val="00B430F9"/>
    <w:rsid w:val="00CC17B2"/>
    <w:rsid w:val="00E23403"/>
    <w:rsid w:val="00F12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363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370363"/>
    <w:pPr>
      <w:widowControl/>
      <w:suppressAutoHyphens w:val="0"/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70363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">
    <w:name w:val="Цветовое выделение"/>
    <w:uiPriority w:val="99"/>
    <w:rsid w:val="00370363"/>
    <w:rPr>
      <w:b/>
      <w:color w:val="26282F"/>
    </w:rPr>
  </w:style>
  <w:style w:type="paragraph" w:styleId="BalloonText">
    <w:name w:val="Balloon Text"/>
    <w:basedOn w:val="Normal"/>
    <w:link w:val="BalloonTextChar"/>
    <w:uiPriority w:val="99"/>
    <w:semiHidden/>
    <w:rsid w:val="000225B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B11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5</Pages>
  <Words>931</Words>
  <Characters>5311</Characters>
  <Application>Microsoft Office Outlook</Application>
  <DocSecurity>0</DocSecurity>
  <Lines>0</Lines>
  <Paragraphs>0</Paragraphs>
  <ScaleCrop>false</ScaleCrop>
  <Company>office 2007 rus ent: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КЕЧУШЕВСКОГО СЕЛЬСКОГО ПОСЕЛЕНИЯ </dc:title>
  <dc:subject/>
  <dc:creator>user</dc:creator>
  <cp:keywords/>
  <dc:description/>
  <cp:lastModifiedBy>user</cp:lastModifiedBy>
  <cp:revision>3</cp:revision>
  <cp:lastPrinted>2023-08-01T05:48:00Z</cp:lastPrinted>
  <dcterms:created xsi:type="dcterms:W3CDTF">2023-07-31T05:41:00Z</dcterms:created>
  <dcterms:modified xsi:type="dcterms:W3CDTF">2023-08-01T05:50:00Z</dcterms:modified>
</cp:coreProperties>
</file>