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КЕЧУШЕВСКОГО СЕЛЬСКОГО ПОСЕЛЕНИЯ АРДАТОВСКОГО МУНИЦИПАЛЬНОГО РАЙОНА </w:t>
      </w:r>
    </w:p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2E69" w:rsidRPr="00716D1E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ЧЕТВЕРТОГО СОЗЫВА</w:t>
      </w:r>
    </w:p>
    <w:p w:rsidR="007F2E69" w:rsidRDefault="007F2E69" w:rsidP="001E3259">
      <w:pPr>
        <w:jc w:val="center"/>
        <w:rPr>
          <w:sz w:val="28"/>
          <w:szCs w:val="28"/>
        </w:rPr>
      </w:pPr>
    </w:p>
    <w:p w:rsidR="007F2E69" w:rsidRPr="00716D1E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F2E69" w:rsidRPr="00716D1E" w:rsidRDefault="007F2E69" w:rsidP="001E325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16 августа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             </w:t>
      </w:r>
      <w:r w:rsidRPr="00716D1E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51</w:t>
      </w:r>
    </w:p>
    <w:p w:rsidR="007F2E69" w:rsidRPr="00E91145" w:rsidRDefault="007F2E69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7F2E69" w:rsidRPr="00E91145" w:rsidRDefault="007F2E69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7F2E69" w:rsidRPr="00E91145" w:rsidRDefault="007F2E69" w:rsidP="00670EF3">
      <w:pPr>
        <w:pStyle w:val="NoSpacing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E91145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</w:t>
      </w:r>
      <w:r>
        <w:rPr>
          <w:rFonts w:ascii="Times New Roman" w:hAnsi="Times New Roman"/>
          <w:sz w:val="28"/>
          <w:szCs w:val="28"/>
        </w:rPr>
        <w:t xml:space="preserve">                           от 25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71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7F2E69" w:rsidRPr="00E91145" w:rsidRDefault="007F2E69" w:rsidP="00987209">
      <w:pPr>
        <w:pStyle w:val="NoSpacing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7F2E69" w:rsidRDefault="007F2E69" w:rsidP="00987209">
      <w:pPr>
        <w:pStyle w:val="NoSpacing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7F2E69" w:rsidRPr="00E91145" w:rsidRDefault="007F2E69" w:rsidP="00987209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F2E69" w:rsidRPr="00AB65C3" w:rsidRDefault="007F2E69" w:rsidP="0098720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Кечушевского</w:t>
      </w:r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25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71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7F2E69" w:rsidRDefault="007F2E69" w:rsidP="009872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7F2E69" w:rsidRDefault="007F2E69" w:rsidP="00987209">
      <w:pPr>
        <w:ind w:firstLine="567"/>
        <w:jc w:val="both"/>
        <w:rPr>
          <w:sz w:val="28"/>
          <w:szCs w:val="28"/>
        </w:rPr>
      </w:pPr>
    </w:p>
    <w:p w:rsidR="007F2E69" w:rsidRPr="00670EF3" w:rsidRDefault="007F2E69" w:rsidP="00670EF3">
      <w:pPr>
        <w:spacing w:line="240" w:lineRule="atLeast"/>
        <w:ind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7F2E69" w:rsidRPr="00A2608C" w:rsidRDefault="007F2E69" w:rsidP="00A2608C">
      <w:pPr>
        <w:pStyle w:val="s1"/>
        <w:spacing w:line="240" w:lineRule="atLeast"/>
        <w:ind w:firstLine="567"/>
        <w:contextualSpacing/>
        <w:jc w:val="both"/>
        <w:rPr>
          <w:bCs/>
          <w:sz w:val="28"/>
          <w:szCs w:val="28"/>
          <w:lang w:eastAsia="en-US"/>
        </w:rPr>
      </w:pPr>
      <w:r w:rsidRPr="00670EF3">
        <w:rPr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bCs/>
          <w:sz w:val="28"/>
          <w:szCs w:val="28"/>
          <w:lang w:eastAsia="en-US"/>
        </w:rPr>
        <w:t>«</w:t>
      </w:r>
      <w:r w:rsidRPr="00670EF3">
        <w:rPr>
          <w:bCs/>
          <w:sz w:val="28"/>
          <w:szCs w:val="28"/>
          <w:lang w:eastAsia="en-US"/>
        </w:rPr>
        <w:t>О ветеранах</w:t>
      </w:r>
      <w:r>
        <w:rPr>
          <w:bCs/>
          <w:sz w:val="28"/>
          <w:szCs w:val="28"/>
          <w:lang w:eastAsia="en-US"/>
        </w:rPr>
        <w:t>»</w:t>
      </w:r>
      <w:r w:rsidRPr="00670EF3">
        <w:rPr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7F2E69" w:rsidRPr="00A2608C" w:rsidRDefault="007F2E69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7F2E69" w:rsidRPr="0027068D" w:rsidRDefault="007F2E69" w:rsidP="0027068D">
      <w:pPr>
        <w:ind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7F2E69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Pr="00B5441A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Pr="00B5441A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Кечушевского</w:t>
      </w:r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М.И.Слюняев                                           </w:t>
      </w:r>
    </w:p>
    <w:p w:rsidR="007F2E69" w:rsidRDefault="007F2E69" w:rsidP="0098720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7F2E69" w:rsidRDefault="007F2E69"/>
    <w:p w:rsidR="007F2E69" w:rsidRDefault="007F2E69"/>
    <w:p w:rsidR="007F2E69" w:rsidRDefault="007F2E69"/>
    <w:p w:rsidR="007F2E69" w:rsidRPr="008428AD" w:rsidRDefault="007F2E69"/>
    <w:p w:rsidR="007F2E69" w:rsidRPr="008428AD" w:rsidRDefault="007F2E69"/>
    <w:p w:rsidR="007F2E69" w:rsidRPr="008428AD" w:rsidRDefault="007F2E69"/>
    <w:sectPr w:rsidR="007F2E69" w:rsidRPr="008428AD" w:rsidSect="0098720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4E4"/>
    <w:rsid w:val="00011D4D"/>
    <w:rsid w:val="0005775B"/>
    <w:rsid w:val="001E3259"/>
    <w:rsid w:val="0027068D"/>
    <w:rsid w:val="002B444F"/>
    <w:rsid w:val="004755BF"/>
    <w:rsid w:val="00496109"/>
    <w:rsid w:val="004F16D0"/>
    <w:rsid w:val="00560C53"/>
    <w:rsid w:val="005634E4"/>
    <w:rsid w:val="00670EF3"/>
    <w:rsid w:val="006805CA"/>
    <w:rsid w:val="00716D1E"/>
    <w:rsid w:val="007F2E69"/>
    <w:rsid w:val="008428AD"/>
    <w:rsid w:val="008561FB"/>
    <w:rsid w:val="00987209"/>
    <w:rsid w:val="00A2608C"/>
    <w:rsid w:val="00A6445C"/>
    <w:rsid w:val="00AB65C3"/>
    <w:rsid w:val="00AB6B62"/>
    <w:rsid w:val="00B5441A"/>
    <w:rsid w:val="00B624EE"/>
    <w:rsid w:val="00CA3937"/>
    <w:rsid w:val="00CF2817"/>
    <w:rsid w:val="00D65B5B"/>
    <w:rsid w:val="00E91145"/>
    <w:rsid w:val="00EC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2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87209"/>
    <w:rPr>
      <w:rFonts w:eastAsia="Times New Roman"/>
    </w:rPr>
  </w:style>
  <w:style w:type="paragraph" w:customStyle="1" w:styleId="s1">
    <w:name w:val="s_1"/>
    <w:basedOn w:val="Normal"/>
    <w:uiPriority w:val="99"/>
    <w:rsid w:val="00670E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561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1D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2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501</Words>
  <Characters>2860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АРДАТОВСКОГО МУНИЦИПАЛЬНОГО РАЙОНА </dc:title>
  <dc:subject/>
  <dc:creator>1</dc:creator>
  <cp:keywords/>
  <dc:description/>
  <cp:lastModifiedBy>user</cp:lastModifiedBy>
  <cp:revision>3</cp:revision>
  <cp:lastPrinted>2023-08-16T08:22:00Z</cp:lastPrinted>
  <dcterms:created xsi:type="dcterms:W3CDTF">2023-08-08T07:09:00Z</dcterms:created>
  <dcterms:modified xsi:type="dcterms:W3CDTF">2023-08-16T08:22:00Z</dcterms:modified>
</cp:coreProperties>
</file>