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D9" w:rsidRDefault="008337D9" w:rsidP="001378E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2055A0">
        <w:rPr>
          <w:spacing w:val="-3"/>
          <w:sz w:val="28"/>
          <w:szCs w:val="28"/>
          <w:highlight w:val="white"/>
        </w:rPr>
        <w:t xml:space="preserve">Приложение </w:t>
      </w:r>
      <w:r>
        <w:rPr>
          <w:spacing w:val="-3"/>
          <w:sz w:val="28"/>
          <w:szCs w:val="28"/>
          <w:highlight w:val="white"/>
        </w:rPr>
        <w:t>2</w:t>
      </w:r>
      <w:bookmarkStart w:id="0" w:name="_GoBack"/>
      <w:bookmarkEnd w:id="0"/>
      <w:r w:rsidRPr="002055A0">
        <w:rPr>
          <w:spacing w:val="-3"/>
          <w:sz w:val="28"/>
          <w:szCs w:val="28"/>
          <w:highlight w:val="white"/>
        </w:rPr>
        <w:t xml:space="preserve"> к информационному сообщению</w:t>
      </w:r>
    </w:p>
    <w:p w:rsidR="008337D9" w:rsidRDefault="008337D9" w:rsidP="008445C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Cs/>
          <w:sz w:val="28"/>
          <w:szCs w:val="28"/>
          <w:lang w:eastAsia="ru-RU"/>
        </w:rPr>
        <w:t xml:space="preserve">Договор 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купли-продажи муниципального имущества 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Ардатов                                                              </w:t>
      </w:r>
      <w:r w:rsidRPr="00BD106E">
        <w:rPr>
          <w:rFonts w:ascii="Times New Roman" w:hAnsi="Times New Roman"/>
          <w:sz w:val="28"/>
          <w:szCs w:val="28"/>
          <w:lang w:eastAsia="ru-RU"/>
        </w:rPr>
        <w:t>«_____» _______</w:t>
      </w:r>
      <w:r>
        <w:rPr>
          <w:rFonts w:ascii="Times New Roman" w:hAnsi="Times New Roman"/>
          <w:sz w:val="28"/>
          <w:szCs w:val="28"/>
          <w:lang w:eastAsia="ru-RU"/>
        </w:rPr>
        <w:t>2023</w:t>
      </w:r>
      <w:r w:rsidRPr="00BD106E">
        <w:rPr>
          <w:rFonts w:ascii="Times New Roman" w:hAnsi="Times New Roman"/>
          <w:sz w:val="28"/>
          <w:szCs w:val="28"/>
          <w:lang w:eastAsia="ru-RU"/>
        </w:rPr>
        <w:t>г.</w:t>
      </w:r>
    </w:p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Кечушевского сельского поселения 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BD106E"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Кечушевского сельского поселения </w:t>
      </w:r>
      <w:r w:rsidRPr="00BD106E"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Ардатовского муниципального района Республики Мордовия, </w:t>
      </w:r>
      <w:r w:rsidRPr="00BD106E">
        <w:rPr>
          <w:rFonts w:ascii="Times New Roman" w:hAnsi="Times New Roman"/>
          <w:sz w:val="28"/>
          <w:szCs w:val="28"/>
          <w:lang w:eastAsia="ru-RU"/>
        </w:rPr>
        <w:t>ИНН 1301</w:t>
      </w:r>
      <w:r>
        <w:rPr>
          <w:rFonts w:ascii="Times New Roman" w:hAnsi="Times New Roman"/>
          <w:sz w:val="28"/>
          <w:szCs w:val="28"/>
          <w:lang w:eastAsia="ru-RU"/>
        </w:rPr>
        <w:t>401640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, ОГРН </w:t>
      </w:r>
      <w:r>
        <w:rPr>
          <w:rFonts w:ascii="Times New Roman" w:hAnsi="Times New Roman"/>
          <w:sz w:val="28"/>
          <w:szCs w:val="28"/>
          <w:lang w:eastAsia="ru-RU"/>
        </w:rPr>
        <w:t>1091322001176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>, адрес: 4318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>54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Ардатовский район, </w:t>
      </w:r>
      <w:r>
        <w:rPr>
          <w:rFonts w:ascii="Times New Roman" w:eastAsia="MS Mincho" w:hAnsi="Times New Roman"/>
          <w:sz w:val="28"/>
          <w:szCs w:val="28"/>
          <w:lang w:eastAsia="ru-RU"/>
        </w:rPr>
        <w:t>с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MS Mincho" w:hAnsi="Times New Roman"/>
          <w:sz w:val="28"/>
          <w:szCs w:val="28"/>
          <w:lang w:eastAsia="ru-RU"/>
        </w:rPr>
        <w:t>Кечушево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, ул. </w:t>
      </w:r>
      <w:r>
        <w:rPr>
          <w:rFonts w:ascii="Times New Roman" w:eastAsia="MS Mincho" w:hAnsi="Times New Roman"/>
          <w:sz w:val="28"/>
          <w:szCs w:val="28"/>
          <w:lang w:eastAsia="ru-RU"/>
        </w:rPr>
        <w:t>Ленина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, д. </w:t>
      </w:r>
      <w:r>
        <w:rPr>
          <w:rFonts w:ascii="Times New Roman" w:eastAsia="MS Mincho" w:hAnsi="Times New Roman"/>
          <w:sz w:val="28"/>
          <w:szCs w:val="28"/>
          <w:lang w:eastAsia="ru-RU"/>
        </w:rPr>
        <w:t>25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 xml:space="preserve"> лице главы Слюняева Михаила Ивановича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действующего на основании </w:t>
      </w:r>
      <w:r>
        <w:rPr>
          <w:rFonts w:ascii="Times New Roman" w:hAnsi="Times New Roman"/>
          <w:sz w:val="28"/>
          <w:szCs w:val="28"/>
          <w:lang w:eastAsia="ru-RU"/>
        </w:rPr>
        <w:t>Устава</w:t>
      </w:r>
      <w:r w:rsidRPr="00BD106E">
        <w:rPr>
          <w:rFonts w:ascii="Times New Roman" w:hAnsi="Times New Roman"/>
          <w:sz w:val="28"/>
          <w:szCs w:val="28"/>
          <w:lang w:eastAsia="ru-RU"/>
        </w:rPr>
        <w:t>, и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 w:rsidRPr="00BD106E"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 w:rsidRPr="00BD106E">
        <w:rPr>
          <w:rFonts w:ascii="Times New Roman" w:hAnsi="Times New Roman"/>
          <w:sz w:val="28"/>
          <w:szCs w:val="28"/>
          <w:lang w:eastAsia="ru-RU"/>
        </w:rPr>
        <w:t>с одной стороны, и ___________________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именуемый (-ая, -ое) в дальнейшем 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«Договор»)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о нижеследующем:</w:t>
      </w:r>
    </w:p>
    <w:p w:rsidR="008337D9" w:rsidRPr="00BD106E" w:rsidRDefault="008337D9" w:rsidP="008445CF">
      <w:pPr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 Предмет Договора. </w:t>
      </w:r>
    </w:p>
    <w:p w:rsidR="008337D9" w:rsidRPr="00BD106E" w:rsidRDefault="008337D9" w:rsidP="008445CF">
      <w:pPr>
        <w:tabs>
          <w:tab w:val="left" w:pos="480"/>
          <w:tab w:val="left" w:pos="33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1.1 Продавец передает Покупателю принадлежащее </w:t>
      </w:r>
      <w:r>
        <w:rPr>
          <w:rFonts w:ascii="Times New Roman" w:hAnsi="Times New Roman"/>
          <w:sz w:val="28"/>
          <w:szCs w:val="28"/>
          <w:lang w:eastAsia="ru-RU"/>
        </w:rPr>
        <w:t xml:space="preserve">Кечушевскому сельскому поселению </w:t>
      </w:r>
      <w:r w:rsidRPr="00BD106E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 на праве собственности имущество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 xml:space="preserve">: ________________ </w:t>
      </w:r>
      <w:r w:rsidRPr="00BD106E">
        <w:rPr>
          <w:rFonts w:ascii="Times New Roman" w:hAnsi="Times New Roman"/>
          <w:sz w:val="28"/>
          <w:szCs w:val="28"/>
          <w:lang w:eastAsia="ru-RU"/>
        </w:rPr>
        <w:t>(далее - «Имущество»), 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1.1.2 Принять Имущество в собственность в установленном порядке.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8337D9" w:rsidRPr="00BD106E" w:rsidRDefault="008337D9" w:rsidP="008445CF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__________________, _________, ____________________________________</w:t>
      </w:r>
    </w:p>
    <w:p w:rsidR="008337D9" w:rsidRPr="00BD106E" w:rsidRDefault="008337D9" w:rsidP="008445CF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D106E">
        <w:rPr>
          <w:rFonts w:ascii="Times New Roman" w:hAnsi="Times New Roman"/>
          <w:lang w:eastAsia="ru-RU"/>
        </w:rPr>
        <w:t>(наименование имущества)      (площадь)                           (местонахождение)</w:t>
      </w:r>
    </w:p>
    <w:p w:rsidR="008337D9" w:rsidRPr="00BD106E" w:rsidRDefault="008337D9" w:rsidP="008445CF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Имущество принадлежит </w:t>
      </w:r>
      <w:r>
        <w:rPr>
          <w:rFonts w:ascii="Times New Roman" w:hAnsi="Times New Roman"/>
          <w:sz w:val="28"/>
          <w:szCs w:val="28"/>
          <w:lang w:eastAsia="ru-RU"/>
        </w:rPr>
        <w:t xml:space="preserve">Кечушевскому сельскому поселению </w:t>
      </w:r>
      <w:r w:rsidRPr="00BD106E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 на основании__________________________________________________________</w:t>
      </w:r>
    </w:p>
    <w:p w:rsidR="008337D9" w:rsidRPr="00BD106E" w:rsidRDefault="008337D9" w:rsidP="008445CF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lang w:eastAsia="ru-RU"/>
        </w:rPr>
      </w:pPr>
      <w:r w:rsidRPr="00BD106E">
        <w:rPr>
          <w:rFonts w:ascii="Times New Roman" w:hAnsi="Times New Roman"/>
          <w:lang w:eastAsia="ru-RU"/>
        </w:rPr>
        <w:t xml:space="preserve">          (документы, подтверждающие право собственности на объект недвижимости)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2. Оплата Имущества.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2.1 Цена продажи Имущества, указанного в п.1.2. настоящего Договора, определенная по итогам аукциона, составляет _______ </w:t>
      </w:r>
      <w:r w:rsidRPr="00BD106E">
        <w:rPr>
          <w:rFonts w:ascii="Times New Roman" w:hAnsi="Times New Roman"/>
          <w:bCs/>
          <w:sz w:val="28"/>
          <w:szCs w:val="28"/>
          <w:lang w:eastAsia="ru-RU"/>
        </w:rPr>
        <w:t>(__________) рублей, в том числе НДС.</w:t>
      </w:r>
    </w:p>
    <w:p w:rsidR="008337D9" w:rsidRPr="00BD106E" w:rsidRDefault="008337D9" w:rsidP="008445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2.2 Задаток в сумме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_______ </w:t>
      </w:r>
      <w:r w:rsidRPr="00BD106E">
        <w:rPr>
          <w:rFonts w:ascii="Times New Roman" w:hAnsi="Times New Roman"/>
          <w:bCs/>
          <w:sz w:val="28"/>
          <w:szCs w:val="28"/>
          <w:lang w:eastAsia="ru-RU"/>
        </w:rPr>
        <w:t>(__________) рублей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>,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внесенный Покупателем, засчитывается в счет оплаты Имущества.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За вычетом суммы задатка Покупатель обязан уплатить за Имущество             ________ (___________) рублей</w:t>
      </w:r>
      <w:r w:rsidRPr="00BD106E"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sz w:val="28"/>
          <w:szCs w:val="28"/>
          <w:lang w:eastAsia="ru-RU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8337D9" w:rsidRPr="003F5062" w:rsidRDefault="008337D9" w:rsidP="003F506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F5062">
        <w:rPr>
          <w:rFonts w:ascii="Times New Roman" w:hAnsi="Times New Roman"/>
          <w:sz w:val="28"/>
          <w:szCs w:val="28"/>
          <w:lang w:eastAsia="ru-RU"/>
        </w:rPr>
        <w:t>Получатель:</w:t>
      </w:r>
      <w:r w:rsidRPr="003F506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3F5062">
        <w:rPr>
          <w:rFonts w:ascii="Times New Roman" w:hAnsi="Times New Roman"/>
          <w:sz w:val="28"/>
          <w:szCs w:val="28"/>
        </w:rPr>
        <w:t>УФК по Республике Мордовия (Администрация</w:t>
      </w:r>
      <w:r>
        <w:rPr>
          <w:rFonts w:ascii="Times New Roman" w:hAnsi="Times New Roman"/>
          <w:sz w:val="28"/>
          <w:szCs w:val="28"/>
        </w:rPr>
        <w:t xml:space="preserve"> Кечушевского сельского поселения</w:t>
      </w:r>
      <w:r w:rsidRPr="003F5062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Мордовия) в Отделение - НБ Республика Мордовия Банка России// УФК по Республике Мордовия г. Саранск, р/с 03100643000000010900, ИНН 1301</w:t>
      </w:r>
      <w:r>
        <w:rPr>
          <w:rFonts w:ascii="Times New Roman" w:hAnsi="Times New Roman"/>
          <w:sz w:val="28"/>
          <w:szCs w:val="28"/>
        </w:rPr>
        <w:t>401640</w:t>
      </w:r>
      <w:r w:rsidRPr="003F5062">
        <w:rPr>
          <w:rFonts w:ascii="Times New Roman" w:hAnsi="Times New Roman"/>
          <w:sz w:val="28"/>
          <w:szCs w:val="28"/>
        </w:rPr>
        <w:t>, КПП 130101001, БИК 018952501, код бюджетной классификации 90011</w:t>
      </w:r>
      <w:r>
        <w:rPr>
          <w:rFonts w:ascii="Times New Roman" w:hAnsi="Times New Roman"/>
          <w:sz w:val="28"/>
          <w:szCs w:val="28"/>
        </w:rPr>
        <w:t>4</w:t>
      </w:r>
      <w:r w:rsidRPr="003F5062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2053050000410 ЕКС</w:t>
      </w:r>
      <w:r w:rsidRPr="003F5062">
        <w:rPr>
          <w:rFonts w:ascii="Times New Roman" w:hAnsi="Times New Roman"/>
          <w:sz w:val="28"/>
          <w:szCs w:val="28"/>
        </w:rPr>
        <w:t xml:space="preserve"> 40102810345370000076,</w:t>
      </w:r>
      <w:r w:rsidRPr="003F5062">
        <w:rPr>
          <w:rFonts w:ascii="Times New Roman" w:hAnsi="Times New Roman"/>
          <w:b/>
          <w:sz w:val="28"/>
          <w:szCs w:val="28"/>
        </w:rPr>
        <w:t xml:space="preserve"> </w:t>
      </w:r>
      <w:r w:rsidRPr="003F5062">
        <w:rPr>
          <w:rFonts w:ascii="Times New Roman" w:hAnsi="Times New Roman"/>
          <w:sz w:val="28"/>
          <w:szCs w:val="28"/>
        </w:rPr>
        <w:t xml:space="preserve">ОКТМО </w:t>
      </w:r>
      <w:r w:rsidRPr="003F5062">
        <w:rPr>
          <w:rFonts w:ascii="Times New Roman" w:hAnsi="Times New Roman"/>
          <w:sz w:val="28"/>
          <w:szCs w:val="28"/>
          <w:lang w:eastAsia="ru-RU"/>
        </w:rPr>
        <w:t>89603</w:t>
      </w:r>
      <w:r>
        <w:rPr>
          <w:rFonts w:ascii="Times New Roman" w:hAnsi="Times New Roman"/>
          <w:sz w:val="28"/>
          <w:szCs w:val="28"/>
          <w:lang w:eastAsia="ru-RU"/>
        </w:rPr>
        <w:t>420</w:t>
      </w:r>
    </w:p>
    <w:p w:rsidR="008337D9" w:rsidRPr="00BD106E" w:rsidRDefault="008337D9" w:rsidP="008445CF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5062">
        <w:rPr>
          <w:rFonts w:ascii="Times New Roman" w:hAnsi="Times New Roman"/>
          <w:sz w:val="28"/>
          <w:szCs w:val="28"/>
          <w:lang w:eastAsia="ru-RU"/>
        </w:rPr>
        <w:t>Покупатель извещает Продавца об оплате путем предоставления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копии платежного поручения.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Моментом оплаты считается день зачисления на расчетный счет УФК по РМ (Администрации городского округа Саранск) денежных средств, указанных в настоящем разделе.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3. Обязанности сторон.</w:t>
      </w:r>
    </w:p>
    <w:p w:rsidR="008337D9" w:rsidRPr="00BD106E" w:rsidRDefault="008337D9" w:rsidP="008445CF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3.1 Продавец обязан: 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3.1.2 оказывать покупателю необходимую помощь в совершении действий предусмотренных пунктом 3.2.3.;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3.2 Покупатель обязан: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3.2.2 оплатить стоимость Имущества в размере, порядке и сроки, указанные в пунктах 2.1.-2.3. Договора.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4. Ответственность сторон.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4.1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недостижения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4.3 Расторжение настоящего Договора не освобождает Покупателя от уплаты неустойки.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5. Переход права собственности на Имущество. 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5.2 Оплата Покупателем Имущества подтверждается выпиской с расчетного счета УФК по РМ (Администрации </w:t>
      </w:r>
      <w:r>
        <w:rPr>
          <w:rFonts w:ascii="Times New Roman" w:hAnsi="Times New Roman"/>
          <w:sz w:val="28"/>
          <w:szCs w:val="28"/>
          <w:lang w:eastAsia="ru-RU"/>
        </w:rPr>
        <w:t>Кечушевского сельского поселения Ардатовского муниципального района Республики Мордовия</w:t>
      </w:r>
      <w:r w:rsidRPr="00BD106E">
        <w:rPr>
          <w:rFonts w:ascii="Times New Roman" w:hAnsi="Times New Roman"/>
          <w:sz w:val="28"/>
          <w:szCs w:val="28"/>
          <w:lang w:eastAsia="ru-RU"/>
        </w:rPr>
        <w:t>) о поступлении денежных средств на оплату Имущества в порядке, предусмотренном настоящим Договором.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5.3 С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noProof/>
          <w:sz w:val="28"/>
          <w:szCs w:val="28"/>
          <w:lang w:eastAsia="ru-RU"/>
        </w:rPr>
        <w:t>6.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Ограничения использования и обременения Имущества. </w:t>
      </w:r>
    </w:p>
    <w:p w:rsidR="008337D9" w:rsidRPr="00BD106E" w:rsidRDefault="008337D9" w:rsidP="008445CF">
      <w:pPr>
        <w:spacing w:before="8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noProof/>
          <w:sz w:val="28"/>
          <w:szCs w:val="28"/>
          <w:lang w:eastAsia="ru-RU"/>
        </w:rPr>
        <w:t>6.1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В отношении Имущества ограничений в использовании (обременений) нет.</w:t>
      </w:r>
    </w:p>
    <w:p w:rsidR="008337D9" w:rsidRPr="00BD106E" w:rsidRDefault="008337D9" w:rsidP="008445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7. Особые условия.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8. Заключительные положения. 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8.1 Договор вступает в силу с момента его подписания.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8.3 В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8337D9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Приложение к Договору: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Акт приема - передачи Имущества.</w:t>
      </w:r>
    </w:p>
    <w:p w:rsidR="008337D9" w:rsidRPr="00BD106E" w:rsidRDefault="008337D9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Реквизиты и подписи сторон:</w:t>
      </w:r>
    </w:p>
    <w:p w:rsidR="008337D9" w:rsidRPr="00BD106E" w:rsidRDefault="008337D9" w:rsidP="008445CF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000"/>
      </w:tblPr>
      <w:tblGrid>
        <w:gridCol w:w="5353"/>
        <w:gridCol w:w="4921"/>
      </w:tblGrid>
      <w:tr w:rsidR="008337D9" w:rsidRPr="00BD106E" w:rsidTr="00615A65">
        <w:trPr>
          <w:trHeight w:val="4954"/>
        </w:trPr>
        <w:tc>
          <w:tcPr>
            <w:tcW w:w="5353" w:type="dxa"/>
          </w:tcPr>
          <w:p w:rsidR="008337D9" w:rsidRPr="005548CA" w:rsidRDefault="008337D9" w:rsidP="00615A65">
            <w:pPr>
              <w:spacing w:after="0" w:line="240" w:lineRule="auto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  <w:r w:rsidRPr="00BD106E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Кечушевского сельского поселения </w:t>
            </w:r>
            <w:r w:rsidRPr="00BD106E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Ардатовского </w:t>
            </w:r>
            <w:r w:rsidRPr="005548CA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муниципального района Республики Мордовия </w:t>
            </w:r>
          </w:p>
          <w:p w:rsidR="008337D9" w:rsidRPr="005548CA" w:rsidRDefault="008337D9" w:rsidP="00615A65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</w:p>
          <w:p w:rsidR="008337D9" w:rsidRPr="005548CA" w:rsidRDefault="008337D9" w:rsidP="00615A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F5062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4318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54</w:t>
            </w:r>
            <w:r w:rsidRPr="003F5062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, Республика Мордовия, Ардатовский район, 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с</w:t>
            </w:r>
            <w:r w:rsidRPr="003F5062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Кечушево</w:t>
            </w:r>
            <w:r w:rsidRPr="003F5062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, ул. 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Ленина</w:t>
            </w:r>
            <w:r w:rsidRPr="003F5062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д. 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25</w:t>
            </w:r>
            <w:r w:rsidRPr="003F5062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ИНН 1301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401640</w:t>
            </w:r>
            <w:r w:rsidRPr="003F5062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 </w:t>
            </w:r>
            <w:r w:rsidRPr="003F506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ОГРН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1091322001176</w:t>
            </w:r>
            <w:r w:rsidRPr="003F5062"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                                               </w:t>
            </w:r>
            <w:r w:rsidRPr="003F506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КПП: 130101001.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8337D9" w:rsidRPr="005548CA" w:rsidRDefault="008337D9" w:rsidP="00615A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D106E">
              <w:rPr>
                <w:rFonts w:ascii="Times New Roman" w:hAnsi="Times New Roman"/>
                <w:sz w:val="28"/>
                <w:szCs w:val="28"/>
                <w:lang w:eastAsia="ru-RU"/>
              </w:rPr>
              <w:t>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</w:t>
            </w:r>
            <w:r w:rsidRPr="00BD106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 </w:t>
            </w: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10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подпись         м.п.</w:t>
            </w:r>
          </w:p>
        </w:tc>
        <w:tc>
          <w:tcPr>
            <w:tcW w:w="4921" w:type="dxa"/>
          </w:tcPr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337D9" w:rsidRPr="00BD106E" w:rsidRDefault="008337D9" w:rsidP="00615A65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D106E">
              <w:rPr>
                <w:rFonts w:ascii="Times New Roman" w:hAnsi="Times New Roman"/>
                <w:sz w:val="28"/>
                <w:szCs w:val="28"/>
                <w:lang w:eastAsia="ru-RU"/>
              </w:rPr>
              <w:t>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</w:t>
            </w:r>
            <w:r w:rsidRPr="00BD106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 </w:t>
            </w:r>
          </w:p>
          <w:p w:rsidR="008337D9" w:rsidRPr="00BD106E" w:rsidRDefault="008337D9" w:rsidP="003F506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106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подпись           м.п.</w:t>
            </w:r>
          </w:p>
        </w:tc>
      </w:tr>
    </w:tbl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Продавец: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   Покупатель: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  <w:sectPr w:rsidR="008337D9" w:rsidRPr="00BD106E" w:rsidSect="004361DB">
          <w:pgSz w:w="11907" w:h="16840" w:code="9"/>
          <w:pgMar w:top="1134" w:right="851" w:bottom="1134" w:left="1418" w:header="720" w:footer="720" w:gutter="0"/>
          <w:cols w:space="720"/>
          <w:titlePg/>
        </w:sectPr>
      </w:pPr>
    </w:p>
    <w:p w:rsidR="008337D9" w:rsidRPr="00BD106E" w:rsidRDefault="008337D9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D106E">
        <w:rPr>
          <w:rFonts w:ascii="Times New Roman" w:hAnsi="Times New Roman"/>
          <w:sz w:val="24"/>
          <w:szCs w:val="24"/>
          <w:lang w:eastAsia="ru-RU"/>
        </w:rPr>
        <w:t>Приложение к д</w:t>
      </w:r>
      <w:r w:rsidRPr="00BD106E">
        <w:rPr>
          <w:rFonts w:ascii="Times New Roman" w:hAnsi="Times New Roman"/>
          <w:bCs/>
          <w:sz w:val="24"/>
          <w:szCs w:val="24"/>
          <w:lang w:eastAsia="ru-RU"/>
        </w:rPr>
        <w:t xml:space="preserve">оговору </w:t>
      </w:r>
    </w:p>
    <w:p w:rsidR="008337D9" w:rsidRPr="00BD106E" w:rsidRDefault="008337D9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D106E">
        <w:rPr>
          <w:rFonts w:ascii="Times New Roman" w:hAnsi="Times New Roman"/>
          <w:bCs/>
          <w:sz w:val="24"/>
          <w:szCs w:val="24"/>
          <w:lang w:eastAsia="ru-RU"/>
        </w:rPr>
        <w:t>купли-продажи муниципального</w:t>
      </w:r>
    </w:p>
    <w:p w:rsidR="008337D9" w:rsidRPr="00BD106E" w:rsidRDefault="008337D9" w:rsidP="008445CF">
      <w:pPr>
        <w:spacing w:after="0" w:line="240" w:lineRule="auto"/>
        <w:ind w:firstLine="5954"/>
        <w:jc w:val="both"/>
        <w:rPr>
          <w:rFonts w:ascii="Times New Roman" w:hAnsi="Times New Roman"/>
          <w:bCs/>
          <w:lang w:eastAsia="ru-RU"/>
        </w:rPr>
      </w:pPr>
      <w:r w:rsidRPr="00BD106E">
        <w:rPr>
          <w:rFonts w:ascii="Times New Roman" w:hAnsi="Times New Roman"/>
          <w:bCs/>
          <w:sz w:val="24"/>
          <w:szCs w:val="24"/>
          <w:lang w:eastAsia="ru-RU"/>
        </w:rPr>
        <w:t xml:space="preserve">имущества 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АКТ </w:t>
      </w:r>
    </w:p>
    <w:p w:rsidR="008337D9" w:rsidRPr="00BD106E" w:rsidRDefault="008337D9" w:rsidP="008445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ПРИЕМА-ПЕРЕДАЧИ</w:t>
      </w:r>
    </w:p>
    <w:p w:rsidR="008337D9" w:rsidRPr="00BD106E" w:rsidRDefault="008337D9" w:rsidP="008445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г. Ардатов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«____» ______</w:t>
      </w:r>
      <w:r>
        <w:rPr>
          <w:rFonts w:ascii="Times New Roman" w:hAnsi="Times New Roman"/>
          <w:sz w:val="28"/>
          <w:szCs w:val="28"/>
          <w:lang w:eastAsia="ru-RU"/>
        </w:rPr>
        <w:t>2023</w:t>
      </w:r>
      <w:r w:rsidRPr="00BD106E">
        <w:rPr>
          <w:rFonts w:ascii="Times New Roman" w:hAnsi="Times New Roman"/>
          <w:sz w:val="28"/>
          <w:szCs w:val="28"/>
          <w:lang w:eastAsia="ru-RU"/>
        </w:rPr>
        <w:t>г.</w:t>
      </w:r>
    </w:p>
    <w:p w:rsidR="008337D9" w:rsidRPr="00BD106E" w:rsidRDefault="008337D9" w:rsidP="008445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Кечушевского сельского поселения 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BD106E"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 w:rsidRPr="00BD106E"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Ардатовского муниципального района Республики Мордовия, </w:t>
      </w:r>
      <w:r w:rsidRPr="00BD106E">
        <w:rPr>
          <w:rFonts w:ascii="Times New Roman" w:hAnsi="Times New Roman"/>
          <w:sz w:val="28"/>
          <w:szCs w:val="28"/>
          <w:lang w:eastAsia="ru-RU"/>
        </w:rPr>
        <w:t>ИНН 1301</w:t>
      </w:r>
      <w:r>
        <w:rPr>
          <w:rFonts w:ascii="Times New Roman" w:hAnsi="Times New Roman"/>
          <w:sz w:val="28"/>
          <w:szCs w:val="28"/>
          <w:lang w:eastAsia="ru-RU"/>
        </w:rPr>
        <w:t>401640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, ОГРН </w:t>
      </w:r>
      <w:r>
        <w:rPr>
          <w:rFonts w:ascii="Times New Roman" w:hAnsi="Times New Roman"/>
          <w:sz w:val="28"/>
          <w:szCs w:val="28"/>
          <w:lang w:eastAsia="ru-RU"/>
        </w:rPr>
        <w:t>1091322001176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>, адрес: 4318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>54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Ардатовский район, </w:t>
      </w:r>
      <w:r>
        <w:rPr>
          <w:rFonts w:ascii="Times New Roman" w:eastAsia="MS Mincho" w:hAnsi="Times New Roman"/>
          <w:sz w:val="28"/>
          <w:szCs w:val="28"/>
          <w:lang w:eastAsia="ru-RU"/>
        </w:rPr>
        <w:t>с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MS Mincho" w:hAnsi="Times New Roman"/>
          <w:sz w:val="28"/>
          <w:szCs w:val="28"/>
          <w:lang w:eastAsia="ru-RU"/>
        </w:rPr>
        <w:t>Кечушево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, ул. </w:t>
      </w:r>
      <w:r>
        <w:rPr>
          <w:rFonts w:ascii="Times New Roman" w:eastAsia="MS Mincho" w:hAnsi="Times New Roman"/>
          <w:sz w:val="28"/>
          <w:szCs w:val="28"/>
          <w:lang w:eastAsia="ru-RU"/>
        </w:rPr>
        <w:t>Ленина</w:t>
      </w:r>
      <w:r w:rsidRPr="00BD106E">
        <w:rPr>
          <w:rFonts w:ascii="Times New Roman" w:eastAsia="MS Mincho" w:hAnsi="Times New Roman"/>
          <w:sz w:val="28"/>
          <w:szCs w:val="28"/>
          <w:lang w:eastAsia="ru-RU"/>
        </w:rPr>
        <w:t xml:space="preserve">, д. </w:t>
      </w:r>
      <w:r>
        <w:rPr>
          <w:rFonts w:ascii="Times New Roman" w:eastAsia="MS Mincho" w:hAnsi="Times New Roman"/>
          <w:sz w:val="28"/>
          <w:szCs w:val="28"/>
          <w:lang w:eastAsia="ru-RU"/>
        </w:rPr>
        <w:t>25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>, в лице__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>главы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__, </w:t>
      </w:r>
      <w:r w:rsidRPr="00BD106E">
        <w:rPr>
          <w:rFonts w:ascii="Times New Roman" w:hAnsi="Times New Roman"/>
          <w:sz w:val="28"/>
          <w:szCs w:val="28"/>
          <w:lang w:eastAsia="ru-RU"/>
        </w:rPr>
        <w:t>действующего на основании____</w:t>
      </w:r>
      <w:r>
        <w:rPr>
          <w:rFonts w:ascii="Times New Roman" w:hAnsi="Times New Roman"/>
          <w:sz w:val="28"/>
          <w:szCs w:val="28"/>
          <w:lang w:eastAsia="ru-RU"/>
        </w:rPr>
        <w:t>Устава</w:t>
      </w:r>
      <w:r w:rsidRPr="00BD106E">
        <w:rPr>
          <w:rFonts w:ascii="Times New Roman" w:hAnsi="Times New Roman"/>
          <w:sz w:val="28"/>
          <w:szCs w:val="28"/>
          <w:lang w:eastAsia="ru-RU"/>
        </w:rPr>
        <w:t>__, и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 w:rsidRPr="00BD106E"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с одной стороны, и, _____________ именуемый (-ая, -ое) в дальнейшем </w:t>
      </w:r>
      <w:r w:rsidRPr="00BD106E"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 w:rsidRPr="00BD106E"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8337D9" w:rsidRPr="00BD106E" w:rsidRDefault="008337D9" w:rsidP="008445C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37D9" w:rsidRPr="00BD106E" w:rsidRDefault="008337D9" w:rsidP="008445C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в собственность: _____________________________.</w:t>
      </w:r>
    </w:p>
    <w:p w:rsidR="008337D9" w:rsidRPr="00BD106E" w:rsidRDefault="008337D9" w:rsidP="008445CF">
      <w:pPr>
        <w:spacing w:after="0" w:line="240" w:lineRule="auto"/>
        <w:ind w:left="142" w:firstLine="851"/>
        <w:jc w:val="both"/>
        <w:rPr>
          <w:rFonts w:ascii="Times New Roman" w:hAnsi="Times New Roman"/>
          <w:lang w:eastAsia="ru-RU"/>
        </w:rPr>
      </w:pPr>
      <w:r w:rsidRPr="00BD106E">
        <w:rPr>
          <w:rFonts w:ascii="Times New Roman" w:hAnsi="Times New Roman"/>
          <w:lang w:eastAsia="ru-RU"/>
        </w:rPr>
        <w:t>(реквизиты имущества)</w:t>
      </w:r>
    </w:p>
    <w:p w:rsidR="008337D9" w:rsidRPr="00BD106E" w:rsidRDefault="008337D9" w:rsidP="008445CF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е. </w:t>
      </w:r>
    </w:p>
    <w:p w:rsidR="008337D9" w:rsidRPr="00BD106E" w:rsidRDefault="008337D9" w:rsidP="008445CF">
      <w:pPr>
        <w:numPr>
          <w:ilvl w:val="0"/>
          <w:numId w:val="1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>Покупатель не имеет претензий к Продавцу в отношении качества и стоимости нежилого помещения.</w:t>
      </w:r>
    </w:p>
    <w:p w:rsidR="008337D9" w:rsidRPr="00BD106E" w:rsidRDefault="008337D9" w:rsidP="008445CF">
      <w:pPr>
        <w:numPr>
          <w:ilvl w:val="0"/>
          <w:numId w:val="1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BD106E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Настоящий акт составлен в трех экземплярах, имеющих одинаковую юридическую силу. </w:t>
      </w:r>
    </w:p>
    <w:p w:rsidR="008337D9" w:rsidRPr="00BD106E" w:rsidRDefault="008337D9" w:rsidP="008445C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Сдал: </w:t>
      </w:r>
    </w:p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_______________________ </w:t>
      </w:r>
    </w:p>
    <w:p w:rsidR="008337D9" w:rsidRPr="00BD106E" w:rsidRDefault="008337D9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D106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м.п.     подпись</w:t>
      </w:r>
    </w:p>
    <w:p w:rsidR="008337D9" w:rsidRPr="00BD106E" w:rsidRDefault="008337D9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337D9" w:rsidRPr="00BD106E" w:rsidRDefault="008337D9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Принял: </w:t>
      </w:r>
    </w:p>
    <w:p w:rsidR="008337D9" w:rsidRPr="00BD106E" w:rsidRDefault="008337D9" w:rsidP="008445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106E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________________________ </w:t>
      </w:r>
    </w:p>
    <w:p w:rsidR="008337D9" w:rsidRPr="00BD106E" w:rsidRDefault="008337D9" w:rsidP="008445CF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D106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м.п.      подпись </w:t>
      </w:r>
    </w:p>
    <w:p w:rsidR="008337D9" w:rsidRDefault="008337D9" w:rsidP="008445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337D9" w:rsidRDefault="008337D9"/>
    <w:sectPr w:rsidR="008337D9" w:rsidSect="00E4430C">
      <w:pgSz w:w="11906" w:h="16838"/>
      <w:pgMar w:top="1077" w:right="964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57C"/>
    <w:rsid w:val="00017E97"/>
    <w:rsid w:val="00065EDF"/>
    <w:rsid w:val="000B2FC1"/>
    <w:rsid w:val="000C2F62"/>
    <w:rsid w:val="000C351A"/>
    <w:rsid w:val="001100F8"/>
    <w:rsid w:val="001101A4"/>
    <w:rsid w:val="001378EC"/>
    <w:rsid w:val="002055A0"/>
    <w:rsid w:val="00213EBB"/>
    <w:rsid w:val="00260A52"/>
    <w:rsid w:val="0026453D"/>
    <w:rsid w:val="00317583"/>
    <w:rsid w:val="00377B42"/>
    <w:rsid w:val="003F5062"/>
    <w:rsid w:val="004361DB"/>
    <w:rsid w:val="005548CA"/>
    <w:rsid w:val="005C257C"/>
    <w:rsid w:val="00615A65"/>
    <w:rsid w:val="00673491"/>
    <w:rsid w:val="00682CB7"/>
    <w:rsid w:val="006C1754"/>
    <w:rsid w:val="007110EF"/>
    <w:rsid w:val="007D2EB6"/>
    <w:rsid w:val="00820F86"/>
    <w:rsid w:val="008337D9"/>
    <w:rsid w:val="00833AB7"/>
    <w:rsid w:val="008445CF"/>
    <w:rsid w:val="008B1DA6"/>
    <w:rsid w:val="008B4140"/>
    <w:rsid w:val="008C04B5"/>
    <w:rsid w:val="009A60DE"/>
    <w:rsid w:val="00A30967"/>
    <w:rsid w:val="00B906B4"/>
    <w:rsid w:val="00BA33B1"/>
    <w:rsid w:val="00BD106E"/>
    <w:rsid w:val="00BF4402"/>
    <w:rsid w:val="00C96F52"/>
    <w:rsid w:val="00CA074A"/>
    <w:rsid w:val="00D64ACB"/>
    <w:rsid w:val="00E4430C"/>
    <w:rsid w:val="00FA5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5CF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5</Pages>
  <Words>1386</Words>
  <Characters>7904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</dc:title>
  <dc:subject/>
  <dc:creator>1</dc:creator>
  <cp:keywords/>
  <dc:description/>
  <cp:lastModifiedBy>user</cp:lastModifiedBy>
  <cp:revision>3</cp:revision>
  <cp:lastPrinted>2022-04-13T05:52:00Z</cp:lastPrinted>
  <dcterms:created xsi:type="dcterms:W3CDTF">2023-11-15T13:02:00Z</dcterms:created>
  <dcterms:modified xsi:type="dcterms:W3CDTF">2023-11-16T05:49:00Z</dcterms:modified>
</cp:coreProperties>
</file>