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9D3" w:rsidRPr="002055A0" w:rsidRDefault="005D29D3" w:rsidP="006B05CD">
      <w:pPr>
        <w:jc w:val="right"/>
        <w:rPr>
          <w:spacing w:val="-3"/>
          <w:sz w:val="28"/>
          <w:szCs w:val="28"/>
          <w:highlight w:val="white"/>
        </w:rPr>
      </w:pPr>
      <w:r w:rsidRPr="002055A0">
        <w:rPr>
          <w:spacing w:val="-3"/>
          <w:sz w:val="28"/>
          <w:szCs w:val="28"/>
          <w:highlight w:val="white"/>
        </w:rPr>
        <w:t xml:space="preserve"> Приложение 1 к информационному сообщению</w:t>
      </w:r>
    </w:p>
    <w:p w:rsidR="005D29D3" w:rsidRPr="002055A0" w:rsidRDefault="005D29D3" w:rsidP="006B05CD">
      <w:pPr>
        <w:jc w:val="both"/>
        <w:rPr>
          <w:spacing w:val="-3"/>
          <w:sz w:val="28"/>
          <w:szCs w:val="28"/>
          <w:highlight w:val="white"/>
        </w:rPr>
      </w:pPr>
    </w:p>
    <w:p w:rsidR="005D29D3" w:rsidRPr="002055A0" w:rsidRDefault="005D29D3" w:rsidP="006B05CD">
      <w:pPr>
        <w:jc w:val="center"/>
        <w:rPr>
          <w:color w:val="000000"/>
          <w:sz w:val="28"/>
          <w:szCs w:val="28"/>
        </w:rPr>
      </w:pPr>
      <w:r w:rsidRPr="002055A0">
        <w:rPr>
          <w:b/>
          <w:bCs/>
          <w:color w:val="000000"/>
          <w:sz w:val="28"/>
          <w:szCs w:val="28"/>
        </w:rPr>
        <w:t>ЗАЯВКА НА УЧАСТИЕ В АУКЦИОНЕ</w:t>
      </w:r>
    </w:p>
    <w:p w:rsidR="005D29D3" w:rsidRPr="002055A0" w:rsidRDefault="005D29D3" w:rsidP="006B05CD">
      <w:pPr>
        <w:jc w:val="center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 xml:space="preserve">по продаже муниципального имущества, находящегося в собственности </w:t>
      </w:r>
      <w:r>
        <w:rPr>
          <w:color w:val="000000"/>
          <w:sz w:val="28"/>
          <w:szCs w:val="28"/>
        </w:rPr>
        <w:t>Кечушевского сельского поселения Ардатовского</w:t>
      </w:r>
      <w:r w:rsidRPr="002055A0">
        <w:rPr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</w:p>
    <w:p w:rsidR="005D29D3" w:rsidRDefault="005D29D3" w:rsidP="006B05C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г. Ардатов</w:t>
      </w:r>
      <w:r w:rsidRPr="002055A0">
        <w:rPr>
          <w:color w:val="000000"/>
          <w:sz w:val="28"/>
          <w:szCs w:val="28"/>
        </w:rPr>
        <w:t xml:space="preserve">                                                                    «___»__________202</w:t>
      </w:r>
      <w:r>
        <w:rPr>
          <w:color w:val="000000"/>
          <w:sz w:val="28"/>
          <w:szCs w:val="28"/>
        </w:rPr>
        <w:t>3</w:t>
      </w:r>
      <w:r w:rsidRPr="002055A0">
        <w:rPr>
          <w:color w:val="000000"/>
          <w:sz w:val="28"/>
          <w:szCs w:val="28"/>
        </w:rPr>
        <w:t xml:space="preserve">г. </w:t>
      </w:r>
    </w:p>
    <w:p w:rsidR="005D29D3" w:rsidRDefault="005D29D3" w:rsidP="006B05CD">
      <w:pPr>
        <w:jc w:val="both"/>
        <w:rPr>
          <w:color w:val="000000"/>
          <w:sz w:val="28"/>
          <w:szCs w:val="28"/>
        </w:rPr>
      </w:pP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Претендент________________________________________________________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  <w:vertAlign w:val="superscript"/>
        </w:rPr>
        <w:t xml:space="preserve">(полное наименование юридического лица, подающего заявку, фамилия, имя, отчество </w:t>
      </w:r>
      <w:r w:rsidRPr="002055A0">
        <w:rPr>
          <w:color w:val="000000"/>
          <w:sz w:val="28"/>
          <w:szCs w:val="28"/>
        </w:rPr>
        <w:t>__________________________________________________________________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  <w:vertAlign w:val="superscript"/>
        </w:rPr>
        <w:t>физического лица, подающего заявку)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  <w:u w:val="single"/>
        </w:rPr>
        <w:t xml:space="preserve">(для физических лиц)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 xml:space="preserve">Документ, удостоверяющий личность: ________________________ серия _____ № ____________, выдан «___»___________ _____г.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_______________________________________________________ (кем выдан)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  <w:u w:val="single"/>
        </w:rPr>
        <w:t xml:space="preserve">(для юридических лиц)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Документ о государственной регистрации _________________________________________________________________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серия ________ № ____________, дата регистрации «___»_________ _____ г.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Зарегистрировавший орган __________________________________________________________________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Место выдачи  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__________________________________________________________________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ИНН ______________ КПП _____________ ОГРН 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Место регистрации/Юридический адрес Претендента: 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 xml:space="preserve">__________________________________________________________________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Телефон ______________________ Факс 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 xml:space="preserve">Банковские реквизиты Претендента для возврата денежных средств: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расчетный (лицевой) счет № 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в _________________________________________________________________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корр. счет № ______________________________________________________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  <w:u w:val="single"/>
        </w:rPr>
        <w:t>БИК</w:t>
      </w:r>
      <w:r w:rsidRPr="002055A0">
        <w:rPr>
          <w:color w:val="000000"/>
          <w:sz w:val="28"/>
          <w:szCs w:val="28"/>
        </w:rPr>
        <w:t xml:space="preserve"> ______________________________________________________________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Представитель Претендента: _________________________________________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 xml:space="preserve">                                                          (ФИО или наименование)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Действует на основании доверенности от «___»_______ ____г. № _________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Реквизиты удостоверения личности для представителя – физического лица/Сведения о государственной регистрации для представителя - юридического лица: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____________________________</w:t>
      </w:r>
      <w:r>
        <w:rPr>
          <w:color w:val="000000"/>
          <w:sz w:val="28"/>
          <w:szCs w:val="28"/>
        </w:rPr>
        <w:t>___</w:t>
      </w:r>
      <w:r w:rsidRPr="002055A0">
        <w:rPr>
          <w:color w:val="000000"/>
          <w:sz w:val="28"/>
          <w:szCs w:val="28"/>
        </w:rPr>
        <w:t xml:space="preserve">__________________________________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(наименование документа, серия, номер, дата и место выдачи (регистрации)</w:t>
      </w:r>
    </w:p>
    <w:p w:rsidR="005D29D3" w:rsidRPr="002055A0" w:rsidRDefault="005D29D3" w:rsidP="006B05CD">
      <w:pPr>
        <w:ind w:firstLine="540"/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 xml:space="preserve">Настоящая Заявка выражает намерение Претендента принять участие в аукционе по продаже муниципального имущества, находящегося в собственности </w:t>
      </w:r>
      <w:r>
        <w:rPr>
          <w:color w:val="000000"/>
          <w:sz w:val="28"/>
          <w:szCs w:val="28"/>
        </w:rPr>
        <w:t>Кечушевского сельского поселени</w:t>
      </w:r>
      <w:bookmarkStart w:id="0" w:name="_GoBack"/>
      <w:bookmarkEnd w:id="0"/>
      <w:r>
        <w:rPr>
          <w:color w:val="000000"/>
          <w:sz w:val="28"/>
          <w:szCs w:val="28"/>
        </w:rPr>
        <w:t>я Ардатовского</w:t>
      </w:r>
      <w:r w:rsidRPr="002055A0">
        <w:rPr>
          <w:color w:val="000000"/>
          <w:sz w:val="28"/>
          <w:szCs w:val="28"/>
        </w:rPr>
        <w:t xml:space="preserve"> муниципального района Республики Мордовия, объявленного в соответствии с постановлением </w:t>
      </w:r>
      <w:r>
        <w:rPr>
          <w:color w:val="000000"/>
          <w:sz w:val="28"/>
          <w:szCs w:val="28"/>
        </w:rPr>
        <w:t>___________________________________</w:t>
      </w:r>
      <w:r w:rsidRPr="002055A0">
        <w:rPr>
          <w:color w:val="000000"/>
          <w:sz w:val="28"/>
          <w:szCs w:val="28"/>
        </w:rPr>
        <w:t xml:space="preserve">, информационное сообщение о котором было размещено на официальном сайте в сети интернет – </w:t>
      </w:r>
      <w:hyperlink w:history="1">
        <w:r>
          <w:rPr>
            <w:b/>
            <w:bCs/>
          </w:rPr>
          <w:t>Ошибка! Недопустимый объект гиперссылки.</w:t>
        </w:r>
      </w:hyperlink>
      <w:r w:rsidRPr="002055A0">
        <w:rPr>
          <w:sz w:val="28"/>
          <w:szCs w:val="28"/>
        </w:rPr>
        <w:t xml:space="preserve">, а также на сайте администрации </w:t>
      </w:r>
      <w:hyperlink r:id="rId4" w:history="1">
        <w:r w:rsidRPr="00097BFB">
          <w:rPr>
            <w:rStyle w:val="Hyperlink"/>
            <w:sz w:val="28"/>
            <w:szCs w:val="28"/>
          </w:rPr>
          <w:t xml:space="preserve"> </w:t>
        </w:r>
        <w:hyperlink r:id="rId5" w:history="1">
          <w:r w:rsidRPr="00FD1424">
            <w:rPr>
              <w:rStyle w:val="Hyperlink"/>
              <w:sz w:val="28"/>
              <w:szCs w:val="28"/>
            </w:rPr>
            <w:t>https://ardatov-rm.ru</w:t>
          </w:r>
        </w:hyperlink>
        <w:r w:rsidRPr="00097BFB">
          <w:rPr>
            <w:rStyle w:val="Hyperlink"/>
            <w:sz w:val="28"/>
            <w:szCs w:val="28"/>
          </w:rPr>
          <w:t>,</w:t>
        </w:r>
      </w:hyperlink>
      <w:r w:rsidRPr="002055A0">
        <w:rPr>
          <w:sz w:val="28"/>
          <w:szCs w:val="28"/>
        </w:rPr>
        <w:t xml:space="preserve"> </w:t>
      </w:r>
      <w:r w:rsidRPr="002055A0">
        <w:rPr>
          <w:color w:val="000000"/>
          <w:sz w:val="28"/>
          <w:szCs w:val="28"/>
        </w:rPr>
        <w:t>а также его согласие в случае признания победителем аукциона заключить договор купли-продажи муниципального имущества.</w:t>
      </w:r>
    </w:p>
    <w:p w:rsidR="005D29D3" w:rsidRPr="002055A0" w:rsidRDefault="005D29D3" w:rsidP="006B05CD">
      <w:pPr>
        <w:ind w:firstLine="567"/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Внесенные денежные средства желаю использовать в качестве задатка в счет обеспечения обязательства по заключению договора купли-продажи, в случае признания победителем аукциона, следующего приобретаемого на аукционе муниципального имущества:</w:t>
      </w:r>
    </w:p>
    <w:p w:rsidR="005D29D3" w:rsidRDefault="005D29D3" w:rsidP="006B05CD">
      <w:pPr>
        <w:ind w:firstLine="708"/>
        <w:jc w:val="both"/>
        <w:rPr>
          <w:sz w:val="28"/>
          <w:szCs w:val="28"/>
        </w:rPr>
      </w:pPr>
      <w:r w:rsidRPr="00FE1DD8">
        <w:rPr>
          <w:sz w:val="28"/>
          <w:szCs w:val="28"/>
        </w:rPr>
        <w:t xml:space="preserve">Лот №1 –  </w:t>
      </w:r>
      <w:r>
        <w:rPr>
          <w:sz w:val="28"/>
          <w:szCs w:val="28"/>
        </w:rPr>
        <w:t>____________________________________________________</w:t>
      </w:r>
    </w:p>
    <w:p w:rsidR="005D29D3" w:rsidRDefault="005D29D3" w:rsidP="006B05C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_____________________________________________________________.</w:t>
      </w:r>
    </w:p>
    <w:p w:rsidR="005D29D3" w:rsidRDefault="005D29D3" w:rsidP="006B05CD">
      <w:pPr>
        <w:ind w:firstLine="708"/>
        <w:jc w:val="both"/>
        <w:rPr>
          <w:sz w:val="28"/>
          <w:szCs w:val="28"/>
        </w:rPr>
      </w:pPr>
      <w:r w:rsidRPr="00FE1DD8">
        <w:rPr>
          <w:sz w:val="28"/>
          <w:szCs w:val="28"/>
        </w:rPr>
        <w:t>.</w:t>
      </w:r>
    </w:p>
    <w:p w:rsidR="005D29D3" w:rsidRPr="002055A0" w:rsidRDefault="005D29D3" w:rsidP="006B05CD">
      <w:pPr>
        <w:ind w:firstLine="708"/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 xml:space="preserve">Вносимая для участия в аукционе сумма денежных средств (задаток): </w:t>
      </w:r>
      <w:r>
        <w:rPr>
          <w:color w:val="000000"/>
          <w:sz w:val="28"/>
          <w:szCs w:val="28"/>
        </w:rPr>
        <w:t>_______________</w:t>
      </w:r>
      <w:r w:rsidRPr="002055A0">
        <w:rPr>
          <w:sz w:val="28"/>
          <w:szCs w:val="28"/>
        </w:rPr>
        <w:t xml:space="preserve"> (</w:t>
      </w:r>
      <w:r>
        <w:rPr>
          <w:sz w:val="28"/>
          <w:szCs w:val="28"/>
        </w:rPr>
        <w:t>____________________</w:t>
      </w:r>
      <w:r w:rsidRPr="002055A0">
        <w:rPr>
          <w:sz w:val="28"/>
          <w:szCs w:val="28"/>
        </w:rPr>
        <w:t>) рублей 00 копеек</w:t>
      </w:r>
      <w:r w:rsidRPr="002055A0">
        <w:rPr>
          <w:color w:val="000000"/>
          <w:sz w:val="28"/>
          <w:szCs w:val="28"/>
        </w:rPr>
        <w:t xml:space="preserve">. Денежные средства, перечисленные Претендентом на основании Заявки, за исключением победителя аукциона, возвращаются организатором аукциона в течение пяти календарных дней со дня подведения итогов аукциона. Претендент несет риск несвоевременного поступления средств в оплату задатка и допускается к участию в аукционе только при условии зачисления указанных в Заявке денежных средств на указанный выше счет  не позднее установленного срока в полном объеме. </w:t>
      </w:r>
    </w:p>
    <w:p w:rsidR="005D29D3" w:rsidRPr="002055A0" w:rsidRDefault="005D29D3" w:rsidP="006B05CD">
      <w:pPr>
        <w:ind w:firstLine="708"/>
        <w:jc w:val="both"/>
        <w:rPr>
          <w:color w:val="000000"/>
          <w:sz w:val="28"/>
          <w:szCs w:val="28"/>
        </w:rPr>
      </w:pPr>
      <w:r w:rsidRPr="002055A0">
        <w:rPr>
          <w:b/>
          <w:bCs/>
          <w:color w:val="000000"/>
          <w:sz w:val="28"/>
          <w:szCs w:val="28"/>
        </w:rPr>
        <w:t xml:space="preserve">Для физических лиц: </w:t>
      </w:r>
      <w:r w:rsidRPr="002055A0">
        <w:rPr>
          <w:color w:val="000000"/>
          <w:sz w:val="28"/>
          <w:szCs w:val="28"/>
        </w:rPr>
        <w:t>копии всех листов</w:t>
      </w:r>
      <w:r w:rsidRPr="002055A0">
        <w:rPr>
          <w:b/>
          <w:bCs/>
          <w:color w:val="000000"/>
          <w:sz w:val="28"/>
          <w:szCs w:val="28"/>
        </w:rPr>
        <w:t xml:space="preserve"> </w:t>
      </w:r>
      <w:r w:rsidRPr="002055A0">
        <w:rPr>
          <w:color w:val="000000"/>
          <w:sz w:val="28"/>
          <w:szCs w:val="28"/>
        </w:rPr>
        <w:t xml:space="preserve">документа, удостоверяющего личность физического лица. </w:t>
      </w:r>
    </w:p>
    <w:p w:rsidR="005D29D3" w:rsidRPr="002055A0" w:rsidRDefault="005D29D3" w:rsidP="006B05CD">
      <w:pPr>
        <w:ind w:firstLine="708"/>
        <w:jc w:val="both"/>
        <w:rPr>
          <w:color w:val="000000"/>
          <w:sz w:val="28"/>
          <w:szCs w:val="28"/>
        </w:rPr>
      </w:pPr>
      <w:r w:rsidRPr="002055A0">
        <w:rPr>
          <w:b/>
          <w:bCs/>
          <w:color w:val="000000"/>
          <w:sz w:val="28"/>
          <w:szCs w:val="28"/>
        </w:rPr>
        <w:t>Юридические лица</w:t>
      </w:r>
      <w:r w:rsidRPr="002055A0">
        <w:rPr>
          <w:color w:val="000000"/>
          <w:sz w:val="28"/>
          <w:szCs w:val="28"/>
        </w:rPr>
        <w:t xml:space="preserve"> дополнительно представляют следующие документы:</w:t>
      </w:r>
    </w:p>
    <w:p w:rsidR="005D29D3" w:rsidRPr="002055A0" w:rsidRDefault="005D29D3" w:rsidP="006B05CD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 w:rsidRPr="002055A0">
        <w:rPr>
          <w:rStyle w:val="blk"/>
          <w:color w:val="000000"/>
          <w:sz w:val="28"/>
          <w:szCs w:val="28"/>
        </w:rPr>
        <w:t>- заверенные копии учредительных документов;</w:t>
      </w:r>
    </w:p>
    <w:p w:rsidR="005D29D3" w:rsidRPr="002055A0" w:rsidRDefault="005D29D3" w:rsidP="006B05CD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 w:rsidRPr="002055A0">
        <w:rPr>
          <w:rStyle w:val="blk"/>
          <w:color w:val="000000"/>
          <w:sz w:val="28"/>
          <w:szCs w:val="28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5D29D3" w:rsidRPr="002055A0" w:rsidRDefault="005D29D3" w:rsidP="006B05CD">
      <w:pPr>
        <w:shd w:val="clear" w:color="auto" w:fill="FFFFFF"/>
        <w:spacing w:line="290" w:lineRule="atLeast"/>
        <w:ind w:firstLine="547"/>
        <w:jc w:val="both"/>
        <w:rPr>
          <w:color w:val="000000"/>
          <w:sz w:val="28"/>
          <w:szCs w:val="28"/>
        </w:rPr>
      </w:pPr>
      <w:r w:rsidRPr="002055A0">
        <w:rPr>
          <w:rStyle w:val="blk"/>
          <w:color w:val="000000"/>
          <w:sz w:val="28"/>
          <w:szCs w:val="28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5D29D3" w:rsidRPr="002055A0" w:rsidRDefault="005D29D3" w:rsidP="006B05CD">
      <w:pPr>
        <w:ind w:firstLine="567"/>
        <w:jc w:val="both"/>
        <w:rPr>
          <w:sz w:val="28"/>
          <w:szCs w:val="28"/>
        </w:rPr>
      </w:pPr>
      <w:r w:rsidRPr="002055A0">
        <w:rPr>
          <w:sz w:val="28"/>
          <w:szCs w:val="28"/>
        </w:rPr>
        <w:t xml:space="preserve">письменное решение соответствующего </w:t>
      </w:r>
      <w:r w:rsidRPr="002055A0">
        <w:rPr>
          <w:spacing w:val="-4"/>
          <w:sz w:val="28"/>
          <w:szCs w:val="28"/>
        </w:rPr>
        <w:t>органа управления претендента, разрешающее приобретение имущества, если это не</w:t>
      </w:r>
      <w:r w:rsidRPr="002055A0">
        <w:rPr>
          <w:spacing w:val="-3"/>
          <w:sz w:val="28"/>
          <w:szCs w:val="28"/>
        </w:rPr>
        <w:t xml:space="preserve">обходимо в соответствии с учредительными </w:t>
      </w:r>
      <w:r w:rsidRPr="002055A0">
        <w:rPr>
          <w:spacing w:val="-2"/>
          <w:sz w:val="28"/>
          <w:szCs w:val="28"/>
        </w:rPr>
        <w:t>документами претендента и законодатель</w:t>
      </w:r>
      <w:r w:rsidRPr="002055A0">
        <w:rPr>
          <w:sz w:val="28"/>
          <w:szCs w:val="28"/>
        </w:rPr>
        <w:t xml:space="preserve">ством страны, в которой зарегистрирован </w:t>
      </w:r>
      <w:r w:rsidRPr="002055A0">
        <w:rPr>
          <w:spacing w:val="-4"/>
          <w:sz w:val="28"/>
          <w:szCs w:val="28"/>
        </w:rPr>
        <w:t xml:space="preserve">претендент, подписанное уполномоченными </w:t>
      </w:r>
      <w:r w:rsidRPr="002055A0">
        <w:rPr>
          <w:spacing w:val="-3"/>
          <w:sz w:val="28"/>
          <w:szCs w:val="28"/>
        </w:rPr>
        <w:t>лицами соответствующего органа управле</w:t>
      </w:r>
      <w:r w:rsidRPr="002055A0">
        <w:rPr>
          <w:spacing w:val="-2"/>
          <w:sz w:val="28"/>
          <w:szCs w:val="28"/>
        </w:rPr>
        <w:t xml:space="preserve">ния с проставлением печати юридического лица, либо нотариально заверенные копии </w:t>
      </w:r>
      <w:r w:rsidRPr="002055A0">
        <w:rPr>
          <w:spacing w:val="-6"/>
          <w:sz w:val="28"/>
          <w:szCs w:val="28"/>
        </w:rPr>
        <w:t xml:space="preserve">решения органа управления претендента или </w:t>
      </w:r>
      <w:r w:rsidRPr="002055A0">
        <w:rPr>
          <w:sz w:val="28"/>
          <w:szCs w:val="28"/>
        </w:rPr>
        <w:t>выписки из него.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 xml:space="preserve">Подпись Претендента (представителя Претендента) _________________________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--------------------------------------------------------------------------------------------------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  <w:u w:val="single"/>
        </w:rPr>
        <w:t xml:space="preserve">Отметка о принятии заявки организатором аукциона: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Заявка на участие в аукционе принята в __ час. __ мин. "___" _______202</w:t>
      </w:r>
      <w:r>
        <w:rPr>
          <w:color w:val="000000"/>
          <w:sz w:val="28"/>
          <w:szCs w:val="28"/>
        </w:rPr>
        <w:t>3</w:t>
      </w:r>
      <w:r w:rsidRPr="002055A0">
        <w:rPr>
          <w:color w:val="000000"/>
          <w:sz w:val="28"/>
          <w:szCs w:val="28"/>
        </w:rPr>
        <w:t xml:space="preserve"> г.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 xml:space="preserve">и зарегистрирована в журнале приема заявок за №___.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"__" __________ 202</w:t>
      </w:r>
      <w:r>
        <w:rPr>
          <w:color w:val="000000"/>
          <w:sz w:val="28"/>
          <w:szCs w:val="28"/>
        </w:rPr>
        <w:t>3</w:t>
      </w:r>
      <w:r w:rsidRPr="002055A0">
        <w:rPr>
          <w:color w:val="000000"/>
          <w:sz w:val="28"/>
          <w:szCs w:val="28"/>
        </w:rPr>
        <w:t xml:space="preserve"> г.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 xml:space="preserve">Подпись уполномоченного лица организатора аукциона: _____________________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color w:val="000000"/>
          <w:sz w:val="28"/>
          <w:szCs w:val="28"/>
        </w:rPr>
        <w:t>____________________________________________________________________</w:t>
      </w:r>
    </w:p>
    <w:p w:rsidR="005D29D3" w:rsidRDefault="005D29D3" w:rsidP="006B05CD">
      <w:pPr>
        <w:jc w:val="both"/>
        <w:rPr>
          <w:i/>
          <w:iCs/>
          <w:color w:val="000000"/>
          <w:sz w:val="28"/>
          <w:szCs w:val="28"/>
        </w:rPr>
      </w:pP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i/>
          <w:iCs/>
          <w:color w:val="000000"/>
          <w:sz w:val="28"/>
          <w:szCs w:val="28"/>
        </w:rPr>
        <w:t xml:space="preserve">Примечание: </w:t>
      </w:r>
    </w:p>
    <w:p w:rsidR="005D29D3" w:rsidRPr="002055A0" w:rsidRDefault="005D29D3" w:rsidP="006B05CD">
      <w:pPr>
        <w:jc w:val="both"/>
        <w:rPr>
          <w:color w:val="000000"/>
          <w:sz w:val="28"/>
          <w:szCs w:val="28"/>
        </w:rPr>
      </w:pPr>
      <w:r w:rsidRPr="002055A0">
        <w:rPr>
          <w:i/>
          <w:iCs/>
          <w:color w:val="000000"/>
          <w:sz w:val="28"/>
          <w:szCs w:val="28"/>
        </w:rPr>
        <w:t>Заявка и опись документов составляется в 2-х экземплярах, один из которых остается у организатора проведения аукциона, другой – у претендента.</w:t>
      </w:r>
    </w:p>
    <w:p w:rsidR="005D29D3" w:rsidRPr="002055A0" w:rsidRDefault="005D29D3" w:rsidP="006B05CD">
      <w:pPr>
        <w:spacing w:before="100" w:after="100" w:line="238" w:lineRule="atLeast"/>
        <w:jc w:val="both"/>
        <w:rPr>
          <w:color w:val="000000"/>
          <w:sz w:val="28"/>
          <w:szCs w:val="28"/>
        </w:rPr>
      </w:pPr>
    </w:p>
    <w:p w:rsidR="005D29D3" w:rsidRDefault="005D29D3"/>
    <w:sectPr w:rsidR="005D29D3" w:rsidSect="003E3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3F36"/>
    <w:rsid w:val="00097BFB"/>
    <w:rsid w:val="002055A0"/>
    <w:rsid w:val="003E3F9C"/>
    <w:rsid w:val="00423F36"/>
    <w:rsid w:val="004E24C6"/>
    <w:rsid w:val="005D29D3"/>
    <w:rsid w:val="006B05CD"/>
    <w:rsid w:val="00A46D8C"/>
    <w:rsid w:val="00A7029A"/>
    <w:rsid w:val="00D33483"/>
    <w:rsid w:val="00D62BC7"/>
    <w:rsid w:val="00E43B05"/>
    <w:rsid w:val="00FD1424"/>
    <w:rsid w:val="00FE1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5C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lk">
    <w:name w:val="blk"/>
    <w:basedOn w:val="DefaultParagraphFont"/>
    <w:uiPriority w:val="99"/>
    <w:rsid w:val="006B05CD"/>
    <w:rPr>
      <w:rFonts w:cs="Times New Roman"/>
    </w:rPr>
  </w:style>
  <w:style w:type="character" w:styleId="Hyperlink">
    <w:name w:val="Hyperlink"/>
    <w:basedOn w:val="DefaultParagraphFont"/>
    <w:uiPriority w:val="99"/>
    <w:rsid w:val="006B05C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rdatov-rm.ru" TargetMode="External"/><Relationship Id="rId4" Type="http://schemas.openxmlformats.org/officeDocument/2006/relationships/hyperlink" Target="%20http://ardatov.e-mordovia.ru,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890</Words>
  <Characters>5074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Приложение 1 к информационному сообщению</dc:title>
  <dc:subject/>
  <dc:creator>Дмитрий</dc:creator>
  <cp:keywords/>
  <dc:description/>
  <cp:lastModifiedBy>user</cp:lastModifiedBy>
  <cp:revision>2</cp:revision>
  <dcterms:created xsi:type="dcterms:W3CDTF">2023-11-15T13:03:00Z</dcterms:created>
  <dcterms:modified xsi:type="dcterms:W3CDTF">2023-11-15T13:03:00Z</dcterms:modified>
</cp:coreProperties>
</file>