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1A1" w:rsidRDefault="002151A1" w:rsidP="008A3B5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Утрата доверия </w:t>
      </w:r>
      <w:r w:rsidRPr="00147163">
        <w:rPr>
          <w:rFonts w:ascii="Times New Roman" w:hAnsi="Times New Roman"/>
          <w:sz w:val="28"/>
          <w:szCs w:val="28"/>
        </w:rPr>
        <w:t>как основание для увольнения должностного лица</w:t>
      </w:r>
    </w:p>
    <w:p w:rsidR="002151A1" w:rsidRDefault="002151A1" w:rsidP="008A3B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статье 59.2 </w:t>
      </w:r>
      <w:r w:rsidRPr="00147163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147163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147163">
        <w:rPr>
          <w:rFonts w:ascii="Times New Roman" w:hAnsi="Times New Roman"/>
          <w:sz w:val="28"/>
          <w:szCs w:val="28"/>
        </w:rPr>
        <w:t xml:space="preserve"> от 27.07.2004 N 79-ФЗ  "О государственной гражданской службе Российской Федерации"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147163">
        <w:rPr>
          <w:rFonts w:ascii="Times New Roman" w:hAnsi="Times New Roman"/>
          <w:sz w:val="28"/>
          <w:szCs w:val="28"/>
        </w:rPr>
        <w:t>ражданский служащий подлежит увольнению в связи с утратой доверия в случае:</w:t>
      </w:r>
    </w:p>
    <w:p w:rsidR="002151A1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7163">
        <w:rPr>
          <w:rFonts w:ascii="Times New Roman" w:hAnsi="Times New Roman"/>
          <w:sz w:val="28"/>
          <w:szCs w:val="28"/>
        </w:rPr>
        <w:t>непринятия гражданским служащим мер по предотвращению и (или) урегулированию конфликта интересов, стороной которого он является;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2) непредставления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3) участия гражданского служащего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4) осуществления гражданским служащим предпринимательской деятельности;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5) вхождения гражданского служащего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6) нарушения гражданским служащим,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органом, в котором гражданский служащий проходил гражданскую службу, в реестр лиц, уволенных в связи с утратой доверия</w:t>
      </w:r>
      <w:r>
        <w:rPr>
          <w:rFonts w:ascii="Times New Roman" w:hAnsi="Times New Roman"/>
          <w:sz w:val="28"/>
          <w:szCs w:val="28"/>
        </w:rPr>
        <w:t>.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Таким образом, термин «утрата доверия» является оценочным понятием и применяется в сфере государственной гражданской и муниципальной службы. Под утратой доверия можно понимать отношения, возникшие вследствие совершения служащим действий (бездействия), которые порождают обоснованные сомнения в его честности, порядочности, добросовестности, искренности мотивов его поступков, способности эффективно исполнять свои должностные обязанности.</w:t>
      </w:r>
    </w:p>
    <w:p w:rsidR="002151A1" w:rsidRPr="00147163" w:rsidRDefault="002151A1" w:rsidP="001471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7163">
        <w:rPr>
          <w:rFonts w:ascii="Times New Roman" w:hAnsi="Times New Roman"/>
          <w:sz w:val="28"/>
          <w:szCs w:val="28"/>
        </w:rPr>
        <w:t>При этом утрата доверия по смыслу закона предполагает невозможность дальнейшего продолжения трудовых отношений, независимо от предшествующего поведения работника и его отношения к труду.</w:t>
      </w:r>
    </w:p>
    <w:sectPr w:rsidR="002151A1" w:rsidRPr="00147163" w:rsidSect="00AD76E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0CC2"/>
    <w:multiLevelType w:val="hybridMultilevel"/>
    <w:tmpl w:val="D1286B86"/>
    <w:lvl w:ilvl="0" w:tplc="94921BD2">
      <w:start w:val="1"/>
      <w:numFmt w:val="decimal"/>
      <w:lvlText w:val="%1)"/>
      <w:lvlJc w:val="left"/>
      <w:pPr>
        <w:ind w:left="1129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B54"/>
    <w:rsid w:val="000B1A92"/>
    <w:rsid w:val="00147163"/>
    <w:rsid w:val="002151A1"/>
    <w:rsid w:val="00227FD7"/>
    <w:rsid w:val="00593B83"/>
    <w:rsid w:val="00783D75"/>
    <w:rsid w:val="008A3B54"/>
    <w:rsid w:val="009D55B2"/>
    <w:rsid w:val="00AD76E2"/>
    <w:rsid w:val="00CF1577"/>
    <w:rsid w:val="00CF1C31"/>
    <w:rsid w:val="00D4545C"/>
    <w:rsid w:val="00E876C4"/>
    <w:rsid w:val="00F318C8"/>
    <w:rsid w:val="00F550E2"/>
    <w:rsid w:val="00F9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0E2"/>
    <w:pPr>
      <w:spacing w:after="160" w:line="259" w:lineRule="auto"/>
    </w:pPr>
    <w:rPr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47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0067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539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9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006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53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9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005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539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0081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539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3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386</Words>
  <Characters>2205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Утрата доверия как основание для увольнения должностного лица</dc:title>
  <dc:subject/>
  <dc:creator>Den</dc:creator>
  <cp:keywords/>
  <dc:description/>
  <cp:lastModifiedBy>user</cp:lastModifiedBy>
  <cp:revision>2</cp:revision>
  <dcterms:created xsi:type="dcterms:W3CDTF">2024-11-19T07:19:00Z</dcterms:created>
  <dcterms:modified xsi:type="dcterms:W3CDTF">2024-11-19T07:19:00Z</dcterms:modified>
</cp:coreProperties>
</file>