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565" w:rsidRPr="00516E97" w:rsidRDefault="00AD7565" w:rsidP="00516E97">
      <w:pPr>
        <w:ind w:left="720"/>
        <w:jc w:val="center"/>
        <w:rPr>
          <w:rFonts w:ascii="Times New Roman" w:hAnsi="Times New Roman"/>
          <w:b/>
          <w:sz w:val="28"/>
        </w:rPr>
      </w:pPr>
      <w:r w:rsidRPr="00516E97">
        <w:rPr>
          <w:rFonts w:ascii="Times New Roman" w:hAnsi="Times New Roman"/>
          <w:b/>
          <w:sz w:val="28"/>
        </w:rPr>
        <w:t>Дополнен перечень растений, содержащих наркотические или психотропные вещества, подлежащих контролю в РФ.</w:t>
      </w:r>
    </w:p>
    <w:p w:rsidR="00AD7565" w:rsidRPr="00516E97" w:rsidRDefault="00AD7565" w:rsidP="00516E97">
      <w:pPr>
        <w:ind w:firstLine="708"/>
        <w:jc w:val="both"/>
        <w:rPr>
          <w:rFonts w:ascii="Times New Roman" w:hAnsi="Times New Roman"/>
          <w:sz w:val="28"/>
        </w:rPr>
      </w:pPr>
      <w:r w:rsidRPr="00516E97">
        <w:rPr>
          <w:rFonts w:ascii="Times New Roman" w:hAnsi="Times New Roman"/>
          <w:sz w:val="28"/>
        </w:rPr>
        <w:t>Постановлением Правительства Российской Федерации от 07.02.2024 №</w:t>
      </w:r>
      <w:r>
        <w:rPr>
          <w:rFonts w:ascii="Times New Roman" w:hAnsi="Times New Roman"/>
          <w:sz w:val="28"/>
        </w:rPr>
        <w:t> </w:t>
      </w:r>
      <w:r w:rsidRPr="00516E97">
        <w:rPr>
          <w:rFonts w:ascii="Times New Roman" w:hAnsi="Times New Roman"/>
          <w:sz w:val="28"/>
        </w:rPr>
        <w:t>135 расширен список растений, за выращивание которых можно привлечь к уголовной ответственности по статье 231 Уголовного кодекса Российской Федерации (незаконное культивирование в крупном размере растений, содержащих наркотические средства или психотропные вещества либо их прекурсоры).</w:t>
      </w:r>
    </w:p>
    <w:p w:rsidR="00AD7565" w:rsidRPr="00516E97" w:rsidRDefault="00AD7565" w:rsidP="00516E97">
      <w:pPr>
        <w:ind w:firstLine="708"/>
        <w:jc w:val="both"/>
        <w:rPr>
          <w:rFonts w:ascii="Times New Roman" w:hAnsi="Times New Roman"/>
          <w:sz w:val="28"/>
        </w:rPr>
      </w:pPr>
      <w:r w:rsidRPr="00516E97">
        <w:rPr>
          <w:rFonts w:ascii="Times New Roman" w:hAnsi="Times New Roman"/>
          <w:sz w:val="28"/>
        </w:rPr>
        <w:t xml:space="preserve">Помимо иных видов растений данный список теперь включает </w:t>
      </w:r>
      <w:r w:rsidRPr="00516E97">
        <w:rPr>
          <w:rFonts w:ascii="Times New Roman" w:hAnsi="Times New Roman"/>
          <w:i/>
          <w:sz w:val="28"/>
          <w:u w:val="single"/>
        </w:rPr>
        <w:t>ипомею трехцветную.</w:t>
      </w:r>
      <w:r w:rsidRPr="00516E97">
        <w:rPr>
          <w:rFonts w:ascii="Times New Roman" w:hAnsi="Times New Roman"/>
          <w:sz w:val="28"/>
        </w:rPr>
        <w:t xml:space="preserve"> Как выяснилось этот распространенный дачный вьюнок, широко используемый в ландшафтном дизайне, содержит в себе наркотическое вещество.</w:t>
      </w:r>
    </w:p>
    <w:p w:rsidR="00AD7565" w:rsidRPr="00516E97" w:rsidRDefault="00AD7565" w:rsidP="00516E97">
      <w:pPr>
        <w:ind w:firstLine="708"/>
        <w:jc w:val="both"/>
        <w:rPr>
          <w:rFonts w:ascii="Times New Roman" w:hAnsi="Times New Roman"/>
          <w:sz w:val="28"/>
        </w:rPr>
      </w:pPr>
      <w:r w:rsidRPr="00516E97">
        <w:rPr>
          <w:rFonts w:ascii="Times New Roman" w:hAnsi="Times New Roman"/>
          <w:sz w:val="28"/>
        </w:rPr>
        <w:t xml:space="preserve">Согласно закону, культивация ипомеи трехцветной в количестве от 10 растений является преступлением, за которое предусмотрено наказание в виде штрафа в размере до 300 тысяч рублей, либо обязательных работ на срок до 480 часов, либо ограничения свободы </w:t>
      </w:r>
      <w:bookmarkStart w:id="0" w:name="_GoBack"/>
      <w:bookmarkEnd w:id="0"/>
      <w:r w:rsidRPr="00516E97">
        <w:rPr>
          <w:rFonts w:ascii="Times New Roman" w:hAnsi="Times New Roman"/>
          <w:sz w:val="28"/>
        </w:rPr>
        <w:t>на срок до 2 лет, либо до 2 лет лишения свободы. Выращивание свыше 100 растений квалифицируется как культивация в особо крупном размере и наказывается лишением свободы на срок до 8 лет.</w:t>
      </w:r>
    </w:p>
    <w:p w:rsidR="00AD7565" w:rsidRDefault="00AD7565"/>
    <w:sectPr w:rsidR="00AD7565" w:rsidSect="00F53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2C18"/>
    <w:rsid w:val="003F1C11"/>
    <w:rsid w:val="004A2C18"/>
    <w:rsid w:val="00516E97"/>
    <w:rsid w:val="00705DED"/>
    <w:rsid w:val="008A5F9B"/>
    <w:rsid w:val="00992856"/>
    <w:rsid w:val="00AD7565"/>
    <w:rsid w:val="00F33226"/>
    <w:rsid w:val="00F53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33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165</Words>
  <Characters>944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Дополнен перечень растений, содержащих наркотические или психотропные вещества, подлежащих контролю в РФ</dc:title>
  <dc:subject/>
  <dc:creator>Логунова Ирина Игоревна</dc:creator>
  <cp:keywords/>
  <dc:description/>
  <cp:lastModifiedBy>user</cp:lastModifiedBy>
  <cp:revision>2</cp:revision>
  <dcterms:created xsi:type="dcterms:W3CDTF">2024-11-19T07:16:00Z</dcterms:created>
  <dcterms:modified xsi:type="dcterms:W3CDTF">2024-11-19T07:16:00Z</dcterms:modified>
</cp:coreProperties>
</file>