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3C9" w:rsidRPr="0068501C" w:rsidRDefault="00BC53C9" w:rsidP="008A3B5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конфликт интересов</w:t>
      </w:r>
    </w:p>
    <w:p w:rsidR="00BC53C9" w:rsidRDefault="00BC53C9" w:rsidP="008A3B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статье 10 </w:t>
      </w:r>
      <w:r w:rsidRPr="00147163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147163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47163">
        <w:rPr>
          <w:rFonts w:ascii="Times New Roman" w:hAnsi="Times New Roman"/>
          <w:sz w:val="28"/>
          <w:szCs w:val="28"/>
        </w:rPr>
        <w:t xml:space="preserve"> </w:t>
      </w:r>
      <w:r w:rsidRPr="0068501C">
        <w:rPr>
          <w:rFonts w:ascii="Times New Roman" w:hAnsi="Times New Roman"/>
          <w:sz w:val="28"/>
          <w:szCs w:val="28"/>
        </w:rPr>
        <w:t>от 25.12.2008 N 273-ФЗ "О противодействии коррупции"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68501C">
        <w:rPr>
          <w:rFonts w:ascii="Times New Roman" w:hAnsi="Times New Roman"/>
          <w:sz w:val="28"/>
          <w:szCs w:val="28"/>
        </w:rPr>
        <w:t>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8501C">
        <w:rPr>
          <w:rFonts w:ascii="Times New Roman" w:hAnsi="Times New Roman"/>
          <w:sz w:val="28"/>
          <w:szCs w:val="28"/>
        </w:rPr>
        <w:t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01C">
        <w:rPr>
          <w:rFonts w:ascii="Times New Roman" w:hAnsi="Times New Roman"/>
          <w:sz w:val="28"/>
          <w:szCs w:val="28"/>
        </w:rPr>
        <w:t>Обязанность принимать меры по предотвращению и урегулированию конфликта интересов возлагается:</w:t>
      </w: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01C">
        <w:rPr>
          <w:rFonts w:ascii="Times New Roman" w:hAnsi="Times New Roman"/>
          <w:sz w:val="28"/>
          <w:szCs w:val="28"/>
        </w:rPr>
        <w:t>1) на государственных и муниципальных служащих;</w:t>
      </w: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01C">
        <w:rPr>
          <w:rFonts w:ascii="Times New Roman" w:hAnsi="Times New Roman"/>
          <w:sz w:val="28"/>
          <w:szCs w:val="28"/>
        </w:rPr>
        <w:t>2) на служащих Центрального банка Российской Федерации, работников, замещающих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на лиц, замещающих должности финансового уполномоченного, руководителя службы обеспечения деятельности финансового уполномоченного;</w:t>
      </w:r>
    </w:p>
    <w:p w:rsidR="00BC53C9" w:rsidRPr="0068501C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01C">
        <w:rPr>
          <w:rFonts w:ascii="Times New Roman" w:hAnsi="Times New Roman"/>
          <w:sz w:val="28"/>
          <w:szCs w:val="28"/>
        </w:rPr>
        <w:t>3) на работников, замещающих отдельные должности, включенные в перечни, установленные федеральными государственными органами, на основании трудового договора в организациях, создаваемых для выполнения задач, поставленных перед федеральными государственными органами;</w:t>
      </w:r>
    </w:p>
    <w:p w:rsidR="00BC53C9" w:rsidRPr="00147163" w:rsidRDefault="00BC53C9" w:rsidP="006850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01C">
        <w:rPr>
          <w:rFonts w:ascii="Times New Roman" w:hAnsi="Times New Roman"/>
          <w:sz w:val="28"/>
          <w:szCs w:val="28"/>
        </w:rPr>
        <w:t>4) на иные категории лиц в случаях, предусмотренных федеральными законами.</w:t>
      </w:r>
    </w:p>
    <w:sectPr w:rsidR="00BC53C9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B54"/>
    <w:rsid w:val="000B1A92"/>
    <w:rsid w:val="00147163"/>
    <w:rsid w:val="00345DAA"/>
    <w:rsid w:val="00432476"/>
    <w:rsid w:val="00593B83"/>
    <w:rsid w:val="00641A1E"/>
    <w:rsid w:val="0068501C"/>
    <w:rsid w:val="008A3B54"/>
    <w:rsid w:val="009D55B2"/>
    <w:rsid w:val="009F7B60"/>
    <w:rsid w:val="00AD76E2"/>
    <w:rsid w:val="00BC53C9"/>
    <w:rsid w:val="00CF1C31"/>
    <w:rsid w:val="00D222FD"/>
    <w:rsid w:val="00E876C4"/>
    <w:rsid w:val="00F318C8"/>
    <w:rsid w:val="00F9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DAA"/>
    <w:pPr>
      <w:spacing w:after="160" w:line="259" w:lineRule="auto"/>
    </w:pPr>
    <w:rPr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7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78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575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3577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78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56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35778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78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56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35778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78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55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3577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78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57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35778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331</Words>
  <Characters>1888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такое конфликт интересов</dc:title>
  <dc:subject/>
  <dc:creator>Den</dc:creator>
  <cp:keywords/>
  <dc:description/>
  <cp:lastModifiedBy>user</cp:lastModifiedBy>
  <cp:revision>2</cp:revision>
  <dcterms:created xsi:type="dcterms:W3CDTF">2024-11-19T07:20:00Z</dcterms:created>
  <dcterms:modified xsi:type="dcterms:W3CDTF">2024-11-19T07:20:00Z</dcterms:modified>
</cp:coreProperties>
</file>