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71" w:rsidRPr="009B18CA" w:rsidRDefault="00A26571" w:rsidP="003D63AA">
      <w:pPr>
        <w:rPr>
          <w:rFonts w:ascii="Times New Roman" w:hAnsi="Times New Roman"/>
          <w:sz w:val="28"/>
          <w:szCs w:val="28"/>
        </w:rPr>
      </w:pPr>
      <w:r w:rsidRPr="009B18CA">
        <w:rPr>
          <w:rFonts w:ascii="Times New Roman" w:hAnsi="Times New Roman"/>
          <w:sz w:val="28"/>
          <w:szCs w:val="28"/>
        </w:rPr>
        <w:t xml:space="preserve">                                                  СООБЩЕНИЕ</w:t>
      </w:r>
    </w:p>
    <w:p w:rsidR="00A26571" w:rsidRDefault="00A26571" w:rsidP="003D63AA"/>
    <w:p w:rsidR="00A26571" w:rsidRDefault="00A26571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 В Администрацию Кечушевского  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Кечушевского сельского поселения  за отчетный период с 1 января по 31 декабря 2024 года  в количестве 2-х человек :</w:t>
      </w:r>
    </w:p>
    <w:p w:rsidR="00A26571" w:rsidRDefault="00A26571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 Слюняев М.И. - Глава Кечушевского сельского поселения;</w:t>
      </w:r>
    </w:p>
    <w:p w:rsidR="00A26571" w:rsidRDefault="00A26571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 Кулыгина О.А.- зам.Главы Кечушевского сельского поселения;</w:t>
      </w:r>
    </w:p>
    <w:p w:rsidR="00A26571" w:rsidRDefault="00A26571" w:rsidP="009B18CA">
      <w:pPr>
        <w:jc w:val="both"/>
        <w:rPr>
          <w:rFonts w:ascii="Arial" w:hAnsi="Arial" w:cs="Arial"/>
          <w:sz w:val="25"/>
          <w:szCs w:val="25"/>
        </w:rPr>
      </w:pPr>
    </w:p>
    <w:p w:rsidR="00A26571" w:rsidRPr="0097089C" w:rsidRDefault="00A26571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/>
          <w:sz w:val="25"/>
          <w:szCs w:val="25"/>
        </w:rPr>
        <w:t>2.</w:t>
      </w:r>
      <w:r>
        <w:rPr>
          <w:rFonts w:ascii="Times New Roman" w:hAnsi="Times New Roman"/>
          <w:sz w:val="25"/>
          <w:szCs w:val="25"/>
        </w:rPr>
        <w:t xml:space="preserve"> </w:t>
      </w:r>
      <w:r w:rsidRPr="0097089C">
        <w:rPr>
          <w:rFonts w:ascii="Times New Roman" w:hAnsi="Times New Roman"/>
          <w:sz w:val="25"/>
          <w:szCs w:val="25"/>
        </w:rPr>
        <w:t xml:space="preserve">Депутатами Совета депутатов </w:t>
      </w:r>
      <w:r>
        <w:rPr>
          <w:rFonts w:ascii="Times New Roman" w:hAnsi="Times New Roman"/>
          <w:sz w:val="25"/>
          <w:szCs w:val="25"/>
        </w:rPr>
        <w:t>Кечушевского</w:t>
      </w:r>
      <w:r w:rsidRPr="0097089C">
        <w:rPr>
          <w:rFonts w:ascii="Times New Roman" w:hAnsi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/>
          <w:sz w:val="25"/>
          <w:szCs w:val="25"/>
        </w:rPr>
        <w:t xml:space="preserve"> об отсутствии   с 1 января по 31 декабря 202</w:t>
      </w:r>
      <w:r>
        <w:rPr>
          <w:rFonts w:ascii="Times New Roman" w:hAnsi="Times New Roman"/>
          <w:sz w:val="25"/>
          <w:szCs w:val="25"/>
        </w:rPr>
        <w:t>4</w:t>
      </w:r>
      <w:r w:rsidRPr="0097089C">
        <w:rPr>
          <w:rFonts w:ascii="Times New Roman" w:hAnsi="Times New Roman"/>
          <w:sz w:val="25"/>
          <w:szCs w:val="25"/>
        </w:rPr>
        <w:t xml:space="preserve"> года сделок,</w:t>
      </w:r>
      <w:r>
        <w:rPr>
          <w:rFonts w:ascii="Times New Roman" w:hAnsi="Times New Roman"/>
          <w:sz w:val="25"/>
          <w:szCs w:val="25"/>
        </w:rPr>
        <w:t xml:space="preserve"> </w:t>
      </w:r>
      <w:bookmarkStart w:id="0" w:name="_GoBack"/>
      <w:bookmarkEnd w:id="0"/>
      <w:r w:rsidRPr="0097089C">
        <w:rPr>
          <w:rFonts w:ascii="Times New Roman" w:hAnsi="Times New Roman"/>
          <w:sz w:val="25"/>
          <w:szCs w:val="25"/>
        </w:rPr>
        <w:t xml:space="preserve">предусмотренных частью 1 статьи 3 Федерального закона от 03.12.2012г. №230 –ФЗ «О контроле за соответствием расходов лиц, замещающих государственные должности, и иных  лиц их доходам»  </w:t>
      </w:r>
    </w:p>
    <w:p w:rsidR="00A26571" w:rsidRPr="0097089C" w:rsidRDefault="00A26571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1. </w:t>
      </w:r>
      <w:r>
        <w:rPr>
          <w:rFonts w:ascii="Times New Roman" w:hAnsi="Times New Roman"/>
          <w:sz w:val="25"/>
          <w:szCs w:val="25"/>
        </w:rPr>
        <w:t>Алипов А.А.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A26571" w:rsidRPr="0097089C" w:rsidRDefault="00A26571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2. </w:t>
      </w:r>
      <w:r>
        <w:rPr>
          <w:rFonts w:ascii="Times New Roman" w:hAnsi="Times New Roman"/>
          <w:sz w:val="25"/>
          <w:szCs w:val="25"/>
        </w:rPr>
        <w:t>Абаренов С.Н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A26571" w:rsidRPr="0097089C" w:rsidRDefault="00A26571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3. </w:t>
      </w:r>
      <w:r>
        <w:rPr>
          <w:rFonts w:ascii="Times New Roman" w:hAnsi="Times New Roman"/>
          <w:sz w:val="25"/>
          <w:szCs w:val="25"/>
        </w:rPr>
        <w:t>Бойков Е.В.</w:t>
      </w:r>
      <w:r w:rsidRPr="0097089C">
        <w:rPr>
          <w:rFonts w:ascii="Times New Roman" w:hAnsi="Times New Roman"/>
          <w:sz w:val="25"/>
          <w:szCs w:val="25"/>
        </w:rPr>
        <w:t>;</w:t>
      </w:r>
    </w:p>
    <w:p w:rsidR="00A26571" w:rsidRDefault="00A26571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4. </w:t>
      </w:r>
      <w:r>
        <w:rPr>
          <w:rFonts w:ascii="Times New Roman" w:hAnsi="Times New Roman"/>
          <w:sz w:val="25"/>
          <w:szCs w:val="25"/>
        </w:rPr>
        <w:t>Волков В.П</w:t>
      </w:r>
      <w:r w:rsidRPr="0097089C">
        <w:rPr>
          <w:rFonts w:ascii="Times New Roman" w:hAnsi="Times New Roman"/>
          <w:sz w:val="25"/>
          <w:szCs w:val="25"/>
        </w:rPr>
        <w:t xml:space="preserve"> </w:t>
      </w:r>
      <w:r>
        <w:rPr>
          <w:rFonts w:ascii="Times New Roman" w:hAnsi="Times New Roman"/>
          <w:sz w:val="25"/>
          <w:szCs w:val="25"/>
        </w:rPr>
        <w:t>.;</w:t>
      </w:r>
    </w:p>
    <w:p w:rsidR="00A26571" w:rsidRPr="0097089C" w:rsidRDefault="00A26571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5. </w:t>
      </w:r>
      <w:r>
        <w:rPr>
          <w:rFonts w:ascii="Times New Roman" w:hAnsi="Times New Roman"/>
          <w:sz w:val="25"/>
          <w:szCs w:val="25"/>
        </w:rPr>
        <w:t>Кабанова Н.А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A26571" w:rsidRPr="0097089C" w:rsidRDefault="00A26571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6. </w:t>
      </w:r>
      <w:r>
        <w:rPr>
          <w:rFonts w:ascii="Times New Roman" w:hAnsi="Times New Roman"/>
          <w:sz w:val="25"/>
          <w:szCs w:val="25"/>
        </w:rPr>
        <w:t>Колесников А.Н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A26571" w:rsidRPr="0097089C" w:rsidRDefault="00A26571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7. </w:t>
      </w:r>
      <w:r>
        <w:rPr>
          <w:rFonts w:ascii="Times New Roman" w:hAnsi="Times New Roman"/>
          <w:sz w:val="25"/>
          <w:szCs w:val="25"/>
        </w:rPr>
        <w:t>Косолапов В.Д</w:t>
      </w:r>
      <w:r w:rsidRPr="0097089C">
        <w:rPr>
          <w:rFonts w:ascii="Times New Roman" w:hAnsi="Times New Roman"/>
          <w:sz w:val="25"/>
          <w:szCs w:val="25"/>
        </w:rPr>
        <w:t>.;</w:t>
      </w:r>
    </w:p>
    <w:p w:rsidR="00A26571" w:rsidRDefault="00A26571" w:rsidP="009B18CA">
      <w:pPr>
        <w:jc w:val="both"/>
        <w:rPr>
          <w:rFonts w:ascii="Times New Roman" w:hAnsi="Times New Roman"/>
          <w:sz w:val="25"/>
          <w:szCs w:val="25"/>
        </w:rPr>
      </w:pPr>
      <w:r w:rsidRPr="0097089C">
        <w:rPr>
          <w:rFonts w:ascii="Times New Roman" w:hAnsi="Times New Roman"/>
          <w:sz w:val="25"/>
          <w:szCs w:val="25"/>
        </w:rPr>
        <w:t xml:space="preserve">8. </w:t>
      </w:r>
      <w:r>
        <w:rPr>
          <w:rFonts w:ascii="Times New Roman" w:hAnsi="Times New Roman"/>
          <w:sz w:val="25"/>
          <w:szCs w:val="25"/>
        </w:rPr>
        <w:t>Любишкина Г.М.;</w:t>
      </w:r>
    </w:p>
    <w:p w:rsidR="00A26571" w:rsidRDefault="00A26571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9</w:t>
      </w:r>
      <w:r w:rsidRPr="0097089C">
        <w:rPr>
          <w:rFonts w:ascii="Times New Roman" w:hAnsi="Times New Roman"/>
          <w:sz w:val="25"/>
          <w:szCs w:val="25"/>
        </w:rPr>
        <w:t>.</w:t>
      </w:r>
      <w:r>
        <w:rPr>
          <w:rFonts w:ascii="Times New Roman" w:hAnsi="Times New Roman"/>
          <w:sz w:val="25"/>
          <w:szCs w:val="25"/>
        </w:rPr>
        <w:t xml:space="preserve"> Спиридонова Н.А.;</w:t>
      </w:r>
    </w:p>
    <w:p w:rsidR="00A26571" w:rsidRPr="0097089C" w:rsidRDefault="00A26571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10. Тужилкин В.К.</w:t>
      </w:r>
    </w:p>
    <w:p w:rsidR="00A26571" w:rsidRPr="0097089C" w:rsidRDefault="00A26571" w:rsidP="009B18CA">
      <w:pPr>
        <w:jc w:val="both"/>
        <w:rPr>
          <w:rFonts w:ascii="Times New Roman" w:hAnsi="Times New Roman"/>
          <w:sz w:val="25"/>
          <w:szCs w:val="25"/>
        </w:rPr>
      </w:pPr>
    </w:p>
    <w:p w:rsidR="00A26571" w:rsidRPr="0097089C" w:rsidRDefault="00A26571" w:rsidP="009B18CA">
      <w:pPr>
        <w:jc w:val="both"/>
        <w:rPr>
          <w:rFonts w:ascii="Times New Roman" w:hAnsi="Times New Roman"/>
        </w:rPr>
      </w:pPr>
    </w:p>
    <w:sectPr w:rsidR="00A26571" w:rsidRPr="0097089C" w:rsidSect="004C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C33"/>
    <w:rsid w:val="0007449C"/>
    <w:rsid w:val="00143B5D"/>
    <w:rsid w:val="001B0E44"/>
    <w:rsid w:val="003155A3"/>
    <w:rsid w:val="003D63AA"/>
    <w:rsid w:val="004C4F57"/>
    <w:rsid w:val="00561C6F"/>
    <w:rsid w:val="00603202"/>
    <w:rsid w:val="007A5793"/>
    <w:rsid w:val="00803527"/>
    <w:rsid w:val="0097089C"/>
    <w:rsid w:val="009B18CA"/>
    <w:rsid w:val="00A26571"/>
    <w:rsid w:val="00A45C33"/>
    <w:rsid w:val="00A95755"/>
    <w:rsid w:val="00B10B58"/>
    <w:rsid w:val="00D85BAC"/>
    <w:rsid w:val="00DC7409"/>
    <w:rsid w:val="00E82448"/>
    <w:rsid w:val="00F45EC3"/>
    <w:rsid w:val="00F95EFB"/>
    <w:rsid w:val="00FF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3AA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B18CA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54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167</Words>
  <Characters>952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СООБЩЕНИЕ</dc:title>
  <dc:subject/>
  <dc:creator>1pc</dc:creator>
  <cp:keywords/>
  <dc:description/>
  <cp:lastModifiedBy>user</cp:lastModifiedBy>
  <cp:revision>2</cp:revision>
  <dcterms:created xsi:type="dcterms:W3CDTF">2025-05-14T13:39:00Z</dcterms:created>
  <dcterms:modified xsi:type="dcterms:W3CDTF">2025-05-14T13:39:00Z</dcterms:modified>
</cp:coreProperties>
</file>