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A0" w:rsidRDefault="002729A0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Ардатовского муниципального района РМ</w:t>
      </w:r>
    </w:p>
    <w:p w:rsidR="002729A0" w:rsidRDefault="002729A0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</w:p>
    <w:p w:rsidR="002729A0" w:rsidRDefault="002729A0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Ардатов</w:t>
      </w:r>
    </w:p>
    <w:p w:rsidR="002729A0" w:rsidRDefault="002729A0" w:rsidP="00915DA3">
      <w:pPr>
        <w:jc w:val="center"/>
        <w:rPr>
          <w:sz w:val="28"/>
          <w:szCs w:val="28"/>
        </w:rPr>
      </w:pPr>
    </w:p>
    <w:p w:rsidR="002729A0" w:rsidRDefault="002729A0" w:rsidP="00915DA3">
      <w:pPr>
        <w:jc w:val="center"/>
        <w:rPr>
          <w:sz w:val="28"/>
          <w:szCs w:val="28"/>
        </w:rPr>
      </w:pPr>
    </w:p>
    <w:p w:rsidR="002729A0" w:rsidRDefault="002729A0" w:rsidP="00915DA3">
      <w:pPr>
        <w:jc w:val="center"/>
        <w:rPr>
          <w:sz w:val="28"/>
          <w:szCs w:val="28"/>
        </w:rPr>
      </w:pPr>
    </w:p>
    <w:p w:rsidR="002729A0" w:rsidRDefault="002729A0" w:rsidP="00915DA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2729A0" w:rsidRDefault="002729A0" w:rsidP="00915DA3">
      <w:pPr>
        <w:jc w:val="center"/>
        <w:rPr>
          <w:sz w:val="28"/>
          <w:szCs w:val="28"/>
        </w:rPr>
      </w:pPr>
    </w:p>
    <w:p w:rsidR="002729A0" w:rsidRDefault="002729A0" w:rsidP="00915DA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color w:val="FF0000"/>
          <w:sz w:val="28"/>
          <w:szCs w:val="28"/>
        </w:rPr>
        <w:t xml:space="preserve">   </w:t>
      </w:r>
      <w:r>
        <w:rPr>
          <w:sz w:val="28"/>
          <w:szCs w:val="28"/>
        </w:rPr>
        <w:t>24 февраля  2015 г                                                                         № 179</w:t>
      </w:r>
    </w:p>
    <w:p w:rsidR="002729A0" w:rsidRDefault="002729A0" w:rsidP="00915DA3">
      <w:pPr>
        <w:rPr>
          <w:sz w:val="28"/>
          <w:szCs w:val="28"/>
        </w:rPr>
      </w:pPr>
    </w:p>
    <w:p w:rsidR="002729A0" w:rsidRDefault="002729A0" w:rsidP="00915DA3"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>О  принятии осуществления части  полномочий по решению вопроса местного значения</w:t>
      </w:r>
      <w:r>
        <w:rPr>
          <w:rStyle w:val="a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 муниципального района органами  местного самоуправления  Кечушевского сельского Ардатовского муниципального района Республики Мордовия</w:t>
      </w:r>
    </w:p>
    <w:p w:rsidR="002729A0" w:rsidRDefault="002729A0" w:rsidP="00915DA3">
      <w:pPr>
        <w:jc w:val="center"/>
        <w:rPr>
          <w:sz w:val="28"/>
          <w:szCs w:val="28"/>
        </w:rPr>
      </w:pP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частью 4 статьи 15</w:t>
        </w:r>
      </w:hyperlink>
      <w:r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</w:t>
      </w:r>
      <w:hyperlink r:id="rId5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 Кечушевского сельского поселения Ардатовского муниципального района Республики Мордовия и рассмотрев предложение Совета депутатов Ардатовского муниципального района Республики Мордовия, Совет депутатов  сельского поселения решил: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 органами местного самоуправления Кечушевского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5 части 1 </w:t>
      </w:r>
      <w:hyperlink r:id="rId6" w:history="1">
        <w:r>
          <w:rPr>
            <w:rStyle w:val="a"/>
            <w:b w:val="0"/>
            <w:bCs w:val="0"/>
            <w:color w:val="000000"/>
            <w:sz w:val="28"/>
            <w:szCs w:val="28"/>
          </w:rPr>
          <w:t>статьи 14 Федерального закона от 6 октября 2003 года N 131-ФЗ "Об общих принципах организации местного самоуправления в Российской Федерации",</w:t>
        </w:r>
      </w:hyperlink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-  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Органы местного самоуправления Кечушевского сельского поселения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настоящим решением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принимают переданные органам местного самоуправления  Ардатовского муниципального района Республики Мордовия полномочия по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осуществлению закупок следующих работ по содержанию автомобильных дорог местного значения в границе населенных пунктов Кечушевского сельского поселения Ардатовского муниципального района Республики Мордовия для обеспечения муниципальных нужд: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погрузка и вывоз снега, в том числе его утилизация;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распределение противогололедных материалов;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очистка от снега и льда элементов мостового полотна, а также зоны сопряжения с насыпью, подферменных площадок, опорных частей, пролетных строений, опор, конусов и регуляционных сооружений, подходов и лестничных сходов.</w:t>
      </w:r>
    </w:p>
    <w:p w:rsidR="002729A0" w:rsidRPr="002A2E5E" w:rsidRDefault="002729A0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611"/>
      <w:r w:rsidRPr="002A2E5E">
        <w:rPr>
          <w:sz w:val="28"/>
          <w:szCs w:val="28"/>
        </w:rPr>
        <w:t>7) поддержание полосы отвода, обочин, откосов и разделительных полос в чистоте и порядке</w:t>
      </w:r>
      <w:r>
        <w:rPr>
          <w:sz w:val="28"/>
          <w:szCs w:val="28"/>
        </w:rPr>
        <w:t xml:space="preserve"> включая обкос обочин</w:t>
      </w:r>
      <w:r w:rsidRPr="002A2E5E">
        <w:rPr>
          <w:sz w:val="28"/>
          <w:szCs w:val="28"/>
        </w:rPr>
        <w:t>; очистка их от мусора и посторонних предметов с вывозкой и утилизацией на полигонах;</w:t>
      </w:r>
    </w:p>
    <w:bookmarkEnd w:id="0"/>
    <w:p w:rsidR="002729A0" w:rsidRPr="002A2E5E" w:rsidRDefault="002729A0" w:rsidP="005F021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A2E5E">
        <w:rPr>
          <w:sz w:val="28"/>
          <w:szCs w:val="28"/>
        </w:rPr>
        <w:t>8) планировка откосов насыпей и выемок, исправление повреждений с добавлением грунта и укрепление засевом трав;</w:t>
      </w:r>
    </w:p>
    <w:p w:rsidR="002729A0" w:rsidRPr="002A2E5E" w:rsidRDefault="002729A0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625"/>
      <w:r w:rsidRPr="002A2E5E">
        <w:rPr>
          <w:sz w:val="28"/>
          <w:szCs w:val="28"/>
        </w:rPr>
        <w:t>9) ликвидация колей глубиной до 50 мм; фрезерование или срезка гребней выпора и неровностей по колеям (полосам наката) с заполнением колей щебнем или асфальтобетоном и устройством защитного слоя на всю ширину покрытия;</w:t>
      </w:r>
    </w:p>
    <w:p w:rsidR="002729A0" w:rsidRPr="002A2E5E" w:rsidRDefault="002729A0" w:rsidP="002A2E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647"/>
      <w:bookmarkEnd w:id="1"/>
      <w:r w:rsidRPr="002A2E5E">
        <w:rPr>
          <w:sz w:val="28"/>
          <w:szCs w:val="28"/>
        </w:rPr>
        <w:t>10) содержание в чистоте и порядке тротуаров, устранение повреждений покрытия тротуаров;</w:t>
      </w:r>
      <w:bookmarkEnd w:id="2"/>
    </w:p>
    <w:p w:rsidR="002729A0" w:rsidRDefault="002729A0" w:rsidP="002A2E5E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3" w:name="sub_4"/>
      <w:r w:rsidRPr="00960263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3.</w:t>
      </w:r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 xml:space="preserve"> </w:t>
      </w:r>
      <w:bookmarkEnd w:id="3"/>
      <w:r w:rsidRPr="002A2E5E">
        <w:rPr>
          <w:rFonts w:ascii="Times New Roman" w:hAnsi="Times New Roman" w:cs="Times New Roman"/>
          <w:b w:val="0"/>
          <w:bCs w:val="0"/>
          <w:kern w:val="0"/>
          <w:sz w:val="28"/>
          <w:szCs w:val="28"/>
        </w:rPr>
        <w:t>И.о. Главы Кечушевского сельского поселения  заключить с Главой администрации Ардатовского муниципального района   Соглашение о передаче/принятии части полномочий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Ардатовского муниципального района сроком на один год - с 1 января 2015 года  до 31 декабря 2015 года.</w:t>
      </w:r>
    </w:p>
    <w:p w:rsidR="002729A0" w:rsidRDefault="002729A0" w:rsidP="00915D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финансовое обеспечение передаваемых полномочий осуществляется за счет межбюджетных трансфертов, предоставляемых из бюджета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2729A0" w:rsidRDefault="002729A0" w:rsidP="00915DA3">
      <w:pPr>
        <w:pStyle w:val="Heading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момента его официального опубликования и распространяется на правоотношения возникшие с 1 января 2015 года.</w:t>
      </w:r>
    </w:p>
    <w:p w:rsidR="002729A0" w:rsidRDefault="002729A0" w:rsidP="00915DA3">
      <w:pPr>
        <w:rPr>
          <w:b/>
          <w:bCs/>
          <w:sz w:val="28"/>
          <w:szCs w:val="28"/>
        </w:rPr>
      </w:pPr>
    </w:p>
    <w:p w:rsidR="002729A0" w:rsidRDefault="002729A0" w:rsidP="00915DA3">
      <w:pPr>
        <w:rPr>
          <w:sz w:val="28"/>
          <w:szCs w:val="28"/>
        </w:rPr>
      </w:pPr>
      <w:r>
        <w:rPr>
          <w:sz w:val="28"/>
          <w:szCs w:val="28"/>
        </w:rPr>
        <w:t>И.о. Главы Кечушевского сельского поселения                 Алипов А.А.</w:t>
      </w:r>
    </w:p>
    <w:p w:rsidR="002729A0" w:rsidRDefault="002729A0"/>
    <w:sectPr w:rsidR="002729A0" w:rsidSect="00092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A3"/>
    <w:rsid w:val="00092DE7"/>
    <w:rsid w:val="000E0875"/>
    <w:rsid w:val="00174230"/>
    <w:rsid w:val="001F6F23"/>
    <w:rsid w:val="002729A0"/>
    <w:rsid w:val="002956C7"/>
    <w:rsid w:val="002A2E5E"/>
    <w:rsid w:val="002B73BD"/>
    <w:rsid w:val="003D0143"/>
    <w:rsid w:val="003E179A"/>
    <w:rsid w:val="0045409C"/>
    <w:rsid w:val="005F021D"/>
    <w:rsid w:val="00624EF9"/>
    <w:rsid w:val="00626EDB"/>
    <w:rsid w:val="00696355"/>
    <w:rsid w:val="007152FA"/>
    <w:rsid w:val="007D1D35"/>
    <w:rsid w:val="00915DA3"/>
    <w:rsid w:val="00960263"/>
    <w:rsid w:val="00B749F8"/>
    <w:rsid w:val="00CD09E7"/>
    <w:rsid w:val="00D30AC5"/>
    <w:rsid w:val="00E70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DA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5D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5DA3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915DA3"/>
    <w:rPr>
      <w:rFonts w:ascii="Times New Roman" w:hAnsi="Times New Roman"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7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346</TotalTime>
  <Pages>2</Pages>
  <Words>686</Words>
  <Characters>3913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Customer</cp:lastModifiedBy>
  <cp:revision>5</cp:revision>
  <cp:lastPrinted>2015-03-02T11:24:00Z</cp:lastPrinted>
  <dcterms:created xsi:type="dcterms:W3CDTF">2015-02-27T18:33:00Z</dcterms:created>
  <dcterms:modified xsi:type="dcterms:W3CDTF">2015-03-03T12:09:00Z</dcterms:modified>
</cp:coreProperties>
</file>